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3E085C" w:rsidRPr="00205437" w14:paraId="40983BE3" w14:textId="77777777" w:rsidTr="008B7F5E">
        <w:trPr>
          <w:trHeight w:val="10480"/>
          <w:jc w:val="center"/>
        </w:trPr>
        <w:tc>
          <w:tcPr>
            <w:tcW w:w="5000" w:type="pct"/>
            <w:vAlign w:val="center"/>
          </w:tcPr>
          <w:p w14:paraId="0B16141B" w14:textId="44F798DC" w:rsidR="00212357" w:rsidRPr="00FF0A74" w:rsidRDefault="00212357" w:rsidP="00212357">
            <w:pPr>
              <w:jc w:val="center"/>
              <w:rPr>
                <w:rFonts w:ascii="Arial Narrow" w:hAnsi="Arial Narrow"/>
                <w:b/>
                <w:bCs/>
                <w:color w:val="auto"/>
                <w:sz w:val="96"/>
                <w:szCs w:val="96"/>
              </w:rPr>
            </w:pPr>
            <w:r w:rsidRPr="004D175C">
              <w:rPr>
                <w:rFonts w:ascii="Arial Narrow" w:hAnsi="Arial Narrow"/>
                <w:b/>
                <w:bCs/>
                <w:color w:val="auto"/>
                <w:sz w:val="96"/>
                <w:szCs w:val="96"/>
              </w:rPr>
              <w:t>202</w:t>
            </w:r>
            <w:r w:rsidR="00F60D9D">
              <w:rPr>
                <w:rFonts w:ascii="Arial Narrow" w:hAnsi="Arial Narrow"/>
                <w:b/>
                <w:bCs/>
                <w:color w:val="auto"/>
                <w:sz w:val="96"/>
                <w:szCs w:val="96"/>
              </w:rPr>
              <w:t>6</w:t>
            </w:r>
            <w:r w:rsidRPr="004D175C">
              <w:rPr>
                <w:rFonts w:ascii="Arial Narrow" w:hAnsi="Arial Narrow"/>
                <w:b/>
                <w:bCs/>
                <w:color w:val="auto"/>
                <w:sz w:val="96"/>
                <w:szCs w:val="96"/>
              </w:rPr>
              <w:t>-202</w:t>
            </w:r>
            <w:r w:rsidR="00F60D9D">
              <w:rPr>
                <w:rFonts w:ascii="Arial Narrow" w:hAnsi="Arial Narrow"/>
                <w:b/>
                <w:bCs/>
                <w:color w:val="auto"/>
                <w:sz w:val="96"/>
                <w:szCs w:val="96"/>
              </w:rPr>
              <w:t>7</w:t>
            </w:r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FF0A74" w:rsidRPr="00205437" w14:paraId="79F6697B" w14:textId="61825017" w:rsidTr="004D175C">
              <w:trPr>
                <w:trHeight w:val="2800"/>
              </w:trPr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0BD64D63" w14:textId="5D70F00A" w:rsidR="00FF0A74" w:rsidRPr="00205437" w:rsidRDefault="00345CAD" w:rsidP="00FF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AOÛT</w:t>
                  </w:r>
                  <w:r w:rsidR="00FF0A74"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9E2044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2026</w:t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FF0A74" w:rsidRPr="00205437" w14:paraId="1FED02B8" w14:textId="77777777" w:rsidTr="00B564C8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37637388" w14:textId="2596ABF1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7D53F474" w14:textId="1850344A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18D6145B" w14:textId="3B27FB26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67D7B79B" w14:textId="7ECBD371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9AB9943" w14:textId="7C075E8F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27238505" w14:textId="15982DE7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8B2D6F4" w14:textId="5CA6713A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F0A74" w:rsidRPr="00205437" w14:paraId="1D3797AD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28E0989" w14:textId="1B97A66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E10AB8D" w14:textId="72B890E4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9237CE" w14:textId="6DB502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73D624" w14:textId="6436F6C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EB0A07" w14:textId="0CB19259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EC9E69" w14:textId="6103270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60D9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60D9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60D9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1860340" w14:textId="2031D03C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43F125A2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8C29120" w14:textId="6A606FC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B466B30" w14:textId="5A6DCE5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8B064D" w14:textId="3F8D0752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7D8718" w14:textId="6AA9104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B49CBA" w14:textId="1B5FAFF9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ED72E6" w14:textId="1E8844D3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05DA78A" w14:textId="5D88F1A9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2B4AE1C4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53DA327" w14:textId="7C08E1FC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A8C6D6" w14:textId="52497E09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E0FE5E" w14:textId="6B93ACA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B5B74" w14:textId="1B2D6C49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403BFE" w14:textId="69721F05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4A6AB8" w14:textId="24CA96D8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CED00F6" w14:textId="0E226C32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3903C4A9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C3F48A" w14:textId="067E6A06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895841" w14:textId="75F3FD59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0B94D9" w14:textId="5DBD1D58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A1D80" w14:textId="301D4FDC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2A9B14" w14:textId="1F008E7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8C3776" w14:textId="5CCCD00D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038AAF9" w14:textId="67882B2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1B57A53F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09C55B1" w14:textId="5128E4C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8906062" w14:textId="13A205DA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E7DD3" w14:textId="4DC58CF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BDC28B" w14:textId="1CDE4EA2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DD45DB" w14:textId="3E3C1A3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CDC9F5" w14:textId="07C4D051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3C9AF51" w14:textId="2655D202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446B4D65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6B2E3E" w14:textId="4F85C0A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D9B786" w14:textId="46778319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4F97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451BB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107922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03CD1F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7E0C17B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2D8CFA" w14:textId="77777777" w:rsidR="00FF0A74" w:rsidRPr="00205437" w:rsidRDefault="00FF0A74" w:rsidP="00FF0A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638500FE" w14:textId="15FB4B7D" w:rsidR="00FF0A74" w:rsidRPr="00205437" w:rsidRDefault="00345CAD" w:rsidP="00FF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  <w:r w:rsidR="00FF0A74"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9E2044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2026</w:t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FF0A74" w:rsidRPr="00205437" w14:paraId="0DC1FD7C" w14:textId="77777777" w:rsidTr="00B564C8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0084004C" w14:textId="122F6DA1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630C05ED" w14:textId="18845E24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F4C3647" w14:textId="6AAA9AF8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09CB3DA7" w14:textId="5D961E0B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508ECCF" w14:textId="060C1A05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5271A36E" w14:textId="61BED998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C9791D1" w14:textId="17C22778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F0A74" w:rsidRPr="00205437" w14:paraId="28DCFD8D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6262994" w14:textId="63218D6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116010F" w14:textId="615774C3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60D9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60D9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60D9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3384AD" w14:textId="57DDF40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5ADB9" w14:textId="6C471A11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9679FC" w14:textId="04556C51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281FA" w14:textId="17D00BE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9D12DF6" w14:textId="0ECAF360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0BBD51AC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F7D321" w14:textId="37292C0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E6B68B5" w14:textId="371C3DE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9CF225" w14:textId="3B5DA84C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02622A" w14:textId="21ED8818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7CAE51" w14:textId="57828D8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3810BA" w14:textId="531C8C98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2E664FE" w14:textId="0C52DB9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7F0F1BC8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F2EE73" w14:textId="080C54C0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AB2B01C" w14:textId="38A06DD0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ADF3D" w14:textId="3A977A7D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F3026D" w14:textId="0243CD33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B0CC36" w14:textId="41660A66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731CB" w14:textId="42D9FA8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E5E3473" w14:textId="7BC99B1C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799E936E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1A9B92D" w14:textId="29F6436A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731AE04" w14:textId="77A8B8DC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DB1E8" w14:textId="197D8672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F1082" w14:textId="0BDEE6FA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B9358D" w14:textId="690ADC8A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483278" w14:textId="162E48A0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EC5140A" w14:textId="381BD5AD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651A9C9C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8ACDF5" w14:textId="14E43D2A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0C1888" w14:textId="3970D0B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15DBCB" w14:textId="7E0B0CE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9DD20B" w14:textId="6B597EEC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8F9490" w14:textId="308A5ABA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43245E" w14:textId="69B5E414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9D6EBA3" w14:textId="29911E11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6F0DE8B3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8F7090D" w14:textId="268EDE2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2325A4" w14:textId="5E384346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7F054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7B81A3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2909C1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680C28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1A7023F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FF0A74" w:rsidRPr="00205437" w:rsidRDefault="00FF0A74" w:rsidP="00FF0A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03A5159D" w14:textId="5B4CB121" w:rsidR="00FF0A74" w:rsidRPr="00205437" w:rsidRDefault="00345CAD" w:rsidP="00FF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  <w:r w:rsidR="00FF0A74"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9E2044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2026</w:t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FF0A74" w:rsidRPr="00205437" w14:paraId="11F2DF82" w14:textId="77777777" w:rsidTr="00B564C8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6F3AE1CD" w14:textId="0C2156D6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40F57766" w14:textId="3F69F34A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23F25CB2" w14:textId="0497AACC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23DAEDEF" w14:textId="4A95EEA7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20E6B86D" w14:textId="04B6494A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4E3DF5D4" w14:textId="50D3A281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A0CA3C0" w14:textId="1BCF262D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F0A74" w:rsidRPr="00205437" w14:paraId="5380F354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D754124" w14:textId="60E16793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50BD6D" w14:textId="7D2911A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FACAD" w14:textId="45140814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105DE2" w14:textId="5AABF82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60D9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60D9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60D9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9CAA" w14:textId="312B2B44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FCFF5F" w14:textId="4899BEB3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1DDC2A5" w14:textId="579051E8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35235B05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503D0FC" w14:textId="4916889D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750380" w14:textId="5A4DF01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1428ED" w14:textId="5DAEFB88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730DB9" w14:textId="67A8440A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25556" w14:textId="6D12C7A4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F0AA11" w14:textId="0113A109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EB9489C" w14:textId="77CB7328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501DF553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679A32" w14:textId="4F4872F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933FAA" w14:textId="5B4849C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FE2BE3" w14:textId="67AE436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64FC0" w14:textId="5C28413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8E39A2" w14:textId="3C4CAB4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460799" w14:textId="257F693D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B9E39D9" w14:textId="08C6484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57FB57F4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595389" w14:textId="0FA4C6D8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5E67535" w14:textId="5278C609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B1BD6" w14:textId="30B8B63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7D9AE" w14:textId="202B71C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C6A248" w14:textId="6D7E9A41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4C753A" w14:textId="23E9EC79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33A2071" w14:textId="07C3083A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74E93D81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06A21BA" w14:textId="6ADE8B16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9CC099" w14:textId="50CF946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59A3B" w14:textId="38A53E4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4A8B72" w14:textId="5A2E704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D46F3A" w14:textId="64C16C40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BBE39B" w14:textId="372AEE7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9177B7D" w14:textId="341BDE24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33383713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2E96890" w14:textId="27D27F32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5D28F7" w14:textId="556EE1A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F95E99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AF0FBD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FB9EC1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060477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7E62577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FF0A74" w:rsidRPr="00205437" w:rsidRDefault="00FF0A74" w:rsidP="00FF0A7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0EA59C83" w14:textId="4E639D8F" w:rsidR="00FF0A74" w:rsidRPr="00205437" w:rsidRDefault="00345CAD" w:rsidP="00FF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  <w:r w:rsidR="00FF0A74"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9E2044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t>2026</w:t>
                  </w:r>
                  <w:r w:rsidR="00FF0A74"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FF0A74" w:rsidRPr="00205437" w14:paraId="674F29B2" w14:textId="77777777" w:rsidTr="00B564C8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02720172" w14:textId="6F212BE8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6AAE1A33" w14:textId="4CFDE950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343001AE" w14:textId="526497FF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30BD30F3" w14:textId="6762E3FC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650BB1B7" w14:textId="39D6218D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0CADB8B6" w14:textId="4F0937B8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F93E1EC" w14:textId="768C6717" w:rsidR="00FF0A74" w:rsidRPr="00205437" w:rsidRDefault="00345CAD" w:rsidP="00FF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F0A74" w:rsidRPr="00205437" w14:paraId="5912E30D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2FF8161" w14:textId="22689536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135FC5" w14:textId="392F9AE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DFA3C" w14:textId="19862D96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59867" w14:textId="46DA643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3481A3" w14:textId="06E24396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5DF200" w14:textId="400D21A0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D7C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B19D525" w14:textId="2380D1F6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60D9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60D9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60D9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479696FF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49D583E" w14:textId="46189E6D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4F194A" w14:textId="62EDACD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8A12C2" w14:textId="572CBD7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FE8561" w14:textId="2FDBD33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4F991A" w14:textId="5C9FA6F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B1637E" w14:textId="6B95419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242CBF0" w14:textId="7FF00FE3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533C41D6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72B822F" w14:textId="524570C4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B2E4533" w14:textId="2AAE358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21A6BF" w14:textId="32C79BF8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06B279" w14:textId="479407EA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F99192" w14:textId="4C572748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5237B4" w14:textId="56BDD81A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42FA792" w14:textId="57168850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2A9711BF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9B6989E" w14:textId="1F5F669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D09B21F" w14:textId="62A445A2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034F76" w14:textId="2F382602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0C59FA" w14:textId="42D0FA6F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E4AC41" w14:textId="1BF3DA9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B10AB0" w14:textId="029C788B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3F3C9F2" w14:textId="0C044C4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4AB56796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0909525" w14:textId="6D35F293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B66E3A" w14:textId="16AD404A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F9359" w14:textId="1C20064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B467F8" w14:textId="22E2A768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055622" w14:textId="408C6221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C63A4E" w14:textId="0D2C6C5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2B7A804" w14:textId="01AC1068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F0A74" w:rsidRPr="00205437" w14:paraId="74D781C3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53BFEF" w14:textId="6595063E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6F085" w14:textId="11ECBA90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75D6BD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BBE1E1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D5710B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5E99F2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744C8C9" w14:textId="77777777" w:rsidR="00FF0A74" w:rsidRPr="00205437" w:rsidRDefault="00FF0A74" w:rsidP="00FF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FF0A74" w:rsidRPr="00205437" w:rsidRDefault="00FF0A74" w:rsidP="00FF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9E2044" w:rsidRPr="00205437" w14:paraId="3808ABFD" w14:textId="5185E65E" w:rsidTr="004D175C">
              <w:trPr>
                <w:trHeight w:val="2800"/>
              </w:trPr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620D9232" w14:textId="69628D28" w:rsidR="009E2044" w:rsidRPr="009E2044" w:rsidRDefault="009E2044" w:rsidP="009E204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E204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 xml:space="preserve">DÉCEMBRE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9E2044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val="fr-FR"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separate"/>
                  </w:r>
                  <w:r w:rsidRPr="009E2044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val="fr-FR" w:bidi="ru-RU"/>
                    </w:rPr>
                    <w:t>2026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5D9D42" w:themeColor="accent3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9E2044" w:rsidRPr="009E2044" w14:paraId="79074DE0" w14:textId="77777777" w:rsidTr="00B564C8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9ACC85" w:themeFill="accent3" w:themeFillTint="99"/>
                        <w:vAlign w:val="center"/>
                      </w:tcPr>
                      <w:p w14:paraId="3DAE6E4B" w14:textId="626FFF6B" w:rsidR="009E2044" w:rsidRPr="009E2044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/>
                          </w:rPr>
                        </w:pPr>
                        <w:r w:rsidRPr="009E204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9ACC85" w:themeFill="accent3" w:themeFillTint="99"/>
                        <w:vAlign w:val="center"/>
                      </w:tcPr>
                      <w:p w14:paraId="67C9FCD3" w14:textId="64C702A7" w:rsidR="009E2044" w:rsidRPr="009E2044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/>
                          </w:rPr>
                        </w:pPr>
                        <w:r w:rsidRPr="009E204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4AF512BA" w14:textId="2F141266" w:rsidR="009E2044" w:rsidRPr="009E2044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/>
                          </w:rPr>
                        </w:pPr>
                        <w:r w:rsidRPr="009E204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36DC4EE0" w14:textId="0FCAB4CE" w:rsidR="009E2044" w:rsidRPr="009E2044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/>
                          </w:rPr>
                        </w:pPr>
                        <w:r w:rsidRPr="009E204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3CCAB108" w14:textId="1DAB0C11" w:rsidR="009E2044" w:rsidRPr="009E2044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/>
                          </w:rPr>
                        </w:pPr>
                        <w:r w:rsidRPr="009E204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ACC85" w:themeFill="accent3" w:themeFillTint="99"/>
                        <w:vAlign w:val="center"/>
                      </w:tcPr>
                      <w:p w14:paraId="46F64896" w14:textId="5CE0BFD1" w:rsidR="009E2044" w:rsidRPr="009E2044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/>
                          </w:rPr>
                        </w:pPr>
                        <w:r w:rsidRPr="009E204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14B83AC" w14:textId="77BF7824" w:rsidR="009E2044" w:rsidRPr="009E2044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/>
                          </w:rPr>
                        </w:pPr>
                        <w:r w:rsidRPr="009E204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9E2044" w:rsidRPr="009E2044" w14:paraId="0B6C8914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4375E6" w14:textId="5DDDFE5F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0EC535" w14:textId="6D063033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05520" w14:textId="0AE06A19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BE826A" w14:textId="71F494D4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E1BE4" w14:textId="0D3EEC57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A0A535" w14:textId="48D98C10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FEEE8F9" w14:textId="0738D9D0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MonthStart12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9E2044" w14:paraId="477B55AF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DD3780A" w14:textId="06A5242E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B1052E" w14:textId="5AF6887A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207E9D" w14:textId="7B7DEC05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A64320" w14:textId="782B5A37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69E04B" w14:textId="1B0226D2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CE6387" w14:textId="2F1331D5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0CD1A6B" w14:textId="4C06CBDB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9E2044" w14:paraId="1A58B026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192FA1B" w14:textId="6E9CA1F4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91CE59" w14:textId="70F8D990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625CB" w14:textId="69207737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04A114" w14:textId="625B08A3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A46F49" w14:textId="6687DDA0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4DF01B" w14:textId="25CA6714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700F236" w14:textId="3A5B0FDF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9E2044" w14:paraId="6E05A9DC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76A73ED" w14:textId="16FC087B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EE27EF" w14:textId="2B666AFD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ED7B0" w14:textId="498B5BB1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2548F1" w14:textId="5630EA23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6BFC65" w14:textId="0137ADB4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BEAD65" w14:textId="7CAC7D0B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D0EDB73" w14:textId="1CAD733D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9E2044" w14:paraId="2EF5DEB8" w14:textId="77777777" w:rsidTr="00B564C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A524A17" w14:textId="62CB6375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1F14738" w14:textId="1030D27A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461AA4" w14:textId="62DBC2DA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78E39D" w14:textId="426690A5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C0D64D" w14:textId="7E547DCF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A20C3" w14:textId="7D0FC750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4F7BC0D" w14:textId="125C1BC6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9E2044" w14:paraId="1D779AF0" w14:textId="77777777" w:rsidTr="00B564C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96E01D3" w14:textId="2F42F00E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48D257" w14:textId="75EBDB26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DocVariable MonthEnd12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9E204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BA59E1" w14:textId="77777777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16D365" w14:textId="77777777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B8AE8B" w14:textId="77777777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CF712" w14:textId="77777777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26F28A9" w14:textId="77777777" w:rsidR="009E2044" w:rsidRPr="009E2044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val="fr-FR"/>
                          </w:rPr>
                        </w:pPr>
                      </w:p>
                    </w:tc>
                  </w:tr>
                </w:tbl>
                <w:p w14:paraId="7B246660" w14:textId="77777777" w:rsidR="009E2044" w:rsidRPr="009E2044" w:rsidRDefault="009E2044" w:rsidP="009E204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  <w:lang w:val="fr-FR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16CD82A4" w14:textId="77777777" w:rsidR="009E2044" w:rsidRPr="00205437" w:rsidRDefault="009E2044" w:rsidP="009E204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0" w:name="_Hlk38821049"/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2027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10"/>
                    <w:gridCol w:w="516"/>
                    <w:gridCol w:w="517"/>
                    <w:gridCol w:w="517"/>
                    <w:gridCol w:w="517"/>
                    <w:gridCol w:w="517"/>
                    <w:gridCol w:w="504"/>
                  </w:tblGrid>
                  <w:tr w:rsidR="009E2044" w:rsidRPr="00205437" w14:paraId="1FCB4F67" w14:textId="77777777" w:rsidTr="004F00F7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B1D7" w:themeFill="accent5" w:themeFillTint="99"/>
                        <w:vAlign w:val="center"/>
                      </w:tcPr>
                      <w:p w14:paraId="65197D4E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DE90E3A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0D38856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E2206BD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A693CAE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5249A5A5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6E647AE3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9E2044" w:rsidRPr="00205437" w14:paraId="2F6BD56D" w14:textId="77777777" w:rsidTr="004F00F7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B1DC7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64787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6EF50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BBE2E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FD1A2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E025C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7316093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6ACA47D1" w14:textId="77777777" w:rsidTr="004F00F7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56E77FA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9075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3AFD4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14605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1D77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7461A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65D3009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3828EA78" w14:textId="77777777" w:rsidTr="004F00F7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6D32082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F70F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4CD75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EE263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3D886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A7226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2BDF7F7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162E70A9" w14:textId="77777777" w:rsidTr="004F00F7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14B7BDF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FF3AF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6033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5A3D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DACFD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650E9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79ED0D9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5281EFF0" w14:textId="77777777" w:rsidTr="004F00F7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0EA4CD0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5B346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F6349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CC1F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BA58F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461C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745741B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02330888" w14:textId="77777777" w:rsidTr="004F00F7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DDEB9E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8ECC7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46497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7C62F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ECB12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5442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6B24EA0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0"/>
                </w:tbl>
                <w:p w14:paraId="254C2834" w14:textId="77777777" w:rsidR="009E2044" w:rsidRPr="00205437" w:rsidRDefault="009E2044" w:rsidP="009E204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7ADAF1CA" w14:textId="77777777" w:rsidR="009E2044" w:rsidRPr="00205437" w:rsidRDefault="009E2044" w:rsidP="009E204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FÉVRIER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2027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9E2044" w:rsidRPr="00205437" w14:paraId="42432441" w14:textId="77777777" w:rsidTr="004F00F7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8DB1D7" w:themeFill="accent5" w:themeFillTint="99"/>
                        <w:vAlign w:val="center"/>
                      </w:tcPr>
                      <w:p w14:paraId="3C7ACEEB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4E60D394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3A1B62B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DD694EC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4C1BDA9B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639E40FA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92F9A66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9E2044" w:rsidRPr="00205437" w14:paraId="34DD2500" w14:textId="77777777" w:rsidTr="004F00F7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4D2AC5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12AD14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AAC5A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6CF74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580CD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F1024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7F1086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287B7B58" w14:textId="77777777" w:rsidTr="004F00F7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2E13DF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612820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2E57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FAC6E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AE35C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512E2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463ECA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090EF53A" w14:textId="77777777" w:rsidTr="004F00F7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437B84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8A58FC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89952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C5E3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27951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03C4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5661A6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7808C4DD" w14:textId="77777777" w:rsidTr="004F00F7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E265F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6E4CD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85EA3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6507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F92A7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DFC7A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8FB9ED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7A585302" w14:textId="77777777" w:rsidTr="004F00F7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7545A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ECD3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12DEB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F6ED5F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FD15B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374D9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3A8B5EF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2A495702" w14:textId="77777777" w:rsidTr="004F00F7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97574F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A15816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11F31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A73BF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B4CD5F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37906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CAB7F8F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9E2044" w:rsidRPr="00205437" w:rsidRDefault="009E2044" w:rsidP="009E204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5A9BBB32" w14:textId="77777777" w:rsidR="009E2044" w:rsidRPr="00205437" w:rsidRDefault="009E2044" w:rsidP="009E204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2027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9E2044" w:rsidRPr="00205437" w14:paraId="18E28BCE" w14:textId="77777777" w:rsidTr="004F00F7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8DB1D7" w:themeFill="accent5" w:themeFillTint="99"/>
                        <w:vAlign w:val="center"/>
                      </w:tcPr>
                      <w:p w14:paraId="23695458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1AD56C05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089DAA33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23972AB7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94E6D31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50BFF247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EBE62D6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9E2044" w:rsidRPr="00205437" w14:paraId="33E23191" w14:textId="77777777" w:rsidTr="004F00F7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1A0C3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53848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0141F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E0C47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DD4BC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B1605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2C8FEC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434BA742" w14:textId="77777777" w:rsidTr="004F00F7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794606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42B89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AF5D2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95902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C768E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11409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BE88BE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27723CF0" w14:textId="77777777" w:rsidTr="004F00F7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85C6B5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8FA73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0E364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44369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EE92DF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855D5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B5999E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164FAA70" w14:textId="77777777" w:rsidTr="004F00F7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988CF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65C2E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27DC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CFB95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06497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C8A8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39A6CE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148B8FCE" w14:textId="77777777" w:rsidTr="004F00F7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94A551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3AF3B5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84F06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7207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75640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8C12FF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5C1BD6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18972D75" w14:textId="77777777" w:rsidTr="004F00F7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918899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D62F85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EDC7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BC31B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CC490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1B05B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5B7D5F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9E2044" w:rsidRPr="00205437" w:rsidRDefault="009E2044" w:rsidP="009E204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9E2044" w:rsidRPr="00205437" w14:paraId="5ABCB9D1" w14:textId="6B4B1A3C" w:rsidTr="004D175C">
              <w:trPr>
                <w:trHeight w:val="2800"/>
              </w:trPr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0D7501C1" w14:textId="77777777" w:rsidR="009E2044" w:rsidRPr="00205437" w:rsidRDefault="009E2044" w:rsidP="009E204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2027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9E2044" w:rsidRPr="00205437" w14:paraId="30F5D0A6" w14:textId="77777777" w:rsidTr="004F00F7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8DB1D7" w:themeFill="accent5" w:themeFillTint="99"/>
                        <w:vAlign w:val="center"/>
                      </w:tcPr>
                      <w:p w14:paraId="5CD11324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5BD83799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0D9DB86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0C76F96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4E10810B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6A335BA2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F4F517C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9E2044" w:rsidRPr="00205437" w14:paraId="52ADF083" w14:textId="77777777" w:rsidTr="004F00F7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152388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A4FBD8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25E09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26F6A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D2063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445A3F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E46F19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07CC6B92" w14:textId="77777777" w:rsidTr="004F00F7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75F0AB3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E4CD0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9A1EA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96740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ED694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CF95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925BCE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0780B48B" w14:textId="77777777" w:rsidTr="004F00F7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847735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21A0E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25DFB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04FCD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64EA9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88BA7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9651FC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0D5825D1" w14:textId="77777777" w:rsidTr="004F00F7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F9AE22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E2F21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6D78C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34C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58588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959F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10DE6B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6AB3EC75" w14:textId="77777777" w:rsidTr="004F00F7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9AF6CA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E87B6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3051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7C77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2C22E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43EFB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7509D6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130A38CA" w14:textId="77777777" w:rsidTr="004F00F7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383359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AAFF8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1A921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2B22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5A48EF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ACB17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B212EB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9E2044" w:rsidRPr="009E2044" w:rsidRDefault="009E2044" w:rsidP="009E204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  <w:lang w:val="fr-FR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0A315F19" w14:textId="77777777" w:rsidR="009E2044" w:rsidRPr="00205437" w:rsidRDefault="009E2044" w:rsidP="009E204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2027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8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9E2044" w:rsidRPr="00205437" w14:paraId="4C031C93" w14:textId="77777777" w:rsidTr="004F00F7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B1D7" w:themeFill="accent5" w:themeFillTint="99"/>
                        <w:vAlign w:val="center"/>
                      </w:tcPr>
                      <w:p w14:paraId="231A0106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37A60CD6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847366B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5EFFAE6A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1D308FA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680C2AF2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5D874BC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9E2044" w:rsidRPr="00205437" w14:paraId="0596816F" w14:textId="77777777" w:rsidTr="004F00F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6C09C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C09B2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CB19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05847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8745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54320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90F28A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0EE91897" w14:textId="77777777" w:rsidTr="004F00F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9F023B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97EE2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97A4E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9D48B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FB93C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6150C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165869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46E64D94" w14:textId="77777777" w:rsidTr="004F00F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61022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79BFC2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24BB7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3945B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3328E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B5406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577537B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33A5FCA9" w14:textId="77777777" w:rsidTr="004F00F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3AFD2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0ED1E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986E9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D7ED4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B7774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752C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4E0804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2DBEDD2C" w14:textId="77777777" w:rsidTr="004F00F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1DAA33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BB3EA7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7AD2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9B52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7CE7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9B5E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9B3473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143954AF" w14:textId="77777777" w:rsidTr="004F00F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E37A79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824439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40B5A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85359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66843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EA934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6920390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9E2044" w:rsidRPr="00205437" w:rsidRDefault="009E2044" w:rsidP="009E204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76727073" w14:textId="77777777" w:rsidR="009E2044" w:rsidRPr="00205437" w:rsidRDefault="009E2044" w:rsidP="009E204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2027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9E2044" w:rsidRPr="00205437" w14:paraId="1C72B623" w14:textId="77777777" w:rsidTr="004F00F7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B1D7" w:themeFill="accent5" w:themeFillTint="99"/>
                        <w:vAlign w:val="center"/>
                      </w:tcPr>
                      <w:p w14:paraId="1F50D26E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7AA59A1A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3E15D6F9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66E4EE4A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79672EF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61C423CC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C9E3562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9E2044" w:rsidRPr="00205437" w14:paraId="0A6A9E78" w14:textId="77777777" w:rsidTr="004F00F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7C225C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2FD43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ED910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E0CEC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693BA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213DB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849987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79DD74A5" w14:textId="77777777" w:rsidTr="004F00F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74E0C8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4373F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C43A7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3FDD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2DD85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D0E35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EAE256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11F917F5" w14:textId="77777777" w:rsidTr="004F00F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D0DFF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2C001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C162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BB691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B0F0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3CC64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418E7A5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45CF0F45" w14:textId="77777777" w:rsidTr="004F00F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C18C12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B618D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E46BC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08035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419A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093D1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3678728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6DCF04F8" w14:textId="77777777" w:rsidTr="004F00F7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3899C9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14819A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0BFCC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EBFB4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304F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B175F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306FAC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43761175" w14:textId="77777777" w:rsidTr="004F00F7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FEA14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7E962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545E0B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8A53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D7D57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470C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0E07272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9E2044" w:rsidRPr="00205437" w:rsidRDefault="009E2044" w:rsidP="009E2044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  <w:tcMar>
                    <w:top w:w="113" w:type="dxa"/>
                    <w:left w:w="170" w:type="dxa"/>
                    <w:bottom w:w="113" w:type="dxa"/>
                    <w:right w:w="170" w:type="dxa"/>
                  </w:tcMar>
                </w:tcPr>
                <w:p w14:paraId="23888CDF" w14:textId="77777777" w:rsidR="009E2044" w:rsidRPr="00205437" w:rsidRDefault="009E2044" w:rsidP="009E204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  <w:r w:rsidRPr="0020543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t>2027</w:t>
                  </w:r>
                  <w:r w:rsidRPr="00205437">
                    <w:rPr>
                      <w:rFonts w:ascii="Arial Narrow" w:hAnsi="Arial Narrow"/>
                      <w:b/>
                      <w:bCs/>
                      <w:noProof/>
                      <w:color w:val="427EBD" w:themeColor="accent5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509"/>
                    <w:gridCol w:w="515"/>
                    <w:gridCol w:w="517"/>
                    <w:gridCol w:w="517"/>
                    <w:gridCol w:w="517"/>
                    <w:gridCol w:w="517"/>
                    <w:gridCol w:w="507"/>
                  </w:tblGrid>
                  <w:tr w:rsidR="009E2044" w:rsidRPr="00205437" w14:paraId="13C11281" w14:textId="77777777" w:rsidTr="004F00F7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B1D7" w:themeFill="accent5" w:themeFillTint="99"/>
                        <w:vAlign w:val="center"/>
                      </w:tcPr>
                      <w:p w14:paraId="489118E8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B1D7" w:themeFill="accent5" w:themeFillTint="99"/>
                        <w:vAlign w:val="center"/>
                      </w:tcPr>
                      <w:p w14:paraId="01756A94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08671A1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10C1FA5E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7CAEB50F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B1D7" w:themeFill="accent5" w:themeFillTint="99"/>
                        <w:vAlign w:val="center"/>
                      </w:tcPr>
                      <w:p w14:paraId="5564FEE4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E934B6B" w14:textId="77777777" w:rsidR="009E2044" w:rsidRPr="00205437" w:rsidRDefault="009E2044" w:rsidP="009E204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9E2044" w:rsidRPr="00205437" w14:paraId="505AD4D0" w14:textId="77777777" w:rsidTr="004F00F7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0EF8F0A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14F6AF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C77B2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CC061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13984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C5741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1B02AAB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20543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602F3DB4" w14:textId="77777777" w:rsidTr="004F00F7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47A3163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6980FF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A9B50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93754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B0748E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183FE5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4FC1FDB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62D3102D" w14:textId="77777777" w:rsidTr="004F00F7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F5F15A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DCDA94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E35F2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C5757D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3929F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0B64E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642B0E5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4B1E150B" w14:textId="77777777" w:rsidTr="004F00F7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6207AFE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1B4AA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0B9D1F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97676F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67D782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C342F5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77EC9BB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27C85580" w14:textId="77777777" w:rsidTr="004F00F7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C1A19F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0620F4F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F244F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4C3D33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D4B169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A6C190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325CA8E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9E2044" w:rsidRPr="00205437" w14:paraId="5AB68775" w14:textId="77777777" w:rsidTr="004F00F7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B84D016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12FCBDC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2054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AC9807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5512DF8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65D4C6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447CB14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</w:tcPr>
                      <w:p w14:paraId="11468DB1" w14:textId="77777777" w:rsidR="009E2044" w:rsidRPr="00205437" w:rsidRDefault="009E2044" w:rsidP="009E204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9E2044" w:rsidRPr="00205437" w:rsidRDefault="009E2044" w:rsidP="009E204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205437" w:rsidRDefault="00E50BDE" w:rsidP="00212357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205437" w:rsidRDefault="00F93E3B" w:rsidP="00212357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205437" w:rsidSect="004D175C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3E336" w14:textId="77777777" w:rsidR="003F21B2" w:rsidRDefault="003F21B2">
      <w:pPr>
        <w:spacing w:after="0"/>
      </w:pPr>
      <w:r>
        <w:separator/>
      </w:r>
    </w:p>
  </w:endnote>
  <w:endnote w:type="continuationSeparator" w:id="0">
    <w:p w14:paraId="21A8A2B2" w14:textId="77777777" w:rsidR="003F21B2" w:rsidRDefault="003F21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D0A9E" w14:textId="77777777" w:rsidR="003F21B2" w:rsidRDefault="003F21B2">
      <w:pPr>
        <w:spacing w:after="0"/>
      </w:pPr>
      <w:r>
        <w:separator/>
      </w:r>
    </w:p>
  </w:footnote>
  <w:footnote w:type="continuationSeparator" w:id="0">
    <w:p w14:paraId="6D97F9ED" w14:textId="77777777" w:rsidR="003F21B2" w:rsidRDefault="003F21B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0F2F"/>
    <w:rsid w:val="00111F7C"/>
    <w:rsid w:val="001274F3"/>
    <w:rsid w:val="00135D83"/>
    <w:rsid w:val="00151CCE"/>
    <w:rsid w:val="001B01F9"/>
    <w:rsid w:val="001C41F9"/>
    <w:rsid w:val="00205437"/>
    <w:rsid w:val="00211FDC"/>
    <w:rsid w:val="00212357"/>
    <w:rsid w:val="00222AA1"/>
    <w:rsid w:val="00240D4D"/>
    <w:rsid w:val="002562E7"/>
    <w:rsid w:val="00285C1D"/>
    <w:rsid w:val="002D1C4C"/>
    <w:rsid w:val="002F07E8"/>
    <w:rsid w:val="00305B9C"/>
    <w:rsid w:val="003327F5"/>
    <w:rsid w:val="00340CAF"/>
    <w:rsid w:val="00345CAD"/>
    <w:rsid w:val="003C0D41"/>
    <w:rsid w:val="003E085C"/>
    <w:rsid w:val="003E7B3A"/>
    <w:rsid w:val="003F21B2"/>
    <w:rsid w:val="004138FF"/>
    <w:rsid w:val="00416364"/>
    <w:rsid w:val="00421460"/>
    <w:rsid w:val="00431B29"/>
    <w:rsid w:val="00440416"/>
    <w:rsid w:val="00462EAD"/>
    <w:rsid w:val="004A6170"/>
    <w:rsid w:val="004B6770"/>
    <w:rsid w:val="004C659A"/>
    <w:rsid w:val="004D175C"/>
    <w:rsid w:val="004F6AAC"/>
    <w:rsid w:val="00503BDF"/>
    <w:rsid w:val="00512F2D"/>
    <w:rsid w:val="00524139"/>
    <w:rsid w:val="00570FBB"/>
    <w:rsid w:val="00583B82"/>
    <w:rsid w:val="00590AFD"/>
    <w:rsid w:val="005923AC"/>
    <w:rsid w:val="005D5149"/>
    <w:rsid w:val="005E2813"/>
    <w:rsid w:val="005E656F"/>
    <w:rsid w:val="00614986"/>
    <w:rsid w:val="0063259B"/>
    <w:rsid w:val="00653B95"/>
    <w:rsid w:val="00667021"/>
    <w:rsid w:val="0067239E"/>
    <w:rsid w:val="006974E1"/>
    <w:rsid w:val="006C0896"/>
    <w:rsid w:val="006F513E"/>
    <w:rsid w:val="00707D72"/>
    <w:rsid w:val="007C0139"/>
    <w:rsid w:val="007D45A1"/>
    <w:rsid w:val="007F564D"/>
    <w:rsid w:val="008B1201"/>
    <w:rsid w:val="008B7F5E"/>
    <w:rsid w:val="008E0CDB"/>
    <w:rsid w:val="008F16F7"/>
    <w:rsid w:val="009164BA"/>
    <w:rsid w:val="009166BD"/>
    <w:rsid w:val="00977AAE"/>
    <w:rsid w:val="00996E56"/>
    <w:rsid w:val="00997268"/>
    <w:rsid w:val="009B23D2"/>
    <w:rsid w:val="009E2044"/>
    <w:rsid w:val="00A12667"/>
    <w:rsid w:val="00A14581"/>
    <w:rsid w:val="00A168C9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51B73"/>
    <w:rsid w:val="00C6519B"/>
    <w:rsid w:val="00C70F21"/>
    <w:rsid w:val="00C7354B"/>
    <w:rsid w:val="00C9007D"/>
    <w:rsid w:val="00C91F9B"/>
    <w:rsid w:val="00CD7CFD"/>
    <w:rsid w:val="00CE2D13"/>
    <w:rsid w:val="00DE32AC"/>
    <w:rsid w:val="00E1407A"/>
    <w:rsid w:val="00E318B9"/>
    <w:rsid w:val="00E50BDE"/>
    <w:rsid w:val="00E774CD"/>
    <w:rsid w:val="00E77E1D"/>
    <w:rsid w:val="00E80B8A"/>
    <w:rsid w:val="00ED75B6"/>
    <w:rsid w:val="00EE0A06"/>
    <w:rsid w:val="00EF1F0E"/>
    <w:rsid w:val="00F60D9D"/>
    <w:rsid w:val="00F91390"/>
    <w:rsid w:val="00F93E3B"/>
    <w:rsid w:val="00FC0032"/>
    <w:rsid w:val="00FF0A7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3508</Words>
  <Characters>19998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2026-11-03T08:33:00Z</dcterms:created>
  <dcterms:modified xsi:type="dcterms:W3CDTF">2026-11-03T08:44:00Z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