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67049D07" w14:textId="77777777" w:rsidTr="006B6899">
        <w:tc>
          <w:tcPr>
            <w:tcW w:w="2500" w:type="pct"/>
            <w:vAlign w:val="center"/>
          </w:tcPr>
          <w:p w14:paraId="221F35BB" w14:textId="3E4144CB" w:rsidR="00BF49DC" w:rsidRPr="00C43808" w:rsidRDefault="00693650" w:rsidP="00EA595B">
            <w:pPr>
              <w:pStyle w:val="ad"/>
              <w:spacing w:after="120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225D0E91" w14:textId="2B59E352" w:rsidR="00BF49DC" w:rsidRPr="00387869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jc w:val="center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05"/>
        <w:gridCol w:w="2231"/>
        <w:gridCol w:w="2231"/>
        <w:gridCol w:w="2231"/>
        <w:gridCol w:w="2231"/>
        <w:gridCol w:w="2231"/>
        <w:gridCol w:w="2175"/>
      </w:tblGrid>
      <w:tr w:rsidR="00C43808" w:rsidRPr="00C43808" w14:paraId="726CE1BC" w14:textId="77777777" w:rsidTr="00EA595B">
        <w:trPr>
          <w:trHeight w:val="567"/>
          <w:jc w:val="center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4B64B26A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bookmarkStart w:id="0" w:name="_Hlk38821049"/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57ED74DF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3EFEFFDA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0840DF4F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537561B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5D298F8F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20757CB5" w:rsidR="00BF49DC" w:rsidRPr="00C43808" w:rsidRDefault="00693650" w:rsidP="00BF49DC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EAC1785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61CEAFF" w14:textId="4D3A6D8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E7022A9" w14:textId="302ECF38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E880F" w14:textId="1B2E0711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E6790C" w14:textId="0CF91B23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E93C9" w14:textId="4584366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383201" w14:textId="318332A4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47E31BBE" w14:textId="1BE6DA74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C2DA741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B0F3ECD" w14:textId="6AE4843D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E9377B" w14:textId="5A39A21D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0250EF" w14:textId="40B1A443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E7C65B" w14:textId="248E1C9C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14954" w14:textId="59060E31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57052B" w14:textId="4510FFA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5E6DFA71" w14:textId="742F8E0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A8DAA74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3E763929" w14:textId="5E23FCBA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87BBDD9" w14:textId="07D50ED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2F1383" w14:textId="09BAD9E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0C4EBA" w14:textId="5F0D498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34E9A5" w14:textId="1FF7E07E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F44200" w14:textId="62D9E55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3394B26C" w14:textId="07FFAF3D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D2030A0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57D12072" w14:textId="4AF4F7C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D69C5E" w14:textId="4CD114C4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0398BA8" w14:textId="547A6FA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AAF66C6" w14:textId="39CAED4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06A35B" w14:textId="0C257B0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B5A357" w14:textId="0DC4793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E480CCF" w14:textId="4A7843E6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A8EB60A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76F63247" w14:textId="15A8FE0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F3CAEC" w14:textId="171B56B3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BCA6C2" w14:textId="52FC422F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565751" w14:textId="617DC41E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607533" w14:textId="36E829B0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7CF6E7" w14:textId="7ECC1462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7718B96E" w14:textId="07B9D07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CCC9C47" w14:textId="77777777" w:rsidTr="00EA595B">
        <w:trPr>
          <w:trHeight w:val="1361"/>
          <w:jc w:val="center"/>
        </w:trPr>
        <w:tc>
          <w:tcPr>
            <w:tcW w:w="710" w:type="pct"/>
            <w:tcMar>
              <w:right w:w="142" w:type="dxa"/>
            </w:tcMar>
            <w:vAlign w:val="center"/>
          </w:tcPr>
          <w:p w14:paraId="1FEA4187" w14:textId="23F4C66C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08BBE" w14:textId="52E7911B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DDE99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1870D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16ADAD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11A947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center"/>
          </w:tcPr>
          <w:p w14:paraId="2197EF86" w14:textId="77777777" w:rsidR="00BF49DC" w:rsidRPr="00C43808" w:rsidRDefault="00BF49DC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006BD6C0" w14:textId="77777777" w:rsidTr="006B6899">
        <w:tc>
          <w:tcPr>
            <w:tcW w:w="2500" w:type="pct"/>
            <w:vAlign w:val="center"/>
          </w:tcPr>
          <w:bookmarkEnd w:id="0"/>
          <w:p w14:paraId="19962AF0" w14:textId="2F3BD2C8" w:rsidR="006B6899" w:rsidRPr="00C43808" w:rsidRDefault="00693650" w:rsidP="006B6899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FÉVRIER</w:t>
            </w:r>
          </w:p>
        </w:tc>
        <w:tc>
          <w:tcPr>
            <w:tcW w:w="2500" w:type="pct"/>
            <w:vAlign w:val="center"/>
          </w:tcPr>
          <w:p w14:paraId="30F9F655" w14:textId="6F93FC43" w:rsidR="006B6899" w:rsidRPr="00387869" w:rsidRDefault="006B6899" w:rsidP="006B6899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2A9965BE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1640811A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5AE85C10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407C17B2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061BD02F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58EC2CF1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7683FFD4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631EAB2A" w14:textId="7EF10135" w:rsidR="006B6899" w:rsidRPr="00C43808" w:rsidRDefault="00693650" w:rsidP="006B6899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78897B1C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9E0EAAF" w14:textId="6C8D30C3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98326A" w14:textId="1401140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D2C321" w14:textId="13E62CBB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94B2CA" w14:textId="6275FB35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9BB523" w14:textId="14D11E3C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81040B" w14:textId="75FB9D81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5884C514" w14:textId="550808A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MonthStart2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8619F73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D44E21F" w14:textId="6A2F530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3B054" w14:textId="3FF409A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0B06407" w14:textId="2752DAC2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FA2E64" w14:textId="5E47958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DD2A7F8" w14:textId="0EFD7F89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828F76" w14:textId="126E6049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5CC68ED0" w14:textId="0B2B57D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F359005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642EC91B" w14:textId="28F63358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E5F1D7" w14:textId="46F294A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D7BA790" w14:textId="4EF3DFD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BD80CDD" w14:textId="386F83C3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72540D" w14:textId="17CAD09C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0F416D" w14:textId="6F403174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74DD01B" w14:textId="40D93C08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08437E3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4E30587" w14:textId="13E81492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457F3AB" w14:textId="7FCBCD48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D2BC8FA" w14:textId="39F59F4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3CA0134" w14:textId="11DE9BB4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79CEE53" w14:textId="60E62A5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6FB619" w14:textId="46745F0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2AA9D605" w14:textId="1D09D80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B2D4DB4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B60D089" w14:textId="156539BA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C2D0623" w14:textId="12DB174C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515BFB" w14:textId="4C0F7A2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2A246" w14:textId="47BF7290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581518" w14:textId="7CE2BF5E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32E265E" w14:textId="0FC29DDD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C82A629" w14:textId="25B8446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76F1256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140AF84A" w14:textId="100CE3C6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3E3F924" w14:textId="4F5C865C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!A12 Is Not In Table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D98DC7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420F1DF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EBC50A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5F2DFFB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18787BD" w14:textId="77777777" w:rsidR="006B6899" w:rsidRPr="00C43808" w:rsidRDefault="006B6899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784B55A0" w14:textId="77777777" w:rsidTr="00ED5F48">
        <w:tc>
          <w:tcPr>
            <w:tcW w:w="2500" w:type="pct"/>
            <w:vAlign w:val="center"/>
          </w:tcPr>
          <w:p w14:paraId="37FAAA50" w14:textId="3FCE28FC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MARS</w:t>
            </w:r>
          </w:p>
        </w:tc>
        <w:tc>
          <w:tcPr>
            <w:tcW w:w="2500" w:type="pct"/>
            <w:vAlign w:val="center"/>
          </w:tcPr>
          <w:p w14:paraId="26647E3B" w14:textId="70E0531F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560D596D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44C5013E" w14:textId="3D98712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4548E19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3CF14D3C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6552789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4559F3E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605D8B05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6288721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30DC1FC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92C9C6A" w14:textId="095104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7964FA" w14:textId="26B7D07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395D4" w14:textId="0394B96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33792AC" w14:textId="65D6D34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02B436" w14:textId="3DE7B96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C872C2" w14:textId="52A3386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4E7289B" w14:textId="6C33B9D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MonthStart3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E722F99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1D7CE2B" w14:textId="71DE25D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0D177E" w14:textId="23A070A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44B2EBD" w14:textId="322433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4CED24" w14:textId="33CC544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3247CF" w14:textId="0B9CE82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F99FDA" w14:textId="30B0176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6B7624E4" w14:textId="624C237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B29EB07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6D98C24B" w14:textId="3529D9B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629C8D" w14:textId="5F11855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C96E1" w14:textId="7275946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D4FE6B" w14:textId="221284E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31300D" w14:textId="08677F4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0D531D" w14:textId="189900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B3A6B0F" w14:textId="4CBF0F7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3061927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322A3772" w14:textId="640271C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89DEA55" w14:textId="5DF6DF6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337127" w14:textId="13C4D97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88E0CD" w14:textId="435FDEC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324E739" w14:textId="4932FC9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C74BE0" w14:textId="7F2C19D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DB6A5DD" w14:textId="6C22642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EFD4BD9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BFFCF65" w14:textId="390C0B1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C45AEB" w14:textId="0CDAB61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E09B59" w14:textId="77DA64B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B48518" w14:textId="16362B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62A271" w14:textId="5A1729F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7FE8FC8" w14:textId="7B0A83C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BDED77A" w14:textId="604BA1A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3597095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653864B" w14:textId="18205E6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53C982" w14:textId="055B79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MonthEnd3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66470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8BFF0B3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81C0F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D5B26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32AFDD9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7FAF298C" w14:textId="77777777" w:rsidTr="00ED5F48">
        <w:tc>
          <w:tcPr>
            <w:tcW w:w="2500" w:type="pct"/>
            <w:vAlign w:val="center"/>
          </w:tcPr>
          <w:p w14:paraId="0B71B109" w14:textId="2562CAEE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AVRIL</w:t>
            </w:r>
          </w:p>
        </w:tc>
        <w:tc>
          <w:tcPr>
            <w:tcW w:w="2500" w:type="pct"/>
            <w:vAlign w:val="center"/>
          </w:tcPr>
          <w:p w14:paraId="23A157B9" w14:textId="542EEC50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9"/>
        <w:gridCol w:w="2225"/>
        <w:gridCol w:w="2231"/>
        <w:gridCol w:w="2231"/>
        <w:gridCol w:w="2231"/>
        <w:gridCol w:w="2231"/>
        <w:gridCol w:w="2187"/>
      </w:tblGrid>
      <w:tr w:rsidR="00C43808" w:rsidRPr="00C43808" w14:paraId="4B2EB927" w14:textId="77777777" w:rsidTr="00EA595B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E2EE8E7" w14:textId="1A4307F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70A4AFE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2291CBC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419965E7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21AE103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71C1A4E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73931A9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A54C37E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A81EA01" w14:textId="1C2733E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FB043A" w14:textId="5BBEB64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DDF311" w14:textId="1B5E15B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C2D6C1" w14:textId="722645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B55C17" w14:textId="563F740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9ABE1D" w14:textId="6F3B338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657C3D9E" w14:textId="6EF5879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MonthStart4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EB2B2FA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50DCA498" w14:textId="538B1E2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BA343AB" w14:textId="0423A2A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67D8E8" w14:textId="0E02C84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F8F156" w14:textId="6016BA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4F146E" w14:textId="4610C09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CFC167" w14:textId="339302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753B4AD5" w14:textId="0DB7061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002DD0F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28892CB7" w14:textId="4DE1D6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18520C1" w14:textId="5080D03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464F66" w14:textId="195C1F9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60DA3E" w14:textId="5FE7184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A13C5D" w14:textId="33F468D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958C56" w14:textId="5C56B71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45357CD5" w14:textId="76F1FFA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68BAFAE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78E74E94" w14:textId="5A6022F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CBE8491" w14:textId="392B1FE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F091CF" w14:textId="70D65D9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167198" w14:textId="08A082B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107AF4" w14:textId="578C25F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49DF52" w14:textId="36BD96C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17093039" w14:textId="3FF4C2B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D73EBF0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7DF9029" w14:textId="5BCB451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6AA4896" w14:textId="2D31D5A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AF9E93" w14:textId="02525E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633F73" w14:textId="764B2E4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85F4A6" w14:textId="214065C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073DED" w14:textId="044C592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09DF7ABA" w14:textId="0CF88F6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3BE865F" w14:textId="77777777" w:rsidTr="00EA595B">
        <w:trPr>
          <w:trHeight w:val="1361"/>
        </w:trPr>
        <w:tc>
          <w:tcPr>
            <w:tcW w:w="708" w:type="pct"/>
            <w:tcMar>
              <w:right w:w="142" w:type="dxa"/>
            </w:tcMar>
            <w:vAlign w:val="center"/>
          </w:tcPr>
          <w:p w14:paraId="432F4322" w14:textId="1E43DE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72F4D3E" w14:textId="3B8A463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MonthEnd4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B2E77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67877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CC3DC8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EF34A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center"/>
          </w:tcPr>
          <w:p w14:paraId="33C2D05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E679A77" w14:textId="77777777" w:rsidTr="00ED5F48">
        <w:tc>
          <w:tcPr>
            <w:tcW w:w="2500" w:type="pct"/>
            <w:vAlign w:val="center"/>
          </w:tcPr>
          <w:p w14:paraId="1ADD435E" w14:textId="2CB88407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MAI</w:t>
            </w:r>
          </w:p>
        </w:tc>
        <w:tc>
          <w:tcPr>
            <w:tcW w:w="2500" w:type="pct"/>
            <w:vAlign w:val="center"/>
          </w:tcPr>
          <w:p w14:paraId="356E2AAA" w14:textId="679A0E82" w:rsidR="00ED5F48" w:rsidRPr="00C43808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4232816E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6025DF0C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42476AF8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138D2BA7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237527C1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6502410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36792572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1F3C4BC2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6F5FFAB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69C2670" w14:textId="0914E2F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F7B697C" w14:textId="3CD9EB0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8A88DF" w14:textId="4C9B490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B1B025" w14:textId="003B5CC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0BF732E" w14:textId="27623FC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B26961" w14:textId="62EEA9A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6817485" w14:textId="08EC812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MonthStart5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суббота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43A7E9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21331D" w14:textId="35D022B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4B2BF12" w14:textId="114B57A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58DFB7" w14:textId="1F7CE29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B68F1" w14:textId="6B2A4B6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45A9F5" w14:textId="7C11835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9615FD" w14:textId="6126C84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2D659A8" w14:textId="28F08E2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5CD501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3162FCE" w14:textId="0192F40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534D557" w14:textId="42FA63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6E94CD6" w14:textId="5CACC82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358C9A" w14:textId="5AC479D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5FC823" w14:textId="35E4626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8DB889" w14:textId="2B8EB5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ED4719" w14:textId="55B629E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967DB6D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8568AD" w14:textId="15A2EFB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0DA026" w14:textId="61C591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AC5897B" w14:textId="5AEE98B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37E596" w14:textId="70BB6D9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66F8449" w14:textId="698778F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F32A15C" w14:textId="3C02B4F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4653324" w14:textId="62BCEA9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B252533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05994ED" w14:textId="602B060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B32801" w14:textId="3BFEFFC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129B62" w14:textId="1037D76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7DFE374" w14:textId="108D863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325C5B5" w14:textId="116744A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1EB887" w14:textId="08F4B6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499CB9D" w14:textId="7D28531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832F5D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B10BCDE" w14:textId="67FFA3A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C2A51FD" w14:textId="2A41C11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MonthEnd5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98195F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C122FC5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0BF85B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7A702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A2DC03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47DF545E" w14:textId="77777777" w:rsidTr="00ED5F48">
        <w:tc>
          <w:tcPr>
            <w:tcW w:w="2500" w:type="pct"/>
            <w:vAlign w:val="center"/>
          </w:tcPr>
          <w:p w14:paraId="623DCF36" w14:textId="510FF9BD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JUIN</w:t>
            </w:r>
          </w:p>
        </w:tc>
        <w:tc>
          <w:tcPr>
            <w:tcW w:w="2500" w:type="pct"/>
            <w:vAlign w:val="center"/>
          </w:tcPr>
          <w:p w14:paraId="784345F2" w14:textId="5798DCDC" w:rsidR="00ED5F48" w:rsidRPr="00C43808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546A3C18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DC3C153" w14:textId="7588A03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9DC3F0D" w14:textId="3FA98FF3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16BD4E1" w14:textId="3B7115AA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D278A7" w14:textId="16913E4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6B925B" w14:textId="056D72B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DA9849" w14:textId="34E5860C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F10D939" w14:textId="2DF2780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57699A99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A903D23" w14:textId="73BD3EE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A862814" w14:textId="6E6A88A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BC623A" w14:textId="3D0AACD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111388A" w14:textId="5998A2A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B2EE6F" w14:textId="3D0E33C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71EC2C" w14:textId="5DC5F40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87E1147" w14:textId="5AACAD8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MonthStart6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вторник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2248B7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95CB634" w14:textId="2C6453E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4C69B78" w14:textId="791A0A6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471560" w14:textId="6621F8B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0BC1FD" w14:textId="21B39D1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1DF700" w14:textId="0DB6022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99B103" w14:textId="6C18116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5289D3A" w14:textId="0367834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C70933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0651ED" w14:textId="30E83AF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081F62B" w14:textId="00CB560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CDC03C" w14:textId="47F47FE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454BE3A" w14:textId="4BAB452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127770" w14:textId="0012122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7CB849" w14:textId="7A8CE4E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0B6B5FD" w14:textId="4A705B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4D7026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CC5276" w14:textId="28A68A9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845C86" w14:textId="67FD14C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2DE4AA3" w14:textId="5429BC4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4E20D68" w14:textId="0C9D1E5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291F7C" w14:textId="081DB1D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A99437" w14:textId="5771602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FA7D659" w14:textId="3E2EE96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7201894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83FCD1" w14:textId="74ED4C9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D8697C6" w14:textId="3B6838E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794318" w14:textId="03DFC18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A0FEA73" w14:textId="4D28CDA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A22BFE" w14:textId="0F75DF9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B7EB6E6" w14:textId="30C716C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3B4057" w14:textId="6841CD6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B2D167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55BD0D8" w14:textId="3DE1CA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E67913D" w14:textId="6265E22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MonthEnd6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B8F6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FA204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4981D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63C47F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1A251E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7F999B1" w14:textId="77777777" w:rsidTr="00ED5F48">
        <w:tc>
          <w:tcPr>
            <w:tcW w:w="2500" w:type="pct"/>
            <w:vAlign w:val="center"/>
          </w:tcPr>
          <w:p w14:paraId="6CD4D464" w14:textId="4F0D6560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JUILLET</w:t>
            </w:r>
          </w:p>
        </w:tc>
        <w:tc>
          <w:tcPr>
            <w:tcW w:w="2500" w:type="pct"/>
            <w:vAlign w:val="center"/>
          </w:tcPr>
          <w:p w14:paraId="3BE4EA34" w14:textId="77436838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2A07B664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2AEA3E22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2595A4A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7F7CDEE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2CBC0B6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30C4600E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1193C130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3EE843D0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250FBDA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4ECF66B" w14:textId="3240B8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1B6236B" w14:textId="499954C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796A5C" w14:textId="6889530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F1FE86" w14:textId="1292973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BE2FDF" w14:textId="40234A3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3F6C02" w14:textId="4E15A26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81F5514" w14:textId="6FC4165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четверг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366C7E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155FAEB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49D825E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2D0D2F3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2320707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7509F4D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68A5656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7A02635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03AD7F0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59986CB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54C9CD4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1AD9F4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63F5A01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6FBACB7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259B916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3ACEEC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71CE60E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4653D88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29A4DBA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75A9177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4437938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7E240B1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469F978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4D106CF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D3EA8D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7D8AD1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241F60F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1215D0D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3D5E9E5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7919B53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2F2D668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1EABD07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D0A46A4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345CC4B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795927F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897A9E6" w14:textId="77777777" w:rsidTr="00ED5F48">
        <w:tc>
          <w:tcPr>
            <w:tcW w:w="2500" w:type="pct"/>
            <w:vAlign w:val="center"/>
          </w:tcPr>
          <w:p w14:paraId="30CEB76C" w14:textId="5057C826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AOÛT</w:t>
            </w:r>
          </w:p>
        </w:tc>
        <w:tc>
          <w:tcPr>
            <w:tcW w:w="2500" w:type="pct"/>
            <w:vAlign w:val="center"/>
          </w:tcPr>
          <w:p w14:paraId="055F6AFA" w14:textId="10254096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58B73B9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7DF3A472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7A36F7D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48BD27C0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718F5AB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0D5D16FB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458ACDA6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5E8BE300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4D9E18BA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875F490" w14:textId="3040619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033F096" w14:textId="32E48A2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408D8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3A16DC7" w14:textId="4465A29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FD497A" w14:textId="4DCE37E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9F8B385" w14:textId="6D01393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BEC3A" w14:textId="7CEB379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5725119" w14:textId="64EFC3A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воскресенье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0258D95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711EBF1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68CC62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70441EA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532C939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21E6449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2C58E92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7EA877F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E3A00FA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264FDC9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53AEE50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30E7D72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36B20A9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041BE51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7D5B764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72FCD8F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19BF7D1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03F97B1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6A55543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6B48CFD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10B64A1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3BBB110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4CB47A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1C29C7D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343E446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75A85C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08308B0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6BA706E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214B275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3EC6F9F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54494B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4033212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5D117A2" w14:textId="77777777" w:rsidTr="00EA595B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17F6867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4FF2E33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50296CB7" w14:textId="77777777" w:rsidTr="00ED5F48">
        <w:tc>
          <w:tcPr>
            <w:tcW w:w="2500" w:type="pct"/>
            <w:vAlign w:val="center"/>
          </w:tcPr>
          <w:p w14:paraId="254D9321" w14:textId="50202FB2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SEPTEMBRE</w:t>
            </w:r>
          </w:p>
        </w:tc>
        <w:tc>
          <w:tcPr>
            <w:tcW w:w="2500" w:type="pct"/>
            <w:vAlign w:val="center"/>
          </w:tcPr>
          <w:p w14:paraId="2C122BDC" w14:textId="4107D8F7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73D4F18E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097687D8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0BA80FC0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02CBCD4A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A3793A5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13D58FC3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1560FF0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39FAF16E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166C3811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B43B821" w14:textId="1AEC3DF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FFB9CA1" w14:textId="225C2D0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B4DA1A" w14:textId="277A0AE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F1FFCFA" w14:textId="7E52DD5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38BB18" w14:textId="775343D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06E4B02" w14:textId="54A76A0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240438D" w14:textId="662E956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MonthStart9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D4D71E7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0AF99DC" w14:textId="7EED14B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BAE7F85" w14:textId="75F19E7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5F1DBB" w14:textId="4B68841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047810" w14:textId="56A9354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7EAB4C" w14:textId="11348E1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07E3FE6" w14:textId="050F167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6664AB9" w14:textId="6D1F016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B78E7B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176476" w14:textId="213840C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F75EFE3" w14:textId="1B06040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80BC65" w14:textId="00472E6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C83BF1" w14:textId="3B129AE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070CE" w14:textId="2623A95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E46A07" w14:textId="12E8A1D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3C44432" w14:textId="53E9A93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302B2E8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85F12A2" w14:textId="2ADA3A9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5A8394" w14:textId="6D6BB55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769D7C" w14:textId="67CDE38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453EB" w14:textId="3AF96AD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944F37" w14:textId="2E248B0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AFB997" w14:textId="55CAB68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56F89B5" w14:textId="36D2D0A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5D3B96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9963310" w14:textId="6B72C52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231E346" w14:textId="3A26CEA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EE8D4F1" w14:textId="4739FBC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53DD33B" w14:textId="0DD352C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FDD4251" w14:textId="0A25798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6460CFE" w14:textId="3ACD30D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86D57F2" w14:textId="651AF34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171E1FC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67D74A0" w14:textId="6FA05D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5EFD26D" w14:textId="520177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MonthEnd9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C68713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B5D95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D215D6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9CA47B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75EF88C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7EB2D43" w14:textId="77777777" w:rsidTr="00ED5F48">
        <w:tc>
          <w:tcPr>
            <w:tcW w:w="2500" w:type="pct"/>
            <w:vAlign w:val="center"/>
          </w:tcPr>
          <w:p w14:paraId="08C628AC" w14:textId="1340BC93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OCTOBRE</w:t>
            </w:r>
          </w:p>
        </w:tc>
        <w:tc>
          <w:tcPr>
            <w:tcW w:w="2500" w:type="pct"/>
            <w:vAlign w:val="center"/>
          </w:tcPr>
          <w:p w14:paraId="351313CB" w14:textId="2520BE34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744C85F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52C5ED9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0A48F416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15EFB3E9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40F5B411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219EAC76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0A6B8E4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655D870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5381513E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36BC57C8" w14:textId="22F6611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8061A7" w14:textId="0C9936B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22F473E" w14:textId="2FC2FEE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CCEDDE" w14:textId="74F453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CE170C" w14:textId="37AC155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56E015" w14:textId="6F0BDC6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ADF4C5D" w14:textId="446E0AF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MonthStart10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пятница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21964FC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169FFA" w14:textId="7F9FDAC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603F53D" w14:textId="5DA0466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0E40092" w14:textId="15E3564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F6D1F4" w14:textId="4B336CF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E17393" w14:textId="6929A00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1BCADB" w14:textId="043B5A8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422885" w14:textId="0F074B5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4715A07D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343FC40" w14:textId="0EEED4E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23101E2" w14:textId="41E932D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2224C0" w14:textId="415D891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E8B817" w14:textId="658C563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EAF1C4" w14:textId="162C111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B49DADF" w14:textId="0413A14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0B5E98B9" w14:textId="1E95E5B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31FB9C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3BAA67E" w14:textId="70162CA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A91E366" w14:textId="37CE166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9CD9FA9" w14:textId="663228E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0730DE8" w14:textId="1756D8C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8E94C42" w14:textId="5BF206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1F44B0" w14:textId="1DBDAAB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F9ADD11" w14:textId="0CC0CF0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0CC9F45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327EB80" w14:textId="1C85219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D827B45" w14:textId="46FC829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BFFAE0" w14:textId="2EA635D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086A65" w14:textId="377E915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E68AD1" w14:textId="1A32DFC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56863F3" w14:textId="5B9C6E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0CF03AC" w14:textId="0A9E41C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957B55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5070656" w14:textId="30F9324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98AFD37" w14:textId="327AA6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MonthEnd10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420F71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FB39AC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84575F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BCB955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C2D1A52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491B8CF8" w14:textId="77777777" w:rsidTr="00ED5F48">
        <w:tc>
          <w:tcPr>
            <w:tcW w:w="2500" w:type="pct"/>
            <w:vAlign w:val="center"/>
          </w:tcPr>
          <w:p w14:paraId="1D943BD5" w14:textId="4A2D413D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NOVEMBRE</w:t>
            </w:r>
          </w:p>
        </w:tc>
        <w:tc>
          <w:tcPr>
            <w:tcW w:w="2500" w:type="pct"/>
            <w:vAlign w:val="center"/>
          </w:tcPr>
          <w:p w14:paraId="5AC816B2" w14:textId="1768A4B1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46168607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4DE5B978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498D7747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4AB381DB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6D3E5A1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5818296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63C2BE1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0F183ADC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1AB241C6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9208744" w14:textId="2F573A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FF23BE8" w14:textId="709AA9A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F104F4" w14:textId="1212C05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B57DE07" w14:textId="4F028C3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EDA721" w14:textId="2EF552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318F1A" w14:textId="3D6F903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44BCADC" w14:textId="0A97BE1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MonthStart11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понедельник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7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190101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392197A" w14:textId="63BDC8A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6E84146" w14:textId="17E9D23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1D001C" w14:textId="3525451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99F84F" w14:textId="24768F3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3D7A2C7" w14:textId="4A7038F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28C68FC" w14:textId="1D72B33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FA46A54" w14:textId="648AD6A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7149638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EC68B63" w14:textId="284124B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1DE3BEC" w14:textId="739531B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5AD6FE0" w14:textId="58912DC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A9C57C" w14:textId="059849A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10A001C" w14:textId="3F25DF2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7B318C0" w14:textId="2E1F7B1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CC94ADB" w14:textId="20DAD41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74BB8B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7B7C06" w14:textId="43485D2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751A727" w14:textId="5004A8E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866D1E" w14:textId="2612010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A14EB99" w14:textId="40E5B63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F9EFBF0" w14:textId="5AE7CD0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33F83D" w14:textId="5587CAA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6EBAA" w14:textId="1BE686A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3240C3B6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EFB2A1C" w14:textId="407B913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48B7341" w14:textId="3F19222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4D13A7C" w14:textId="4A20745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BD97E4" w14:textId="2324D27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978CE96" w14:textId="5CCA114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9A1247" w14:textId="45E772A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13BC1A11" w14:textId="2B58BEC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1AEF418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79A0E62B" w14:textId="441055C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CAB03A5" w14:textId="45C4403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MonthEnd11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B7ACE1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7008B6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10AE0D9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960972F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94C25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5"/>
        <w:gridCol w:w="7795"/>
      </w:tblGrid>
      <w:tr w:rsidR="00EA595B" w:rsidRPr="00C43808" w14:paraId="31547B57" w14:textId="77777777" w:rsidTr="00ED5F48">
        <w:tc>
          <w:tcPr>
            <w:tcW w:w="2500" w:type="pct"/>
            <w:vAlign w:val="center"/>
          </w:tcPr>
          <w:p w14:paraId="6AE3BB0C" w14:textId="5C235695" w:rsidR="00ED5F48" w:rsidRPr="00C43808" w:rsidRDefault="00693650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  <w:lastRenderedPageBreak/>
              <w:t>DÉCEMBRE</w:t>
            </w:r>
          </w:p>
        </w:tc>
        <w:tc>
          <w:tcPr>
            <w:tcW w:w="2500" w:type="pct"/>
            <w:vAlign w:val="center"/>
          </w:tcPr>
          <w:p w14:paraId="3D8BA562" w14:textId="5AB494B1" w:rsidR="00ED5F48" w:rsidRPr="00387869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</w:pP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38786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96"/>
        <w:gridCol w:w="2225"/>
        <w:gridCol w:w="2231"/>
        <w:gridCol w:w="2231"/>
        <w:gridCol w:w="2231"/>
        <w:gridCol w:w="2231"/>
        <w:gridCol w:w="2190"/>
      </w:tblGrid>
      <w:tr w:rsidR="00C43808" w:rsidRPr="00C43808" w14:paraId="1C608AFC" w14:textId="77777777" w:rsidTr="00C43808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1AA947D" w14:textId="53DC2ABE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0F3955" w14:textId="67E41F23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173504" w14:textId="2DE966B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459C1B2" w14:textId="734F5B7B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2689FC3" w14:textId="6E34B101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2C5A400" w14:textId="6A4CD03F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3317BA1" w14:textId="4753E80D" w:rsidR="00ED5F48" w:rsidRPr="00C43808" w:rsidRDefault="00693650" w:rsidP="00ED5F48">
            <w:pPr>
              <w:pStyle w:val="Days"/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7F7F7F" w:themeColor="text1" w:themeTint="80"/>
                <w:sz w:val="48"/>
                <w:szCs w:val="48"/>
                <w:lang w:bidi="ru-RU"/>
              </w:rPr>
              <w:t>DI</w:t>
            </w:r>
          </w:p>
        </w:tc>
      </w:tr>
      <w:tr w:rsidR="00C43808" w:rsidRPr="00C43808" w14:paraId="7C17943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3EC0A191" w14:textId="62329FD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F03151C" w14:textId="11607C9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C0B7D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4DC06B" w14:textId="44D615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DB9C6B" w14:textId="1C42948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50C7CA6" w14:textId="2194D78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B16ECF4" w14:textId="646365C1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98D4833" w14:textId="29ACB79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среда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4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&lt;&gt; 0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=F2+1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5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5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7F4FCFD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F9E951E" w14:textId="101CE43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1CB7923" w14:textId="166B6D7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5F31A5E" w14:textId="55DD506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A475C4A" w14:textId="3657AEB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AC826A" w14:textId="4D5DC08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B13D5FA" w14:textId="793ACE29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304BDE0" w14:textId="1485573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=F3+1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12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67DB9DAF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C9A3BBE" w14:textId="2D8D7C7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3F2CCF4" w14:textId="3174F89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4AD79D1" w14:textId="1D843F9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E272435" w14:textId="2E3CF734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A50AED" w14:textId="1911737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CA101BC" w14:textId="3657CB10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7CC68C2" w14:textId="24165B7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=F4+1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19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2953C655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F3D4027" w14:textId="6AC1915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BD3027E" w14:textId="1B07198E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136C06" w14:textId="202C766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923EA43" w14:textId="5765266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1DEDC25" w14:textId="6565B3DF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015B6" w14:textId="1AA41E62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73DCFA5" w14:textId="7E907516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=F5+1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t>26</w: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5CCE256B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DEC791C" w14:textId="5021E6F8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43EECC90" w14:textId="56BC6F13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2A7C4A" w14:textId="020DBA9D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EF03C3" w14:textId="13EE34FC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7704AB9" w14:textId="44FE3F3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9EF70DB" w14:textId="384E162A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1C92646" w14:textId="5D1CA61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=F6+1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  <w:lang w:bidi="ru-RU"/>
              </w:rPr>
              <w:fldChar w:fldCharType="end"/>
            </w:r>
          </w:p>
        </w:tc>
      </w:tr>
      <w:tr w:rsidR="00C43808" w:rsidRPr="00C43808" w14:paraId="043F7B53" w14:textId="77777777" w:rsidTr="00816A5E">
        <w:trPr>
          <w:trHeight w:val="1361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B7E597A" w14:textId="0C5F2D9B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6484B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B94D4" w14:textId="41F1B355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3650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E55AE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C43808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DC97E6E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6040DA4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48C1197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C8B8C80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099B848" w14:textId="77777777" w:rsidR="00ED5F48" w:rsidRPr="00C43808" w:rsidRDefault="00ED5F48" w:rsidP="00EA595B">
            <w:pPr>
              <w:pStyle w:val="Dates"/>
              <w:jc w:val="right"/>
              <w:rPr>
                <w:rFonts w:ascii="Impact" w:hAnsi="Impact" w:cs="Arial"/>
                <w:noProof/>
                <w:color w:val="7F7F7F" w:themeColor="text1" w:themeTint="80"/>
                <w:sz w:val="96"/>
                <w:szCs w:val="96"/>
              </w:rPr>
            </w:pPr>
          </w:p>
        </w:tc>
      </w:tr>
    </w:tbl>
    <w:p w14:paraId="50D5D5A5" w14:textId="77777777" w:rsidR="00ED5F48" w:rsidRPr="00C43808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C43808" w:rsidSect="00EA595B">
      <w:pgSz w:w="16838" w:h="11906" w:orient="landscape" w:code="9"/>
      <w:pgMar w:top="510" w:right="624" w:bottom="51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B5F64" w14:textId="77777777" w:rsidR="004C11C5" w:rsidRDefault="004C11C5">
      <w:pPr>
        <w:spacing w:after="0"/>
      </w:pPr>
      <w:r>
        <w:separator/>
      </w:r>
    </w:p>
  </w:endnote>
  <w:endnote w:type="continuationSeparator" w:id="0">
    <w:p w14:paraId="533EC1D9" w14:textId="77777777" w:rsidR="004C11C5" w:rsidRDefault="004C11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81FF9" w14:textId="77777777" w:rsidR="004C11C5" w:rsidRDefault="004C11C5">
      <w:pPr>
        <w:spacing w:after="0"/>
      </w:pPr>
      <w:r>
        <w:separator/>
      </w:r>
    </w:p>
  </w:footnote>
  <w:footnote w:type="continuationSeparator" w:id="0">
    <w:p w14:paraId="0CE17A6D" w14:textId="77777777" w:rsidR="004C11C5" w:rsidRDefault="004C11C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03EEB"/>
    <w:rsid w:val="001274F3"/>
    <w:rsid w:val="00146BD1"/>
    <w:rsid w:val="00151CCE"/>
    <w:rsid w:val="001B01F9"/>
    <w:rsid w:val="001C41F9"/>
    <w:rsid w:val="001F5B04"/>
    <w:rsid w:val="00285C1D"/>
    <w:rsid w:val="002E6538"/>
    <w:rsid w:val="003327F5"/>
    <w:rsid w:val="00340CAF"/>
    <w:rsid w:val="00387869"/>
    <w:rsid w:val="003C0D41"/>
    <w:rsid w:val="003C1F8E"/>
    <w:rsid w:val="003E085C"/>
    <w:rsid w:val="003E7B3A"/>
    <w:rsid w:val="00416364"/>
    <w:rsid w:val="00431B29"/>
    <w:rsid w:val="00440416"/>
    <w:rsid w:val="00462EAD"/>
    <w:rsid w:val="004A6170"/>
    <w:rsid w:val="004B0786"/>
    <w:rsid w:val="004B627B"/>
    <w:rsid w:val="004C11C5"/>
    <w:rsid w:val="004F6AAC"/>
    <w:rsid w:val="00512F2D"/>
    <w:rsid w:val="00526D91"/>
    <w:rsid w:val="00570FBB"/>
    <w:rsid w:val="00583B82"/>
    <w:rsid w:val="005923AC"/>
    <w:rsid w:val="005D5149"/>
    <w:rsid w:val="005E55AE"/>
    <w:rsid w:val="005E656F"/>
    <w:rsid w:val="00664658"/>
    <w:rsid w:val="00667021"/>
    <w:rsid w:val="00693650"/>
    <w:rsid w:val="006974E1"/>
    <w:rsid w:val="006A1A93"/>
    <w:rsid w:val="006A5DD8"/>
    <w:rsid w:val="006B6899"/>
    <w:rsid w:val="006C0896"/>
    <w:rsid w:val="006F513E"/>
    <w:rsid w:val="00727D08"/>
    <w:rsid w:val="00770939"/>
    <w:rsid w:val="007B3536"/>
    <w:rsid w:val="007C0139"/>
    <w:rsid w:val="007D45A1"/>
    <w:rsid w:val="007F564D"/>
    <w:rsid w:val="00816A5E"/>
    <w:rsid w:val="008711BC"/>
    <w:rsid w:val="008B1201"/>
    <w:rsid w:val="008F16F7"/>
    <w:rsid w:val="009164BA"/>
    <w:rsid w:val="009166BD"/>
    <w:rsid w:val="009408D8"/>
    <w:rsid w:val="0095517E"/>
    <w:rsid w:val="00977AAE"/>
    <w:rsid w:val="00996B61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A607B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43808"/>
    <w:rsid w:val="00C44DFB"/>
    <w:rsid w:val="00C56526"/>
    <w:rsid w:val="00C6519B"/>
    <w:rsid w:val="00C70F21"/>
    <w:rsid w:val="00C7354B"/>
    <w:rsid w:val="00C800AA"/>
    <w:rsid w:val="00C91F9B"/>
    <w:rsid w:val="00CC0B7D"/>
    <w:rsid w:val="00D36458"/>
    <w:rsid w:val="00DD6BD4"/>
    <w:rsid w:val="00DE32AC"/>
    <w:rsid w:val="00E1407A"/>
    <w:rsid w:val="00E33F1A"/>
    <w:rsid w:val="00E50BDE"/>
    <w:rsid w:val="00E774CD"/>
    <w:rsid w:val="00E77E1D"/>
    <w:rsid w:val="00E97684"/>
    <w:rsid w:val="00EA595B"/>
    <w:rsid w:val="00ED5F48"/>
    <w:rsid w:val="00ED75B6"/>
    <w:rsid w:val="00F1140A"/>
    <w:rsid w:val="00F60810"/>
    <w:rsid w:val="00F6484B"/>
    <w:rsid w:val="00F91390"/>
    <w:rsid w:val="00F93E3B"/>
    <w:rsid w:val="00FC0032"/>
    <w:rsid w:val="00FD515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12</Pages>
  <Words>3505</Words>
  <Characters>19979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2026-11-02T19:19:00Z</dcterms:created>
  <dcterms:modified xsi:type="dcterms:W3CDTF">2026-11-02T19:19:00Z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