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e"/>
        <w:tblW w:w="5000" w:type="pct"/>
        <w:jc w:val="center"/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0466"/>
      </w:tblGrid>
      <w:tr w:rsidR="00D84FBB" w:rsidRPr="00DE1A86" w14:paraId="40983BE3" w14:textId="77777777" w:rsidTr="00B27062">
        <w:trPr>
          <w:trHeight w:val="14949"/>
          <w:jc w:val="center"/>
        </w:trPr>
        <w:tc>
          <w:tcPr>
            <w:tcW w:w="5000" w:type="pct"/>
            <w:vAlign w:val="center"/>
          </w:tcPr>
          <w:p w14:paraId="66537F75" w14:textId="3551BE9C" w:rsidR="003E085C" w:rsidRPr="00C170E9" w:rsidRDefault="003E085C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lang w:val="en-US" w:bidi="ru-RU"/>
              </w:rPr>
            </w:pP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begin"/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instrText xml:space="preserve"> DOCVARIABLE  MonthStart1 \@  yyyy   \* MERGEFORMAT </w:instrTex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separate"/>
            </w:r>
            <w:r w:rsidR="0042052E">
              <w:rPr>
                <w:rFonts w:cs="Arial"/>
                <w:b/>
                <w:bCs/>
                <w:noProof/>
                <w:color w:val="auto"/>
                <w:lang w:bidi="ru-RU"/>
              </w:rPr>
              <w:t>2026</w:t>
            </w:r>
            <w:r w:rsidRPr="00C170E9">
              <w:rPr>
                <w:rFonts w:cs="Arial"/>
                <w:b/>
                <w:bCs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255" w:type="dxa"/>
                <w:bottom w:w="255" w:type="dxa"/>
              </w:tblCellMar>
              <w:tblLook w:val="04A0" w:firstRow="1" w:lastRow="0" w:firstColumn="1" w:lastColumn="0" w:noHBand="0" w:noVBand="1"/>
            </w:tblPr>
            <w:tblGrid>
              <w:gridCol w:w="531"/>
              <w:gridCol w:w="2955"/>
              <w:gridCol w:w="532"/>
              <w:gridCol w:w="2956"/>
              <w:gridCol w:w="532"/>
              <w:gridCol w:w="2960"/>
            </w:tblGrid>
            <w:tr w:rsidR="00612E0C" w:rsidRPr="00DE1A86" w14:paraId="79F6697B" w14:textId="77777777" w:rsidTr="00B27062">
              <w:trPr>
                <w:trHeight w:val="340"/>
              </w:trPr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612E0C" w:rsidRPr="00DE1A86" w14:paraId="5BD76ED2" w14:textId="77777777" w:rsidTr="00B27062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9131348" w14:textId="4B755B54" w:rsidR="00612E0C" w:rsidRPr="00D17929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612E0C" w:rsidRPr="00DE1A86" w14:paraId="4B846B33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2C35AEF" w14:textId="01DDA30B" w:rsidR="00612E0C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612E0C" w:rsidRPr="00DE1A86" w14:paraId="5F5FEF02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2115E6B" w14:textId="47D5AD63" w:rsidR="00612E0C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612E0C" w:rsidRPr="00DE1A86" w14:paraId="6C1BE146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E610C25" w14:textId="4B55F123" w:rsidR="00612E0C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612E0C" w:rsidRPr="00DE1A86" w14:paraId="4181D58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9E21C2" w14:textId="07E8930E" w:rsidR="00612E0C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612E0C" w:rsidRPr="00DE1A86" w14:paraId="1DE75757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CE9BC3E" w14:textId="3A9C1996" w:rsidR="00612E0C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612E0C" w:rsidRPr="00DE1A86" w14:paraId="75054769" w14:textId="77777777" w:rsidTr="00B27062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F0E5CA7" w14:textId="118E648A" w:rsidR="00612E0C" w:rsidRPr="00DE1A86" w:rsidRDefault="00612E0C" w:rsidP="0026638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3C8B36A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A4DC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E763E4B" w14:textId="3AAED423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bookmarkStart w:id="1" w:name="_Hlk38821049"/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JANVIER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3"/>
                    <w:gridCol w:w="424"/>
                    <w:gridCol w:w="424"/>
                    <w:gridCol w:w="424"/>
                    <w:gridCol w:w="424"/>
                    <w:gridCol w:w="413"/>
                  </w:tblGrid>
                  <w:tr w:rsidR="00C170E9" w:rsidRPr="00C170E9" w14:paraId="684222CD" w14:textId="77777777" w:rsidTr="00C170E9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408482" w14:textId="3545F7ED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B285114" w14:textId="79F93430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4BB7502" w14:textId="30B5F00C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84BA99" w14:textId="62EC83A6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CF75680" w14:textId="55E1A3F4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7BE3AF3" w14:textId="14F28120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7E85CF0" w14:textId="772B81EB" w:rsidR="00612E0C" w:rsidRPr="00C170E9" w:rsidRDefault="0042052E" w:rsidP="00C170E9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170E9" w:rsidRPr="00C170E9" w14:paraId="31DF8F53" w14:textId="77777777" w:rsidTr="00C170E9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C3DF47A" w14:textId="1E3CCC9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D8DCA2" w14:textId="541D95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953DC5" w14:textId="37CE58B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6F7F6B" w14:textId="1FCB1D9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D77DEF9" w14:textId="7942E5F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AB1CBA7" w14:textId="56BE9D4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1DE8D4C" w14:textId="320CA8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FA4FA2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22ADE6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317F20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553094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3BF3B8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7B27391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6A9E0C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14A293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23F797F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29A1BE2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061425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4F28F2C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35EBEF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348AA7B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3056E2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25D92FB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0529957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76F4B7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391D09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42DC94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7D0508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55D230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652195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426FE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97D45F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8F0FCA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2CA2B5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4070EFA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69FCE7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2663239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37610D3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2A969B8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1144E5B8" w14:textId="77777777" w:rsidTr="00B27062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1FE00F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1F1D997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  <w:bookmarkEnd w:id="1"/>
                </w:tbl>
                <w:p w14:paraId="1B2D8CF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C16F8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CE6339" w14:textId="0093CB86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06203AA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E15900" w14:textId="327E3C89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1C8C696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D77EB59" w14:textId="03B506A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917F98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B49DD6" w14:textId="00F6E4DE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B87E3A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7CC8144" w14:textId="71C4992A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4AE275B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73517E4" w14:textId="6E9DC49D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1EA86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CCA0ED8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89C1B96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1BB1C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D861116" w14:textId="6F3EA596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FÉVRIER</w:t>
                  </w:r>
                </w:p>
                <w:tbl>
                  <w:tblPr>
                    <w:tblStyle w:val="CalendarTable"/>
                    <w:tblW w:w="4992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C170E9" w14:paraId="4D521D1C" w14:textId="77777777" w:rsidTr="002056A3">
                    <w:trPr>
                      <w:trHeight w:val="170"/>
                      <w:jc w:val="center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B4A50A8" w14:textId="7B4875ED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D052ACD" w14:textId="3B56E336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A47D848" w14:textId="44AF5B5B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1412BE2" w14:textId="40FD09E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3D3BE5" w14:textId="590737B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42F7BE9" w14:textId="20093716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CB16A91" w14:textId="747FBCE2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170E9" w:rsidRPr="00C170E9" w14:paraId="033AD79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338C3E" w14:textId="7DCBB3A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E9814E4" w14:textId="46ED19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B665E05" w14:textId="6CBAD47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131D4F0" w14:textId="5B346E8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FC2BCF9" w14:textId="146EDC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1CD888BB" w14:textId="415661C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A023F15" w14:textId="02D55FF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6878283D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E1A06" w14:textId="6A1C053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E8FAF3" w14:textId="4EF6263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F01189" w14:textId="054C5A2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9A7D" w14:textId="66437F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7C63CF" w14:textId="6B6E8C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0DD119" w14:textId="687462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7FAA6B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DC4D67B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64AC88D8" w14:textId="444E40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0ABAC2" w14:textId="243DFA5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AB7AB9" w14:textId="675879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8FC14F" w14:textId="574402F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F7ACB7" w14:textId="3D43C23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6A9F174" w14:textId="0B804D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7B4E76C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33194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36526BF" w14:textId="40B4E9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C1CD1" w14:textId="253A7C7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3A56F1" w14:textId="7C8A5E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262D4B" w14:textId="313D9BC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49CF7" w14:textId="3DE1CF2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26A059" w14:textId="75CF5EF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2AC10E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4B0FF95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0A5D3919" w14:textId="51C2F8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41D12" w14:textId="1E4B31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CBBFCBA" w14:textId="31FBF60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DB4676" w14:textId="522089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2ADD02" w14:textId="306F4A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6D5BCA" w14:textId="559BCB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1258EE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4CB553C4" w14:textId="77777777" w:rsidTr="002056A3">
                    <w:trPr>
                      <w:trHeight w:val="369"/>
                      <w:jc w:val="center"/>
                    </w:trPr>
                    <w:tc>
                      <w:tcPr>
                        <w:tcW w:w="710" w:type="pct"/>
                        <w:vAlign w:val="center"/>
                      </w:tcPr>
                      <w:p w14:paraId="4549FBFA" w14:textId="61CD54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4819C" w14:textId="024C61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FD04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BAA4EB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9AE72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A3664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35B5D45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C59B92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67199AEF" w14:textId="5647C13A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66353EC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9204648" w14:textId="6E09FD9B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44882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3B7280C" w14:textId="57E32340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10</w:t>
                        </w:r>
                      </w:p>
                    </w:tc>
                  </w:tr>
                  <w:tr w:rsidR="00B27062" w:rsidRPr="00DE1A86" w14:paraId="1248FFB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6FC90BA" w14:textId="652381E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11</w:t>
                        </w:r>
                      </w:p>
                    </w:tc>
                  </w:tr>
                  <w:tr w:rsidR="00B27062" w:rsidRPr="00DE1A86" w14:paraId="1DFB196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880381" w14:textId="0D60B602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12</w:t>
                        </w:r>
                      </w:p>
                    </w:tc>
                  </w:tr>
                  <w:tr w:rsidR="00B27062" w:rsidRPr="00DE1A86" w14:paraId="5351B5D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0B087E" w14:textId="002D20A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13</w:t>
                        </w:r>
                      </w:p>
                    </w:tc>
                  </w:tr>
                  <w:tr w:rsidR="00B27062" w:rsidRPr="00DE1A86" w14:paraId="56B26F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B91049" w14:textId="49DCC8F8" w:rsidR="00B27062" w:rsidRPr="006836B3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</w:p>
                    </w:tc>
                  </w:tr>
                </w:tbl>
                <w:p w14:paraId="7385686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43B06D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4315FC74" w14:textId="6D4167C1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C170E9" w14:paraId="5FBA1453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D82C68E" w14:textId="418D0FA3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081C50" w14:textId="246C636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B330407" w14:textId="294D9CA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F2E47A7" w14:textId="1723707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D7F939A" w14:textId="4BD32194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24E7528" w14:textId="513775E1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6F13CE6" w14:textId="7A941F3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C170E9" w:rsidRPr="00C170E9" w14:paraId="1AD7C61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AAAD04" w14:textId="2B29427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EBC2568" w14:textId="4B41B2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F3CE0B" w14:textId="26B1F8D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E343102" w14:textId="594691B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348F3FC" w14:textId="6960BD2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70C4B999" w14:textId="00ED7B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611257B" w14:textId="56305E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ACC4FB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2D8059F" w14:textId="443CF3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5CA2B8" w14:textId="232F64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DB2D48" w14:textId="393B88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650517" w14:textId="0700BF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810657" w14:textId="227482A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DD2049" w14:textId="260CC51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2C3A7B" w14:textId="3B99062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2DAA7F9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B1BC1FA" w14:textId="6F150C4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D7620" w14:textId="002591A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D98F73" w14:textId="1A5EE31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612937" w14:textId="5EA0466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76CEF7" w14:textId="7D6DF68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EEA51C" w14:textId="270794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40F2AC" w14:textId="40B361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091924F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00EE5652" w14:textId="2F14F9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7248AD" w14:textId="3FC73B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5AFA3B" w14:textId="79D470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E5F29" w14:textId="4D3E501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D56471" w14:textId="269462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7AED89" w14:textId="76F8F57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8F77A3C" w14:textId="33A2F5D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322DB45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4ACEBE8" w14:textId="5293A1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E2EFA3" w14:textId="106392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0FF736" w14:textId="70B2C39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8BB8E5" w14:textId="0A6F0A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100B5" w14:textId="5A3FE2E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C4FF97" w14:textId="0F05DB3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B8E039F" w14:textId="6BCB3F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70E9" w:rsidRPr="00C170E9" w14:paraId="73808F25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E6C55AF" w14:textId="197450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1FD984" w14:textId="09D3D65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9E8669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3B5375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1958E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7379C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6E133FB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0070DC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3808ABF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735BB8E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A854F09" w14:textId="5A91CFFB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58B1F2F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368DB4D" w14:textId="01DF8551" w:rsidR="00B27062" w:rsidRPr="00266389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F8C95F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DC2A6FA" w14:textId="5DFC9FD2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718EE96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F621A11" w14:textId="7E18CD61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2345F2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29CC533" w14:textId="4C46D1D1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24B22DA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D788C7B" w14:textId="252B359B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16329EC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8EAA92" w14:textId="7777777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455E090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8DC03F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7D399169" w14:textId="1B64BFE6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20"/>
                    <w:gridCol w:w="422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830A8BB" w14:textId="77777777" w:rsidTr="002056A3">
                    <w:trPr>
                      <w:trHeight w:val="170"/>
                    </w:trPr>
                    <w:tc>
                      <w:tcPr>
                        <w:tcW w:w="712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48C618E" w14:textId="4DF7513F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8875A88" w14:textId="315029C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BA8D3FF" w14:textId="4084270E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6D9A724" w14:textId="65CC3D11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6EDF12F" w14:textId="3093A54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14A8180" w14:textId="690620D4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256D4DB" w14:textId="590296C6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14D13F92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DC5D93D" w14:textId="25BFA5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A2BC1B1" w14:textId="15DE518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B2768D" w14:textId="371DC9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87AAB21" w14:textId="7B33DF8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503FBC2" w14:textId="097CFB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4DE3B76" w14:textId="4E6F8C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C9BEC9E" w14:textId="6E48A5D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66F6110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3A80732B" w14:textId="5EF63FF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6CCF1C20" w14:textId="5788629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76D9DB" w14:textId="602C39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90857E" w14:textId="712B57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5E11EF" w14:textId="71423DA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E2CB87" w14:textId="0357FE2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A6BB62" w14:textId="1EFF89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D8AA7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69EB8112" w14:textId="15AAE10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AC37CB7" w14:textId="5CE05B1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941E8C" w14:textId="7B82C54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649ED3" w14:textId="1247BC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2DE6CE" w14:textId="60448F5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FC6B17" w14:textId="414839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DA52DBF" w14:textId="37C04AC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D87AE24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70F716A" w14:textId="4312506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067ECA79" w14:textId="5D577AC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2A4B10" w14:textId="539F22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8E8D1C" w14:textId="45561D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5C86561" w14:textId="062DD8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E61DF9" w14:textId="621590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E1883DE" w14:textId="5F80D45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CB6B821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59309AC1" w14:textId="032437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38ADCBBC" w14:textId="37FD6D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E6DBB2B" w14:textId="4CD7F31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B25296" w14:textId="1F0305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E1728F9" w14:textId="1517A8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8BA22F" w14:textId="5F01B72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D9DB15" w14:textId="293B82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03B39C8" w14:textId="77777777" w:rsidTr="002056A3">
                    <w:trPr>
                      <w:trHeight w:val="369"/>
                    </w:trPr>
                    <w:tc>
                      <w:tcPr>
                        <w:tcW w:w="712" w:type="pct"/>
                        <w:vAlign w:val="center"/>
                      </w:tcPr>
                      <w:p w14:paraId="18C29B70" w14:textId="7319DB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5" w:type="pct"/>
                        <w:vAlign w:val="center"/>
                      </w:tcPr>
                      <w:p w14:paraId="7CD1DC2B" w14:textId="373AB09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F85E9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0F81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54B015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7E74A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34D86D9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B24666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39B8701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166F36F1" w14:textId="2E6C8D91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7D14416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9707D5" w14:textId="1DA0333B" w:rsidR="00B27062" w:rsidRPr="00411AF7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3152FA7E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1D1FA0" w14:textId="3980AE3B" w:rsidR="00B27062" w:rsidRPr="0039014C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2CC9C15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760848C" w14:textId="2395B745" w:rsidR="00B27062" w:rsidRPr="00411AF7" w:rsidRDefault="0039014C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</w:p>
                    </w:tc>
                  </w:tr>
                  <w:tr w:rsidR="00B27062" w:rsidRPr="00DE1A86" w14:paraId="7F07BF2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30B995F" w14:textId="6186E171" w:rsidR="00B27062" w:rsidRPr="0039014C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0F1EBBD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3C4B39" w14:textId="665E1161" w:rsidR="00B27062" w:rsidRPr="0039014C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263356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91859A2" w14:textId="075392F9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EF82DC2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BC703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E785DF9" w14:textId="61B22EEE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  <w:t>MAI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DD4E4F6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AB9ED4E" w14:textId="00AEAFED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9D186A1" w14:textId="47DD4A3C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626984B" w14:textId="79E115B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1AD4BDE" w14:textId="730034AE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0443639" w14:textId="36FD7230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3E119DB" w14:textId="76C1982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DA99563" w14:textId="0292E68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644B5D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B607DB9" w14:textId="30DC9E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FC3D935" w14:textId="140052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770862A" w14:textId="2DE8E4B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2D7F723" w14:textId="079464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230D98D" w14:textId="0290DA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716B5E9" w14:textId="29F8AC9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D4D949F" w14:textId="4B6BC37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9C0EC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A555505" w14:textId="3B0950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AB69DE" w14:textId="140BE1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9096DAC" w14:textId="333302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C13B6B" w14:textId="16ABCDA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117334" w14:textId="0D9E8FA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7D6AFA" w14:textId="6B2D8D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7DF7E6" w14:textId="6F542F0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A5D817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FF04C3A" w14:textId="1073CA9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A915AD" w14:textId="412513D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B16810" w14:textId="603E6AC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F1FBF7" w14:textId="27A36E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5BF783" w14:textId="324272E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E33530D" w14:textId="72FDFB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05FA3C" w14:textId="31E16E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1B050AD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03CE934" w14:textId="2CAD56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CB5F75" w14:textId="6B49BE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19F71A" w14:textId="7B784A2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32973FF" w14:textId="4BC8A3F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539F0D" w14:textId="04EED92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09B660" w14:textId="24D288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A66CFE" w14:textId="65F3FA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B50F77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13AED3" w14:textId="3A92EDC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26B469" w14:textId="4B0130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E4163C" w14:textId="1493033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35B977" w14:textId="67F15C8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618D083" w14:textId="1FCF0CF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10430F8" w14:textId="731EBC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D76BD8" w14:textId="6F9B8F2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0F29507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C325A55" w14:textId="2A8B29A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C0615F" w14:textId="14DD37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441F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43935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7979E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4467D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F42639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54C2834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EDCAD1D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F00DAF5" w14:textId="61BD00FA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68670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2EA0FA6" w14:textId="03442D04" w:rsidR="00B27062" w:rsidRPr="00411AF7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23</w:t>
                        </w:r>
                      </w:p>
                    </w:tc>
                  </w:tr>
                  <w:tr w:rsidR="00B27062" w:rsidRPr="00DE1A86" w14:paraId="59C0670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44AEF05" w14:textId="5ECF4CC3" w:rsidR="00B27062" w:rsidRPr="00411AF7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24</w:t>
                        </w:r>
                      </w:p>
                    </w:tc>
                  </w:tr>
                  <w:tr w:rsidR="00B27062" w:rsidRPr="00DE1A86" w14:paraId="68D8DEF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53DA467" w14:textId="2F6556C6" w:rsidR="00B27062" w:rsidRPr="00411AF7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25</w:t>
                        </w:r>
                      </w:p>
                    </w:tc>
                  </w:tr>
                  <w:tr w:rsidR="00B27062" w:rsidRPr="00DE1A86" w14:paraId="0A05832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2EF1BAC" w14:textId="7D372C9A" w:rsidR="00B27062" w:rsidRPr="00411AF7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26</w:t>
                        </w:r>
                      </w:p>
                    </w:tc>
                  </w:tr>
                  <w:tr w:rsidR="00B27062" w:rsidRPr="00DE1A86" w14:paraId="0C19D91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086528E" w14:textId="239A62BE" w:rsidR="00B27062" w:rsidRPr="00411AF7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27</w:t>
                        </w:r>
                      </w:p>
                    </w:tc>
                  </w:tr>
                  <w:tr w:rsidR="00B27062" w:rsidRPr="00DE1A86" w14:paraId="36ED873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6A945F4" w14:textId="74CAD87B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354754C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FAAE0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5AF13B3" w14:textId="42FCEB3C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27C2DD8F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893BECD" w14:textId="3214BEA4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0B9338" w14:textId="356D50B6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21B8F87" w14:textId="7F0AE77E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65E1320" w14:textId="038505A2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210675F" w14:textId="3F13A58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2A5AA2EC" w14:textId="54E1E8B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8F16D" w14:textId="7DDD64B2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36D35DF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BA6D45" w14:textId="69A92C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FFEE45A" w14:textId="75359FF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08B4D4C" w14:textId="5A719A1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B215F83" w14:textId="6FD38F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A59E4A7" w14:textId="4AC11D4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25A5C01F" w14:textId="79D5741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62C83CDA" w14:textId="614293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F389E1B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5C9E191" w14:textId="25CBC7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DF6107" w14:textId="670E825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09A0BDA" w14:textId="4D2A176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0C5A0E1" w14:textId="03FEEDA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B9CD27" w14:textId="19DA735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001CD9" w14:textId="2F1521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E5F75D7" w14:textId="3A79ADF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A9805B0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A166C50" w14:textId="198B05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94638AA" w14:textId="65DCF90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F8B86A" w14:textId="0F9C21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C7684B" w14:textId="36EADC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9F8B80C" w14:textId="0A0AFC9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5B9840C" w14:textId="38A867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90B891E" w14:textId="3FAB4FC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E05CB2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51EF6D8" w14:textId="5E5DA6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F0A85E" w14:textId="3313EF6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77E735" w14:textId="2932DE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ED938D" w14:textId="0DFFC32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426403" w14:textId="69BC1D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7038E1F" w14:textId="288B8B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E701C99" w14:textId="57AEA76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ED9F1FD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F50AD5B" w14:textId="27C2C87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174962" w14:textId="309BCF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9671FD3" w14:textId="5C6110D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3CB8B9" w14:textId="7DF1AD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87473A" w14:textId="052E31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C47AD9" w14:textId="26EE47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24A9BD90" w14:textId="194F1BE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A50E019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A2544FD" w14:textId="472026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D45BB9" w14:textId="5E3BC1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CFC2C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709F8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3A4668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FDAE7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31A12D3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BB208CE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5ABCB9D1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453291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7C9397C6" w14:textId="3FF098AC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0A0DE1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FFDE383" w14:textId="721985A3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20F209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19374BB" w14:textId="2DDBC385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73A4327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0706A21" w14:textId="0E125708" w:rsidR="00B27062" w:rsidRPr="00266389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6A123DD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D315EE4" w14:textId="053E4D39" w:rsidR="00B27062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</w:p>
                    </w:tc>
                  </w:tr>
                  <w:tr w:rsidR="00B27062" w:rsidRPr="00DE1A86" w14:paraId="7A9A100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DB92C2" w14:textId="26787221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5F57A00B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36546BE" w14:textId="42F11E27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0BBEF90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F8219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FBAEAFE" w14:textId="5657054B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79A7682D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0D5E333" w14:textId="6975ACEC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79D599" w14:textId="42EF6AF0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5041FA7" w14:textId="58836AE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A3F4389" w14:textId="297833A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80EDCA7" w14:textId="132BF42F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D33AC24" w14:textId="7CCAC32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25FA0C5" w14:textId="3E11D30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29D7AFB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</w:tcPr>
                      <w:p w14:paraId="2654728C" w14:textId="75A5AA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10BB236D" w14:textId="3E900C6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764AD9C5" w14:textId="5F36C6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30915E37" w14:textId="1EC5808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</w:tcPr>
                      <w:p w14:paraId="53D8435D" w14:textId="6683828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</w:tcPr>
                      <w:p w14:paraId="2A9D2964" w14:textId="336BDAB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</w:tcPr>
                      <w:p w14:paraId="6A49BCAA" w14:textId="4F18AF3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853A2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527C8673" w14:textId="023F93F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E3EBF80" w14:textId="287B695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8453D30" w14:textId="3130507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34909F1" w14:textId="6898F4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40F4289" w14:textId="7599C3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8784F66" w14:textId="4C14015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A8AB66D" w14:textId="62AD139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CC3501E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6015D498" w14:textId="4E89EBC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089BBE9" w14:textId="1E22A8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FABAAC" w14:textId="00A0419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3D8614D" w14:textId="02EC336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F19BAE3" w14:textId="644C532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923704E" w14:textId="6E1963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F983202" w14:textId="0C07E6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9E4E75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0BE55D21" w14:textId="6FB23FA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9326060" w14:textId="61A21A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CA83538" w14:textId="1F29C9A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C0E6002" w14:textId="6358AF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4E86358C" w14:textId="12DE1F8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DC1096A" w14:textId="4CA833F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4192DAE9" w14:textId="4012247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2D3F51F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D8C1ED8" w14:textId="5594BD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23881252" w14:textId="1DDBE9A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3633A310" w14:textId="3F107A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6037D64" w14:textId="755D50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7EEE6AB2" w14:textId="667A28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B803B28" w14:textId="7816C4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216A3730" w14:textId="218E343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9E92B85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</w:tcPr>
                      <w:p w14:paraId="186F6115" w14:textId="12BFE19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03EC2CAA" w14:textId="221F06B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</w:tcPr>
                      <w:p w14:paraId="167A2B8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7E5D07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767B0B97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</w:tcPr>
                      <w:p w14:paraId="6978A00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53A1313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31377DC9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5D1FF52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2733B5CB" w14:textId="6EFB2597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05D4574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43CA6B5" w14:textId="796E467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0C406E5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3E2428DD" w14:textId="16926DD8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33C0BDEA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ED6DBF3" w14:textId="0A8CC1E0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05A26660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4427C2C" w14:textId="54F6700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64A3A6C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3E21CE" w14:textId="0D34016E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B27062"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</w:p>
                    </w:tc>
                  </w:tr>
                  <w:tr w:rsidR="00B27062" w:rsidRPr="00DE1A86" w14:paraId="6BD59A76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5417941" w14:textId="391A2D49" w:rsidR="00B27062" w:rsidRPr="00DE1A86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36</w:t>
                        </w:r>
                      </w:p>
                    </w:tc>
                  </w:tr>
                </w:tbl>
                <w:p w14:paraId="5AFDB94F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E74C4A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38E15426" w14:textId="4A162779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AOÛT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D6EAAC9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65FE43" w14:textId="27BA82D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ED81C9E" w14:textId="1E1D9B76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CEAFCB" w14:textId="271CB89E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3AC2C8" w14:textId="7B5322DB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84F49CD" w14:textId="6C6D89C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4CEFA78" w14:textId="6FFB3BDD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36B7B87" w14:textId="58FC3F1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029CC6A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9A9219" w14:textId="0D4D0BA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79E3A1F2" w14:textId="6039592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C8AB17" w14:textId="5BF2C5E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95853AB" w14:textId="3B8B375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8E9772" w14:textId="02FC344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554BF77" w14:textId="0609378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F4203E8" w14:textId="54E98B2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A0487C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37DD9AC" w14:textId="2A234B8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E146FA2" w14:textId="0F2AAED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10B63A9" w14:textId="49D1DCD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FAFAA5" w14:textId="529EE12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6E8B3F" w14:textId="39D8C53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E0BABE" w14:textId="6F53F33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68D01D" w14:textId="723AD6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BBD6FAB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AD9EAAD" w14:textId="55C3B1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CDE0F" w14:textId="533E624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AFCCC7" w14:textId="7AEBECD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84FB448" w14:textId="05CCEE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C3D44B" w14:textId="02A1F30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B42C8C" w14:textId="4FDD13B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1DAE87" w14:textId="7D6B59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67A140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D71F26C" w14:textId="3ED70BF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6E0A73" w14:textId="1F69950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93C939" w14:textId="24A07A7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79B7BD4" w14:textId="4982503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2EA51FA" w14:textId="14770DC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57B51F" w14:textId="19C2383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9CC1CCE" w14:textId="708CD3B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5EE3CD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45F57CA" w14:textId="651095A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B7B4E7" w14:textId="34FE9C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A3D790" w14:textId="209868F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917A65" w14:textId="0DA5B25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112852" w14:textId="5EF96C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448B09" w14:textId="39B3E14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396A96B" w14:textId="4507029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10F4546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FA1158A" w14:textId="0089FF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C43EA1" w14:textId="0A8188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A364C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5D17C8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9661B1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D29129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BC477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1E1777A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73684048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516A3B0D" w14:textId="680BCAEB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4A68B01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176ECD7" w14:textId="0E07CF4F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</w:p>
                    </w:tc>
                  </w:tr>
                  <w:tr w:rsidR="00B27062" w:rsidRPr="00DE1A86" w14:paraId="123F54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39820F" w14:textId="512BF07C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</w:p>
                    </w:tc>
                  </w:tr>
                  <w:tr w:rsidR="00B27062" w:rsidRPr="00DE1A86" w14:paraId="0C0743A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2A76CD7" w14:textId="5B07C2DC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</w:p>
                    </w:tc>
                  </w:tr>
                  <w:tr w:rsidR="00B27062" w:rsidRPr="00DE1A86" w14:paraId="09FBBED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BC404F" w14:textId="3C73637E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3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3DD40DB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9D5E58D" w14:textId="632F2306" w:rsidR="00B27062" w:rsidRPr="00411AF7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40</w:t>
                        </w:r>
                      </w:p>
                    </w:tc>
                  </w:tr>
                  <w:tr w:rsidR="00B27062" w:rsidRPr="00DE1A86" w14:paraId="407D6FB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B1F07DD" w14:textId="467F28CB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20F858F1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CF6C80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1B176A2" w14:textId="30B29131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10F7938D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02113AC" w14:textId="1656634D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FFC79D6" w14:textId="200F2F9B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DAE41B" w14:textId="11400193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1F6D9FBA" w14:textId="58E458CB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B9553B9" w14:textId="19DAD54C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3AB9C00A" w14:textId="3EDCE97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030925B0" w14:textId="01D06D7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23783DAC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4E44E10" w14:textId="25A147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5936B04" w14:textId="537124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37D62ED" w14:textId="321686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C48FC35" w14:textId="27028EA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7005C7D" w14:textId="511EE9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3E8FC14" w14:textId="603167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5C1B6ED8" w14:textId="535B602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093506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56E2A3DC" w14:textId="6EAC447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B5077D" w14:textId="071A1F1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EED14B5" w14:textId="4360582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8405CD7" w14:textId="7C89C6E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366BF5" w14:textId="675A74E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D89D9F" w14:textId="22C3CB2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323D446" w14:textId="129E6CF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75EA407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E806A7E" w14:textId="18F3C90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822CE7" w14:textId="0A25344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0017E8D" w14:textId="7BD487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609886" w14:textId="544B25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C83A73" w14:textId="47C78C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4772BA9" w14:textId="2909BB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AD2E317" w14:textId="059FC90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F998A4F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74C75CA2" w14:textId="4E6110C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F39A69E" w14:textId="002ED4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B9C74E" w14:textId="586F35D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F1FAEE3" w14:textId="6CBC96E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85131C" w14:textId="25CC3A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53ADF14" w14:textId="512A16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7E8CEE29" w14:textId="12FAFD0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00EC18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05BFCCC" w14:textId="2DE38E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FE00F1" w14:textId="65DD96F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276E76E" w14:textId="2735E09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9448D" w14:textId="0F9C8A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0E783AE" w14:textId="311731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CB3755E" w14:textId="3EAE98E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BAA51BE" w14:textId="72B35B4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80785D6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4122901D" w14:textId="19862BE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FF73FC" w14:textId="58E10F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41187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F835F3D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E9A08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6C0D83A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1F33F9EC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43A637F0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  <w:tr w:rsidR="00612E0C" w:rsidRPr="00DE1A86" w14:paraId="405FBD6D" w14:textId="77777777" w:rsidTr="00B27062"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0487F74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3FA3A89A" w14:textId="3B773924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3081328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F266F1A" w14:textId="64520239" w:rsidR="00B27062" w:rsidRPr="00411AF7" w:rsidRDefault="00266389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40</w:t>
                        </w:r>
                      </w:p>
                    </w:tc>
                  </w:tr>
                  <w:tr w:rsidR="00B27062" w:rsidRPr="00DE1A86" w14:paraId="016B8A0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77B54A7" w14:textId="71459CDC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1325AC2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159BC01C" w14:textId="0201387D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7A3062D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74AC33A" w14:textId="5E9182CA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</w:p>
                    </w:tc>
                  </w:tr>
                  <w:tr w:rsidR="00B27062" w:rsidRPr="00DE1A86" w14:paraId="7A619D8F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2D4CE7B4" w14:textId="0BD75244" w:rsidR="00B27062" w:rsidRPr="00411AF7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</w:p>
                    </w:tc>
                  </w:tr>
                  <w:tr w:rsidR="00B27062" w:rsidRPr="00DE1A86" w14:paraId="5B1D200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0DE6677F" w14:textId="4BE114D8" w:rsidR="00B27062" w:rsidRPr="00DE1A86" w:rsidRDefault="00B27062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578640BD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996A8E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153179A5" w14:textId="308950AF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3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645C0491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61465F1" w14:textId="393E38F3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7978E76" w14:textId="403B62B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C4142C0" w14:textId="28660FEC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EAA7938" w14:textId="6DE49A7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CF93F66" w14:textId="50D06D2F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101EEAA" w14:textId="4DDDA5C1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22DDBF4" w14:textId="22D211C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27EA076C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928224A" w14:textId="02E8AD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3B85523" w14:textId="72B2A0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A6FAE7" w14:textId="2DA4CD2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DF44BEE" w14:textId="22376DF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011C567" w14:textId="4421563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4CEAF06" w14:textId="7CDAF2E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481D5245" w14:textId="6EF70CE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B27389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82B725B" w14:textId="326D99A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CEE8C6" w14:textId="5D0EA0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DC4B3FE" w14:textId="2919D14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E39FCBA" w14:textId="1D4732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1A14329" w14:textId="3B054C1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29A62B3" w14:textId="250CA15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92898" w14:textId="4BD5051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6D3DAF6A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1AB1FB5A" w14:textId="7CB74A4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9047C05" w14:textId="6FC745D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C169ADD" w14:textId="0631DE7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A400254" w14:textId="49B3F30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A615AC" w14:textId="6954F8C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9A5A6E" w14:textId="6BAC0B1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68BD37F" w14:textId="2E2E1A1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D5307B8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727F6539" w14:textId="2F2228F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C5B3551" w14:textId="483280D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21936C5" w14:textId="4AF3D92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C57154F" w14:textId="0AA442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3D94759" w14:textId="2590322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192FE66" w14:textId="4F83014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F363317" w14:textId="4EB8655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47CB773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555C07B7" w14:textId="10D6D09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6A0EA92" w14:textId="0D36A9F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653BCE1" w14:textId="4EC3E4F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81D568" w14:textId="56A208E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0E4F68A" w14:textId="7D5FCB7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AD2B412" w14:textId="38FCA68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052E943" w14:textId="35E32C2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93E3EA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3A89A6B" w14:textId="4B3558F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638F23B" w14:textId="3D241D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1B1A8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7A6E6B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ED030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79AA8D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4B426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3F68E73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5D2860C3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7623217" w14:textId="6153BFF3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507FF767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11512D2" w14:textId="6295EB97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44</w:t>
                        </w:r>
                      </w:p>
                    </w:tc>
                  </w:tr>
                  <w:tr w:rsidR="00B27062" w:rsidRPr="00DE1A86" w14:paraId="1D7D2FDC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84300A9" w14:textId="28553C94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45</w:t>
                        </w:r>
                      </w:p>
                    </w:tc>
                  </w:tr>
                  <w:tr w:rsidR="00B27062" w:rsidRPr="00DE1A86" w14:paraId="66E6D72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6A1C3F1" w14:textId="00D8AFC5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46</w:t>
                        </w:r>
                      </w:p>
                    </w:tc>
                  </w:tr>
                  <w:tr w:rsidR="00B27062" w:rsidRPr="00DE1A86" w14:paraId="5E36D298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0D8F4DE" w14:textId="6F2D3653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47</w:t>
                        </w:r>
                      </w:p>
                    </w:tc>
                  </w:tr>
                  <w:tr w:rsidR="00B27062" w:rsidRPr="00DE1A86" w14:paraId="65CF7882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783A0B46" w14:textId="2FC715BC" w:rsidR="00B27062" w:rsidRPr="00DE1A86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48</w:t>
                        </w:r>
                      </w:p>
                    </w:tc>
                  </w:tr>
                  <w:tr w:rsidR="00B27062" w:rsidRPr="00DE1A86" w14:paraId="6A7E4215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34F0BA2" w14:textId="3314998A" w:rsidR="00B27062" w:rsidRPr="00DE1A86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49</w:t>
                        </w:r>
                      </w:p>
                    </w:tc>
                  </w:tr>
                </w:tbl>
                <w:p w14:paraId="6A0CE4E3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6A7FB8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3" w:type="pct"/>
                </w:tcPr>
                <w:p w14:paraId="24C375F8" w14:textId="6E208C49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9"/>
                    <w:gridCol w:w="424"/>
                    <w:gridCol w:w="423"/>
                    <w:gridCol w:w="423"/>
                    <w:gridCol w:w="423"/>
                    <w:gridCol w:w="423"/>
                    <w:gridCol w:w="416"/>
                  </w:tblGrid>
                  <w:tr w:rsidR="002056A3" w:rsidRPr="00DE1A86" w14:paraId="16688E75" w14:textId="77777777" w:rsidTr="002056A3">
                    <w:trPr>
                      <w:trHeight w:val="170"/>
                    </w:trPr>
                    <w:tc>
                      <w:tcPr>
                        <w:tcW w:w="710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79917AAA" w14:textId="7682EE15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5D1BC836" w14:textId="64D128E3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DDCB495" w14:textId="636D98F2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708805C" w14:textId="799FC73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4C312728" w14:textId="0E7CB35F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14B80C4A" w14:textId="0D25E3CF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73BC35CA" w14:textId="6707B387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29963989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442DCC96" w14:textId="16A215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C0E652B" w14:textId="287D889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3F4BF1D2" w14:textId="5A19861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056A3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5F88DEE7" w14:textId="3554EFA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0DC270D" w14:textId="51129D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014C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38D2DD1D" w14:textId="42DF3C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796EA4" w14:textId="4D8D80B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EBFEFE2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329F9D7" w14:textId="716D19B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626200" w14:textId="33EE8DF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556A358" w14:textId="6890AA3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7C555CA" w14:textId="646D979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878F2A8" w14:textId="3116077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0213C9" w14:textId="74FF640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BDF07F" w14:textId="18FB493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2CCE94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64629055" w14:textId="2B5A22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4807EA" w14:textId="31E6D7E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A645939" w14:textId="0D8451B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BFC8E9" w14:textId="142155B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8B4706" w14:textId="6BD16A6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8306362" w14:textId="26A4364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36174E6" w14:textId="5F49A9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95F22A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0C291F70" w14:textId="5256A18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0A7C695" w14:textId="7D75BA8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F7A1320" w14:textId="107BE2D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93C9A06" w14:textId="0EBBD61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4EDCB7E" w14:textId="5BFC1AC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A48F85" w14:textId="65FB942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22A6A0" w14:textId="69A8DD2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314B7451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21C0B13E" w14:textId="1B1290A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C4BD2" w14:textId="0ED9FC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7D5AF41" w14:textId="791D2D5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BB0FCBF" w14:textId="0441811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DD04B4" w14:textId="22E6691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D0A34A6" w14:textId="629D24E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92942E" w14:textId="11A8F58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05C14984" w14:textId="77777777" w:rsidTr="002056A3">
                    <w:trPr>
                      <w:trHeight w:val="369"/>
                    </w:trPr>
                    <w:tc>
                      <w:tcPr>
                        <w:tcW w:w="710" w:type="pct"/>
                        <w:vAlign w:val="center"/>
                      </w:tcPr>
                      <w:p w14:paraId="36BA0578" w14:textId="3CAE6A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708F5C" w14:textId="5C83C28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E3869D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540C6B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113B551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C1FBAAB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8490E9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632E0932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50" w:type="pct"/>
                  <w:vAlign w:val="bottom"/>
                </w:tcPr>
                <w:tbl>
                  <w:tblPr>
                    <w:tblStyle w:val="ae"/>
                    <w:tblW w:w="343" w:type="dxa"/>
                    <w:tblInd w:w="115" w:type="dxa"/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343"/>
                  </w:tblGrid>
                  <w:tr w:rsidR="00B27062" w:rsidRPr="00DE1A86" w14:paraId="628FF7A9" w14:textId="77777777" w:rsidTr="00C170E9">
                    <w:trPr>
                      <w:trHeight w:val="170"/>
                    </w:trPr>
                    <w:tc>
                      <w:tcPr>
                        <w:tcW w:w="5000" w:type="pct"/>
                      </w:tcPr>
                      <w:p w14:paraId="08B9FF9E" w14:textId="0CFB0E41" w:rsidR="00B27062" w:rsidRPr="00DE1A86" w:rsidRDefault="0042052E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2"/>
                            <w:szCs w:val="22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SE</w:t>
                        </w:r>
                      </w:p>
                    </w:tc>
                  </w:tr>
                  <w:tr w:rsidR="00B27062" w:rsidRPr="00DE1A86" w14:paraId="190E8B93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1CEF20" w14:textId="7A6BEEA8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4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</w:p>
                    </w:tc>
                  </w:tr>
                  <w:tr w:rsidR="00B27062" w:rsidRPr="00DE1A86" w14:paraId="3D0D776D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5E0D3DEC" w14:textId="4C2C547C" w:rsidR="00B27062" w:rsidRPr="00411AF7" w:rsidRDefault="006836B3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50</w:t>
                        </w:r>
                      </w:p>
                    </w:tc>
                  </w:tr>
                  <w:tr w:rsidR="00B27062" w:rsidRPr="00DE1A86" w14:paraId="74330FF1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8AB71A1" w14:textId="52F6B4B3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</w:p>
                    </w:tc>
                  </w:tr>
                  <w:tr w:rsidR="00B27062" w:rsidRPr="00DE1A86" w14:paraId="639BE35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5F78450" w14:textId="6F1B81CB" w:rsidR="00B27062" w:rsidRPr="006836B3" w:rsidRDefault="00DE1A86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  <w:r w:rsidRPr="00DE1A86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</w:t>
                        </w:r>
                        <w:r w:rsidR="006836B3"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</w:p>
                    </w:tc>
                  </w:tr>
                  <w:tr w:rsidR="00B27062" w:rsidRPr="00DE1A86" w14:paraId="62F73F99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6E6CE76D" w14:textId="31529944" w:rsidR="00B27062" w:rsidRPr="002B6E3A" w:rsidRDefault="002B6E3A" w:rsidP="00C170E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val="en-US" w:bidi="ru-RU"/>
                          </w:rPr>
                          <w:t>53</w:t>
                        </w:r>
                      </w:p>
                    </w:tc>
                  </w:tr>
                  <w:tr w:rsidR="00B27062" w:rsidRPr="00DE1A86" w14:paraId="0A5D0874" w14:textId="77777777" w:rsidTr="00C170E9">
                    <w:trPr>
                      <w:trHeight w:val="369"/>
                    </w:trPr>
                    <w:tc>
                      <w:tcPr>
                        <w:tcW w:w="5000" w:type="pct"/>
                        <w:shd w:val="clear" w:color="auto" w:fill="808080" w:themeFill="background1" w:themeFillShade="80"/>
                        <w:vAlign w:val="center"/>
                      </w:tcPr>
                      <w:p w14:paraId="424FCC4A" w14:textId="7BB5B5EC" w:rsidR="00B27062" w:rsidRPr="00266389" w:rsidRDefault="00B27062" w:rsidP="00266389">
                        <w:pPr>
                          <w:pStyle w:val="Months"/>
                          <w:ind w:left="0"/>
                          <w:jc w:val="center"/>
                          <w:rPr>
                            <w:rFonts w:cs="Arial"/>
                            <w:b/>
                            <w:bCs/>
                            <w:noProof/>
                            <w:color w:val="FFFFFF" w:themeColor="background1"/>
                            <w:sz w:val="20"/>
                            <w:szCs w:val="20"/>
                            <w:lang w:bidi="ru-RU"/>
                          </w:rPr>
                        </w:pPr>
                      </w:p>
                    </w:tc>
                  </w:tr>
                </w:tbl>
                <w:p w14:paraId="1E94056A" w14:textId="77777777" w:rsidR="00612E0C" w:rsidRPr="00DE1A86" w:rsidRDefault="00612E0C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007AAB"/>
                      <w:sz w:val="40"/>
                      <w:szCs w:val="40"/>
                      <w:lang w:bidi="ru-RU"/>
                    </w:rPr>
                  </w:pPr>
                </w:p>
              </w:tc>
              <w:tc>
                <w:tcPr>
                  <w:tcW w:w="834" w:type="pct"/>
                </w:tcPr>
                <w:p w14:paraId="78239E80" w14:textId="707388D6" w:rsidR="00612E0C" w:rsidRPr="00C170E9" w:rsidRDefault="0042052E" w:rsidP="00C170E9">
                  <w:pPr>
                    <w:pStyle w:val="Months"/>
                    <w:ind w:left="0"/>
                    <w:jc w:val="center"/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</w:rPr>
                  </w:pPr>
                  <w:r>
                    <w:rPr>
                      <w:rFonts w:cs="Arial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2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18"/>
                    <w:gridCol w:w="424"/>
                    <w:gridCol w:w="424"/>
                    <w:gridCol w:w="424"/>
                    <w:gridCol w:w="424"/>
                    <w:gridCol w:w="424"/>
                    <w:gridCol w:w="417"/>
                  </w:tblGrid>
                  <w:tr w:rsidR="002056A3" w:rsidRPr="00DE1A86" w14:paraId="1AADCE52" w14:textId="77777777" w:rsidTr="002056A3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09847E74" w14:textId="1DCBCEF9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AF3D59F" w14:textId="5DC1CE41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3757186B" w14:textId="2D33E981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23508AAD" w14:textId="02E849A8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vAlign w:val="center"/>
                      </w:tcPr>
                      <w:p w14:paraId="63E4E577" w14:textId="6F54674A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5F43DF2B" w14:textId="1F0AF8E5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6" w:type="pct"/>
                        <w:tcBorders>
                          <w:bottom w:val="single" w:sz="8" w:space="0" w:color="FF0000"/>
                        </w:tcBorders>
                        <w:vAlign w:val="center"/>
                      </w:tcPr>
                      <w:p w14:paraId="49D565C3" w14:textId="03D2D6F2" w:rsidR="002056A3" w:rsidRPr="00C170E9" w:rsidRDefault="0042052E" w:rsidP="002056A3">
                        <w:pPr>
                          <w:pStyle w:val="Days"/>
                          <w:spacing w:before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612E0C" w:rsidRPr="00DE1A86" w14:paraId="6F733323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8D0E985" w14:textId="1B3CEE5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“понедельник" 1 ""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219B62F8" w14:textId="02BAC6C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“вторник"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B6E3A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61307ACA" w14:textId="2C1F118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“среда"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1BE38827" w14:textId="64D2608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“четверг"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vAlign w:val="center"/>
                      </w:tcPr>
                      <w:p w14:paraId="02EB01CF" w14:textId="5414E1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= “пятница"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CB11A2D" w14:textId="4783018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“суббота"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tcBorders>
                          <w:top w:val="single" w:sz="8" w:space="0" w:color="FF0000"/>
                        </w:tcBorders>
                        <w:vAlign w:val="center"/>
                      </w:tcPr>
                      <w:p w14:paraId="0145D7C4" w14:textId="0534CDCF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“воскресенье" 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41FB961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317DB876" w14:textId="7C54897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F1A50D2" w14:textId="2C415F4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F9B6CD7" w14:textId="716D968E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8AB6B2B" w14:textId="6DCC49E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33B1C3A" w14:textId="6CEAA9D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DB69B1D" w14:textId="064D85E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51696A4C" w14:textId="698F034C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5B03684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60179AEC" w14:textId="454E6E5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49F4407" w14:textId="1F1E5316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D01706B" w14:textId="0ED31BC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B42BBB2" w14:textId="7AF07B2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A277B32" w14:textId="7124A68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AE1DC8" w14:textId="3B3AF36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DB95BCB" w14:textId="6DC2BCD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789B7EA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2CC4CE27" w14:textId="53C75FD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15257DE5" w14:textId="1B6E747B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A5B77DB" w14:textId="3663BDB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211F935" w14:textId="48EC1D0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6922845" w14:textId="27A42F35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301F9385" w14:textId="6D84A59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466B257B" w14:textId="5017F0E4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14FF325E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9614E19" w14:textId="3E5047B2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4FDD080" w14:textId="5C71040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83499E9" w14:textId="3AFECB5D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7501708F" w14:textId="27F85F51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34813E3" w14:textId="5AEF4F90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F2FC1B6" w14:textId="6DBD3B68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36271937" w14:textId="30DD0CC3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612E0C" w:rsidRPr="00DE1A86" w14:paraId="7E339188" w14:textId="77777777" w:rsidTr="002056A3">
                    <w:trPr>
                      <w:trHeight w:val="369"/>
                    </w:trPr>
                    <w:tc>
                      <w:tcPr>
                        <w:tcW w:w="707" w:type="pct"/>
                        <w:vAlign w:val="center"/>
                      </w:tcPr>
                      <w:p w14:paraId="1D3BFC65" w14:textId="4E849839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214E63AB" w14:textId="38BCB5BA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42052E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26638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C170E9"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57525AB5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0D6EA574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68CE027E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7" w:type="pct"/>
                        <w:vAlign w:val="center"/>
                      </w:tcPr>
                      <w:p w14:paraId="4242942F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6" w:type="pct"/>
                        <w:vAlign w:val="center"/>
                      </w:tcPr>
                      <w:p w14:paraId="0F3BA4F2" w14:textId="77777777" w:rsidR="00612E0C" w:rsidRPr="00C170E9" w:rsidRDefault="00612E0C" w:rsidP="00C170E9">
                        <w:pPr>
                          <w:pStyle w:val="Dates"/>
                          <w:spacing w:after="0"/>
                          <w:rPr>
                            <w:rFonts w:cs="Arial"/>
                            <w:b/>
                            <w:bCs/>
                            <w:noProof/>
                            <w:color w:val="FF0000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B630266" w14:textId="77777777" w:rsidR="00612E0C" w:rsidRPr="00DE1A86" w:rsidRDefault="00612E0C" w:rsidP="00C170E9">
                  <w:pPr>
                    <w:pStyle w:val="a5"/>
                    <w:rPr>
                      <w:rFonts w:cs="Arial"/>
                      <w:b/>
                      <w:bCs/>
                      <w:noProof/>
                      <w:color w:val="auto"/>
                    </w:rPr>
                  </w:pPr>
                </w:p>
              </w:tc>
            </w:tr>
          </w:tbl>
          <w:p w14:paraId="1A5B6E03" w14:textId="2CC03F92" w:rsidR="00E50BDE" w:rsidRPr="00DE1A86" w:rsidRDefault="00E50BDE" w:rsidP="00C170E9">
            <w:pPr>
              <w:pStyle w:val="ad"/>
              <w:spacing w:after="0"/>
              <w:jc w:val="center"/>
              <w:rPr>
                <w:rFonts w:cs="Arial"/>
                <w:b/>
                <w:bCs/>
                <w:noProof/>
                <w:color w:val="auto"/>
                <w:sz w:val="2"/>
                <w:szCs w:val="2"/>
              </w:rPr>
            </w:pPr>
          </w:p>
        </w:tc>
      </w:tr>
    </w:tbl>
    <w:p w14:paraId="2B3E424A" w14:textId="5FFF23E7" w:rsidR="00F93E3B" w:rsidRPr="00DE1A86" w:rsidRDefault="00F93E3B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p w14:paraId="5A114F20" w14:textId="77777777" w:rsidR="00BF3C3E" w:rsidRPr="00DE1A86" w:rsidRDefault="00BF3C3E" w:rsidP="00C170E9">
      <w:pPr>
        <w:pStyle w:val="a5"/>
        <w:rPr>
          <w:rFonts w:cs="Arial"/>
          <w:b/>
          <w:bCs/>
          <w:noProof/>
          <w:color w:val="auto"/>
          <w:sz w:val="2"/>
          <w:szCs w:val="2"/>
        </w:rPr>
      </w:pPr>
    </w:p>
    <w:sectPr w:rsidR="00BF3C3E" w:rsidRPr="00DE1A86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F21A24" w14:textId="77777777" w:rsidR="00416B6E" w:rsidRDefault="00416B6E">
      <w:pPr>
        <w:spacing w:after="0"/>
      </w:pPr>
      <w:r>
        <w:separator/>
      </w:r>
    </w:p>
  </w:endnote>
  <w:endnote w:type="continuationSeparator" w:id="0">
    <w:p w14:paraId="36111E4A" w14:textId="77777777" w:rsidR="00416B6E" w:rsidRDefault="00416B6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186CC" w14:textId="77777777" w:rsidR="00416B6E" w:rsidRDefault="00416B6E">
      <w:pPr>
        <w:spacing w:after="0"/>
      </w:pPr>
      <w:r>
        <w:separator/>
      </w:r>
    </w:p>
  </w:footnote>
  <w:footnote w:type="continuationSeparator" w:id="0">
    <w:p w14:paraId="3A61F6B7" w14:textId="77777777" w:rsidR="00416B6E" w:rsidRDefault="00416B6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12DF8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056A3"/>
    <w:rsid w:val="00211686"/>
    <w:rsid w:val="002549DD"/>
    <w:rsid w:val="002562E7"/>
    <w:rsid w:val="00266389"/>
    <w:rsid w:val="00285C1D"/>
    <w:rsid w:val="002B6E3A"/>
    <w:rsid w:val="002C3AAE"/>
    <w:rsid w:val="002D292B"/>
    <w:rsid w:val="00302C5D"/>
    <w:rsid w:val="003327F5"/>
    <w:rsid w:val="00340CAF"/>
    <w:rsid w:val="00375504"/>
    <w:rsid w:val="0039014C"/>
    <w:rsid w:val="003C0D41"/>
    <w:rsid w:val="003C25B7"/>
    <w:rsid w:val="003E085C"/>
    <w:rsid w:val="003E7B3A"/>
    <w:rsid w:val="003F70D3"/>
    <w:rsid w:val="00411AF7"/>
    <w:rsid w:val="00416364"/>
    <w:rsid w:val="00416B6E"/>
    <w:rsid w:val="0042052E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D5149"/>
    <w:rsid w:val="005D61AC"/>
    <w:rsid w:val="005E656F"/>
    <w:rsid w:val="00612E0C"/>
    <w:rsid w:val="00631C1D"/>
    <w:rsid w:val="00667021"/>
    <w:rsid w:val="006836B3"/>
    <w:rsid w:val="006974E1"/>
    <w:rsid w:val="006C0896"/>
    <w:rsid w:val="006F513E"/>
    <w:rsid w:val="00712732"/>
    <w:rsid w:val="007241D0"/>
    <w:rsid w:val="007A7E86"/>
    <w:rsid w:val="007C0139"/>
    <w:rsid w:val="007D45A1"/>
    <w:rsid w:val="007F564D"/>
    <w:rsid w:val="00804FAE"/>
    <w:rsid w:val="008527AC"/>
    <w:rsid w:val="00864371"/>
    <w:rsid w:val="0087060A"/>
    <w:rsid w:val="008A6330"/>
    <w:rsid w:val="008B1201"/>
    <w:rsid w:val="008B63DD"/>
    <w:rsid w:val="008F16F7"/>
    <w:rsid w:val="009164BA"/>
    <w:rsid w:val="009166BD"/>
    <w:rsid w:val="00941C64"/>
    <w:rsid w:val="00953D91"/>
    <w:rsid w:val="00977AAE"/>
    <w:rsid w:val="0098693F"/>
    <w:rsid w:val="00996E56"/>
    <w:rsid w:val="00997268"/>
    <w:rsid w:val="009C2BB5"/>
    <w:rsid w:val="009F1541"/>
    <w:rsid w:val="00A121C6"/>
    <w:rsid w:val="00A12667"/>
    <w:rsid w:val="00A14581"/>
    <w:rsid w:val="00A20E4C"/>
    <w:rsid w:val="00A253D7"/>
    <w:rsid w:val="00AA1636"/>
    <w:rsid w:val="00AA23D3"/>
    <w:rsid w:val="00AA3C50"/>
    <w:rsid w:val="00AD0731"/>
    <w:rsid w:val="00AE302A"/>
    <w:rsid w:val="00AE36BB"/>
    <w:rsid w:val="00B10C6B"/>
    <w:rsid w:val="00B27062"/>
    <w:rsid w:val="00B37C7E"/>
    <w:rsid w:val="00B65B09"/>
    <w:rsid w:val="00B85583"/>
    <w:rsid w:val="00B9476B"/>
    <w:rsid w:val="00BC3952"/>
    <w:rsid w:val="00BE5AB8"/>
    <w:rsid w:val="00BF3C3E"/>
    <w:rsid w:val="00C170E9"/>
    <w:rsid w:val="00C32B94"/>
    <w:rsid w:val="00C44DFB"/>
    <w:rsid w:val="00C6519B"/>
    <w:rsid w:val="00C70F21"/>
    <w:rsid w:val="00C7354B"/>
    <w:rsid w:val="00C91863"/>
    <w:rsid w:val="00C91F9B"/>
    <w:rsid w:val="00CC233C"/>
    <w:rsid w:val="00D17929"/>
    <w:rsid w:val="00D31AF0"/>
    <w:rsid w:val="00D84FBB"/>
    <w:rsid w:val="00DA6AA8"/>
    <w:rsid w:val="00DC1675"/>
    <w:rsid w:val="00DC493D"/>
    <w:rsid w:val="00DE1A86"/>
    <w:rsid w:val="00DE32AC"/>
    <w:rsid w:val="00E13381"/>
    <w:rsid w:val="00E1407A"/>
    <w:rsid w:val="00E318B9"/>
    <w:rsid w:val="00E50BDE"/>
    <w:rsid w:val="00E774CD"/>
    <w:rsid w:val="00E77E1D"/>
    <w:rsid w:val="00E8317B"/>
    <w:rsid w:val="00EA23AE"/>
    <w:rsid w:val="00EB0778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3456</Words>
  <Characters>19701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2026-11-02T15:35:00Z</dcterms:created>
  <dcterms:modified xsi:type="dcterms:W3CDTF">2026-11-02T15:35:00Z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