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F14D58" w:rsidRPr="006D2033" w14:paraId="064C7337" w14:textId="77777777" w:rsidTr="006D2033">
        <w:trPr>
          <w:trHeight w:val="10480"/>
          <w:jc w:val="center"/>
        </w:trPr>
        <w:tc>
          <w:tcPr>
            <w:tcW w:w="5000" w:type="pct"/>
            <w:vAlign w:val="center"/>
          </w:tcPr>
          <w:p w14:paraId="6D218724" w14:textId="407857E4" w:rsidR="003E085C" w:rsidRPr="006D2033" w:rsidRDefault="003E085C" w:rsidP="006D2033">
            <w:pPr>
              <w:pStyle w:val="ad"/>
              <w:jc w:val="center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0156C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3514"/>
              <w:gridCol w:w="453"/>
              <w:gridCol w:w="3357"/>
              <w:gridCol w:w="453"/>
              <w:gridCol w:w="3357"/>
              <w:gridCol w:w="453"/>
              <w:gridCol w:w="3358"/>
            </w:tblGrid>
            <w:tr w:rsidR="00701E17" w:rsidRPr="006D2033" w14:paraId="5156A567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F65FE6" w:rsidRPr="006D2033" w14:paraId="55662475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4A748D" w14:textId="19BD1D27" w:rsidR="00F65FE6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F65FE6" w:rsidRPr="006D2033" w14:paraId="48AF889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A91712C" w14:textId="77777777" w:rsidR="00F65FE6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F65FE6" w:rsidRPr="006D2033" w14:paraId="366FAD5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116E584" w14:textId="77777777" w:rsidR="00F65FE6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F65FE6" w:rsidRPr="006D2033" w14:paraId="7D2F1BE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5594814" w14:textId="77777777" w:rsidR="00F65FE6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F65FE6" w:rsidRPr="006D2033" w14:paraId="642D4EE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34F4C42" w14:textId="77777777" w:rsidR="00F65FE6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F65FE6" w:rsidRPr="006D2033" w14:paraId="2C85FAF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937CB7B" w14:textId="77777777" w:rsidR="00F65FE6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F65FE6" w:rsidRPr="006D2033" w14:paraId="1B62E57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AF88714" w14:textId="77777777" w:rsidR="00F65FE6" w:rsidRPr="006D2033" w:rsidRDefault="00F65FE6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3C096F27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50FA071B" w14:textId="73C96D61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"/>
                    <w:gridCol w:w="463"/>
                    <w:gridCol w:w="463"/>
                    <w:gridCol w:w="463"/>
                    <w:gridCol w:w="463"/>
                    <w:gridCol w:w="463"/>
                    <w:gridCol w:w="452"/>
                  </w:tblGrid>
                  <w:tr w:rsidR="00701E17" w:rsidRPr="006D2033" w14:paraId="755CBD05" w14:textId="77777777" w:rsidTr="006D203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2EF6BC8" w14:textId="694B272F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6068A62" w14:textId="29526A38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3F7AA51" w14:textId="3C6A92FF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F4DC1A9" w14:textId="7F66EB8A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0B613D" w14:textId="6165DCD7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09E29C4" w14:textId="63081810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EB51E6B" w14:textId="4FC9F943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68744D03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CC53F8" w14:textId="36EC9CA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BDFAFB" w14:textId="0D4C8ED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523745" w14:textId="7F62F7A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A1F1282" w14:textId="2F1D22E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15C0CC" w14:textId="12961B3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921519" w14:textId="0C8D6FD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402264" w14:textId="5E775EA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F6FAF5F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50BB6180" w14:textId="73C3046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985D8B" w14:textId="6C4BD04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96281" w14:textId="469BAD2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4D3DE" w14:textId="377D190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50BFCA" w14:textId="0FD7B45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DAA7EA" w14:textId="5E3A4BF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168757B" w14:textId="3C1ABBD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8524A42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3AA7B87D" w14:textId="14DE74C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D593E" w14:textId="6E32BB1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358474" w14:textId="5B4B31F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272351" w14:textId="36F931B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82B7B5" w14:textId="4FDD542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EA06D" w14:textId="23FA132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1ED513B" w14:textId="64EBB41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D53FAFE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47F78956" w14:textId="54A161A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C8D64" w14:textId="799ABA8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A93DC6" w14:textId="773378B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B3A5ED" w14:textId="1E4315A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F15C80" w14:textId="16084E6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66774" w14:textId="385C84C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F6B9586" w14:textId="5EC0EA0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9CFCA77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39D0966D" w14:textId="17E21EB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279743" w14:textId="1EFBE77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299A5" w14:textId="4D86A88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CFA2C" w14:textId="64AFED0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8662C6" w14:textId="26DF42E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87F1EA" w14:textId="7A9375A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B586962" w14:textId="5DD6DCA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BE736CD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7397066D" w14:textId="1E8C9E5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DE8394" w14:textId="7A49CC9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6A8189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F82429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005FE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42DDF4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449BD13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302E3974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6D020258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85EEEF4" w14:textId="28D32AD4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662372F9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120E5F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5A9D187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8FE9B6A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03124D5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7C03085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48473B57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02EA39A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270FACF3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BC54D7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5AC9AE0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F6AAF09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6273B5C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2A1CFDF5" w14:textId="79457B20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701E17" w:rsidRPr="006D2033" w14:paraId="1DB5452B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547690F" w14:textId="61691A5A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96421D" w14:textId="12E4D54E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27307F6" w14:textId="0F4FC663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2052F66" w14:textId="44433526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F83D62" w14:textId="20F9848C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D57D6ED" w14:textId="0D8D2B6C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DDD4BE4" w14:textId="590A8D32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30D78EE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2B4635" w14:textId="18EB852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3132F2" w14:textId="70226DE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7C6A00" w14:textId="5B15773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FB2DAF" w14:textId="1948124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146872" w14:textId="624ADF3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F79708" w14:textId="099B5FF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6A01E5" w14:textId="43A106F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488A6DC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892E0AE" w14:textId="63636D8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25119" w14:textId="351EB4A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DF669" w14:textId="6A57BD4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D2FB2D" w14:textId="4DEEE5F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FACFCD" w14:textId="2A691F0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2DF3C" w14:textId="2E22375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3AF2FD" w14:textId="6CC47E2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0F774C7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975FC53" w14:textId="1279111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5DAAB0" w14:textId="4ABDEE1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69CDB2" w14:textId="7B64F0F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50281" w14:textId="5947F9C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DC45D" w14:textId="2EA3237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2F1C9" w14:textId="0FD15AA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22893C" w14:textId="28DA24D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AD25ED6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3047AFB0" w14:textId="29A8274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2BD206" w14:textId="7340DA6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25026A" w14:textId="22F80D7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DA7093" w14:textId="5ED4D98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DAFF7" w14:textId="70BAAE4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F4543E" w14:textId="7A12444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50D398" w14:textId="6732A0C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0AE4D5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38D11E1" w14:textId="5D2B3BC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3D248" w14:textId="0535536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7036C" w14:textId="49BF3AD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AB3C53" w14:textId="5DD7C71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5F9D2" w14:textId="15812B2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BDB393" w14:textId="27C996C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9ED06A" w14:textId="1656BAB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AC24B8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9D92254" w14:textId="55A5235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069454" w14:textId="5F95D52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553FA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36228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9652E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2B8EF2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17AFDB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AD7AA18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43F4F714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EA53BD4" w14:textId="63B92253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463E5E1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7B7838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05D7FB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1AB5B3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880315" w:rsidRPr="006D2033" w14:paraId="782623A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9D12931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880315" w:rsidRPr="006D2033" w14:paraId="56AB609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A338CB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880315" w:rsidRPr="006D2033" w14:paraId="125B28C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7A65017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880315" w:rsidRPr="006D2033" w14:paraId="753F192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E38D48E" w14:textId="77777777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14</w:t>
                        </w:r>
                      </w:p>
                    </w:tc>
                  </w:tr>
                </w:tbl>
                <w:p w14:paraId="10B42D7B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B419289" w14:textId="5D474701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701E17" w:rsidRPr="006D2033" w14:paraId="1F08112E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D9F7D37" w14:textId="56701E77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A939319" w14:textId="470D410D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A7F2A69" w14:textId="32869638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B8AA93A" w14:textId="75BCACD7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18B00EC" w14:textId="0CF6A9E0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CAF11F5" w14:textId="318580BF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350D500" w14:textId="600A60B1" w:rsidR="00F65FE6" w:rsidRPr="006D2033" w:rsidRDefault="00C0156C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77DBF5F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87E3AF" w14:textId="3AF35CF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367F79" w14:textId="20F4961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C52910" w14:textId="7418E4C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C51810" w14:textId="4588022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A390210" w14:textId="2EE642F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11215C" w14:textId="6C9CBB3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39C8DF" w14:textId="34D8616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87AAB1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C78E917" w14:textId="24E4C68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92ECB3" w14:textId="6A147E3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8F649A" w14:textId="24A6F0F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1305B2" w14:textId="0F2A300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E356A" w14:textId="738A3A0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3E7E0" w14:textId="151F552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3860F" w14:textId="7E533EA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A1748E2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503642E" w14:textId="5F88B16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272117" w14:textId="49469D1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2D23E1" w14:textId="3E061A7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6553E" w14:textId="24EDC7D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0F195" w14:textId="38D06D1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0B499" w14:textId="0350630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D38C2" w14:textId="439133C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3E61ECC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A540136" w14:textId="723C8F4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BF38CE" w14:textId="7D343D8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2F58C" w14:textId="2614318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2FD55" w14:textId="19A59AB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7DA149" w14:textId="365F14F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14DA7" w14:textId="3CE137C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CDB4E" w14:textId="6E386A9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DDAE48F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E383B51" w14:textId="0835F59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489001" w14:textId="2941E46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C960B0" w14:textId="1DBBA8E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8F101C" w14:textId="725CF90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69E9A7" w14:textId="5E5BA67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35593A" w14:textId="40A1CFC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ACCA54" w14:textId="5E73B97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32303E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17F3F4F" w14:textId="271645B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AC68D5" w14:textId="38FA91D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3E7086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6F8C0D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5C95E8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EFAE2F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FA372A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15A6162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3F7597D9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356AE9D" w14:textId="0E09E94D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043EC35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D4F3F5E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:rsidRPr="006D2033" w14:paraId="61338B5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6D8409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0B52862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176882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5EE352A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7F075C7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34B051C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1E7623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5CFA51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B3EA2D9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A0EA59D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EF41DF2" w14:textId="35993440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701E17" w:rsidRPr="006D2033" w14:paraId="7C8E40C2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62DC9AC" w14:textId="0C5662F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9E8F98" w14:textId="345A7D89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EF79853" w14:textId="0A77CA9E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B9BADC0" w14:textId="3F87FCCC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E65737F" w14:textId="375BCF30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50C9352" w14:textId="0EA26375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E7C95DE" w14:textId="0642E19A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602D6FA9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574DE1" w14:textId="252CB72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53B73C" w14:textId="49B2B52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A9546F" w14:textId="33CFF58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1905C8" w14:textId="23A9A61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FFB33B" w14:textId="40B8D16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8BB5A7" w14:textId="42E935E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C48BA2" w14:textId="6E4CB45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C672668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A218DDF" w14:textId="5759986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4C77EF" w14:textId="6E2D8F3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A1D016" w14:textId="146553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B8A1AD" w14:textId="3BE5A8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F40D8" w14:textId="4009BB7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74D85" w14:textId="6034CB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35EA38" w14:textId="5A2977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610022E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C39493B" w14:textId="3E227F4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BB5A63" w14:textId="6A1848F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876ED7" w14:textId="542710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B41701" w14:textId="6392132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36697" w14:textId="0B6632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397E9" w14:textId="0F52E3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476C3C" w14:textId="1AD67DD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6A2F570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F307B06" w14:textId="4B54198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EC66A1" w14:textId="51C19B5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9F2FA" w14:textId="7399DF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5B150C" w14:textId="13477B2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337FE" w14:textId="562C486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7BB73" w14:textId="6B3F815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6F231D" w14:textId="1E374AD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27B792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4AEA4BA" w14:textId="3A9EE8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F241A6" w14:textId="426B70E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CD3B20" w14:textId="4E24CC0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1E87A" w14:textId="0931E2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2096D2" w14:textId="0C9A498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6AB90" w14:textId="0D5D651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3092C5" w14:textId="7BC826B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8880F0E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5E3314C" w14:textId="124E6CF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E6F491" w14:textId="2443473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415536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6EE03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D8C74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2277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51CF3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6B67941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701E17" w:rsidRPr="006D2033" w14:paraId="47EB17C9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189E358C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41444C0" w14:textId="39B8C819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2237CB47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878ED64" w14:textId="77777777" w:rsidR="00880315" w:rsidRPr="00701E17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71A6F30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17E343D" w14:textId="77777777" w:rsidR="00880315" w:rsidRPr="00701E17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2D25E4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CC56E51" w14:textId="77777777" w:rsidR="00880315" w:rsidRPr="00701E17" w:rsidRDefault="00701E17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</w:p>
                    </w:tc>
                  </w:tr>
                  <w:tr w:rsidR="00880315" w:rsidRPr="006D2033" w14:paraId="1D66335A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1ADA380" w14:textId="77777777" w:rsidR="00880315" w:rsidRPr="00701E17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70C654A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4CCD2F7" w14:textId="77777777" w:rsidR="00880315" w:rsidRPr="00701E17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5E264AA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3AB4FF0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7E09F546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5F13891F" w14:textId="3FD41142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6"/>
                    <w:gridCol w:w="462"/>
                    <w:gridCol w:w="463"/>
                    <w:gridCol w:w="463"/>
                    <w:gridCol w:w="463"/>
                    <w:gridCol w:w="463"/>
                    <w:gridCol w:w="455"/>
                  </w:tblGrid>
                  <w:tr w:rsidR="00701E17" w:rsidRPr="006D2033" w14:paraId="6E5570EC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B804C7F" w14:textId="51FC3AAF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4035CA2" w14:textId="15F1608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0058B0B" w14:textId="3A8D2BCA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B3F6D2" w14:textId="348AAF65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6109741" w14:textId="1B3A77D9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875E99" w14:textId="313B853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544E015" w14:textId="6F575FA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1E4337C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DA1222" w14:textId="463E4B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F67AB1" w14:textId="4F9490F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DB810" w14:textId="24E49E9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AF6AE" w14:textId="4445E9E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766C3E" w14:textId="21CAA5C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2375A4" w14:textId="585621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4FCCD" w14:textId="3A6AD82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051D834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3C008C4" w14:textId="3D1301A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1D0C83" w14:textId="66D6438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75D81A" w14:textId="5F041B1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04779" w14:textId="53E9250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F2A155" w14:textId="1ADF30F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241272" w14:textId="13BD601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E46DB7" w14:textId="2FF101B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D03DFF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EE00ABF" w14:textId="2F3882C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0922A6" w14:textId="6DC7637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2E4F0" w14:textId="412CC7D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95B296" w14:textId="4BDC3FE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117CE" w14:textId="2ABD6F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2B2895" w14:textId="426FC51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C0A197" w14:textId="6E61975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308A7B5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8B30255" w14:textId="39160E9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6D525F" w14:textId="6181864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FDB1AB" w14:textId="466C3F3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5DEEF" w14:textId="412EDEA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9673BB" w14:textId="698E26F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E29EFB" w14:textId="3615F7C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F9D90E" w14:textId="6E882A4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79B7B6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E169861" w14:textId="23B205A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E0A1FA" w14:textId="7AB3D1C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2940A" w14:textId="7B1F294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E62184" w14:textId="29142CB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A0B5A5" w14:textId="0FAB0F7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655BF9" w14:textId="53976ED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8641E9" w14:textId="7A46731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3EFF83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2DA36F9" w14:textId="79E3837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7BC166" w14:textId="4323280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7692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4ADEC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0722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8D69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8CC861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8117087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74E7DFA2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016C748" w14:textId="59C9EED5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583FAA9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E7B38D1" w14:textId="12454915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</w:p>
                    </w:tc>
                  </w:tr>
                  <w:tr w:rsidR="00880315" w:rsidRPr="006D2033" w14:paraId="49B3D90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D7FC4F6" w14:textId="4E45DB88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</w:p>
                    </w:tc>
                  </w:tr>
                  <w:tr w:rsidR="00880315" w:rsidRPr="006D2033" w14:paraId="6172D70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398A15B" w14:textId="31976492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</w:p>
                    </w:tc>
                  </w:tr>
                  <w:tr w:rsidR="00880315" w:rsidRPr="006D2033" w14:paraId="5E4D394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DB11A5E" w14:textId="433D9194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</w:p>
                    </w:tc>
                  </w:tr>
                  <w:tr w:rsidR="00880315" w:rsidRPr="006D2033" w14:paraId="2756AAE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39C1ECE" w14:textId="605E91C1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</w:p>
                    </w:tc>
                  </w:tr>
                  <w:tr w:rsidR="00880315" w:rsidRPr="006D2033" w14:paraId="26E547E3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2E6AF71" w14:textId="270A7C9F" w:rsidR="00880315" w:rsidRPr="00B7151E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5038E0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46C9615" w14:textId="2DF8B7B4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2FC192B7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4C680EA" w14:textId="22BF70E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E4C7052" w14:textId="45CF9D96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57DAF11" w14:textId="284852DD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B1D845" w14:textId="4CB6B506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EC2B8A3" w14:textId="047BB0AB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3242CC" w14:textId="4E38F15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6395012" w14:textId="53133107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2A6265A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263798" w14:textId="6B28E71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2F9623" w14:textId="4DAE8D4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9FA756" w14:textId="750B8C5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E37A4B" w14:textId="44C22A9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D73FE0" w14:textId="2026071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BA49CC" w14:textId="4992624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ADD8C8" w14:textId="6C45AA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5E1558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BE2BCE5" w14:textId="55B1018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754F04" w14:textId="3A2EA3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6544A4" w14:textId="4322BFA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7088A" w14:textId="7705D18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F827B" w14:textId="17019A0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D7530" w14:textId="063C72F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A57760" w14:textId="71A8978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FFF22B5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09BB421" w14:textId="318DA6F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5A086A" w14:textId="39014FA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1ADB6" w14:textId="31CA28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20BD7" w14:textId="0692C8A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3D0016" w14:textId="76F8999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922B0" w14:textId="4E1659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F4737C" w14:textId="11A72DB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F0863F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9E3383F" w14:textId="623D5C4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F18F18" w14:textId="77735AD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0B6D21" w14:textId="448FC74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6438F" w14:textId="6C24F7A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A41C" w14:textId="0183CB3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B693DF" w14:textId="7B2AA01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53B9B6" w14:textId="7F573D9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1C71EF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FEEF2E3" w14:textId="6E5D6F0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CE8BC3D" w14:textId="527556B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8A5ED5" w14:textId="206449F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4CFB8" w14:textId="746D492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1A47A" w14:textId="78DFE36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FC5F8" w14:textId="72FDDB1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A9947" w14:textId="2A5479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795A62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EFCED2F" w14:textId="5628CEE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240807" w14:textId="789A323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4DA60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4A42A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EC003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D05DD9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AD25F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3132B70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0DB48CA3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1762D4B" w14:textId="465FCA67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7C76647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283FC64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64DD32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4F9F948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7D1A3F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4E05499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35A0AAC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2F4D51D" w14:textId="77777777" w:rsidR="00880315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30</w:t>
                        </w:r>
                      </w:p>
                    </w:tc>
                  </w:tr>
                  <w:tr w:rsidR="00880315" w:rsidRPr="006D2033" w14:paraId="382A110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C37345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3710CB2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0DB45C7" w14:textId="77777777" w:rsidR="00880315" w:rsidRPr="009F6BB6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A4E1AD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41688020" w14:textId="226A3D4C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12BA27E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08132E" w14:textId="0D87F682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DD4B776" w14:textId="70D3863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48EE4FD" w14:textId="7BB7130B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8F37D72" w14:textId="23878FA7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0207FD0" w14:textId="4ECB121D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9D44300" w14:textId="76033527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F1B3B2E" w14:textId="7713FF8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1801C68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</w:tcPr>
                      <w:p w14:paraId="0A9AB599" w14:textId="4AF899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</w:tcPr>
                      <w:p w14:paraId="6C3563C7" w14:textId="17D863B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741C825" w14:textId="7DA73CE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11A82137" w14:textId="52EF0D5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A0EF26D" w14:textId="4683EF6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A772953" w14:textId="0800DB1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38791405" w14:textId="0CCE62A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9838B8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17290FAB" w14:textId="79606D5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4ACD91" w14:textId="4461DB1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BD013A" w14:textId="5E3FBE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E4E7D6" w14:textId="5BEF669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9EC772" w14:textId="4BEBB8E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563DEE" w14:textId="151D029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927AF4" w14:textId="5F7D54A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DAE610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668D8F2E" w14:textId="3522C6F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FBAC90A" w14:textId="6FD17DC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BF6764" w14:textId="153DE59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EE2A3E" w14:textId="4BACA2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D747DF" w14:textId="1356F41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ECE417" w14:textId="53ACC15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EF73B65" w14:textId="1DEF62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77E4D0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15CDA430" w14:textId="43CCA5C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D2079F7" w14:textId="523BEE4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F3B8DF" w14:textId="75F0760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080911" w14:textId="3EBD48F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50CB02" w14:textId="7832BE0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88F30D" w14:textId="4A3B340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BE12611" w14:textId="3D8CC92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5F45856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035E6402" w14:textId="0857EB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72F5F5E" w14:textId="1FDD9FC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6A6D4B" w14:textId="2A3CDA6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EFAF69" w14:textId="1095009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292ED4" w14:textId="033AED2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F65322" w14:textId="4B04F63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8E00A34" w14:textId="569E728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9476E67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39EDC737" w14:textId="66AD915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2005913" w14:textId="25D910D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6634C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0367F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BB87F5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FFA1C5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91D6F6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46330CC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169D1CCD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C53D19B" w14:textId="54FE267F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0DCC235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46690C2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31</w:t>
                        </w:r>
                      </w:p>
                    </w:tc>
                  </w:tr>
                  <w:tr w:rsidR="00880315" w:rsidRPr="006D2033" w14:paraId="178EF7E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B758C29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32</w:t>
                        </w:r>
                      </w:p>
                    </w:tc>
                  </w:tr>
                  <w:tr w:rsidR="00880315" w:rsidRPr="006D2033" w14:paraId="3BBDFDF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2C85DA9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33</w:t>
                        </w:r>
                      </w:p>
                    </w:tc>
                  </w:tr>
                  <w:tr w:rsidR="00880315" w:rsidRPr="006D2033" w14:paraId="3DDDC8B9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2C44027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34</w:t>
                        </w:r>
                      </w:p>
                    </w:tc>
                  </w:tr>
                  <w:tr w:rsidR="00880315" w:rsidRPr="006D2033" w14:paraId="04B337B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06A2FAA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35</w:t>
                        </w:r>
                      </w:p>
                    </w:tc>
                  </w:tr>
                  <w:tr w:rsidR="00880315" w:rsidRPr="006D2033" w14:paraId="5A672BF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A6C5E36" w14:textId="4D6E4E59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36</w:t>
                        </w:r>
                      </w:p>
                    </w:tc>
                  </w:tr>
                </w:tbl>
                <w:p w14:paraId="430DB3D6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7FB8F92C" w14:textId="00763D98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53F884D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3C046B" w14:textId="484F787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7826B63" w14:textId="566B718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5EB22B" w14:textId="129C48A0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8E6098B" w14:textId="41E2D6E0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C08DEE0" w14:textId="38AC1C14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5B3F37" w14:textId="4C6A3D20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952D51" w14:textId="6E7DFC62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347D51BC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0E3003" w14:textId="277EB00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4A421" w14:textId="2B7C3E1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2952F1" w14:textId="5BD2AF6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5FBD93" w14:textId="7E05AA0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F85198" w14:textId="34287FB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5F1FF7" w14:textId="72DF0DF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5A33AE" w14:textId="3EA47D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02D993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6B563A0" w14:textId="405C34A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BBD228" w14:textId="5CD73DE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7A2AFD" w14:textId="4875ACC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FF94F" w14:textId="791B66F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C3DE4" w14:textId="66CC72A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F26C6" w14:textId="780CD17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7F56B1" w14:textId="46734ED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6BA5A8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05AE54A" w14:textId="48B6DFD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1AFE5C" w14:textId="1249202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CC4EC" w14:textId="0F0C1AC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B5FBC" w14:textId="0D8F12D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48C83" w14:textId="7C29315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F2F90" w14:textId="637F1B2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70AD70" w14:textId="7F1F93A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CD0654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630F49F" w14:textId="4DF36F8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2534FA" w14:textId="49891CB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4406" w14:textId="498372B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44E8E" w14:textId="535AE03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67627" w14:textId="585989A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F8478" w14:textId="585D710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9C251" w14:textId="47E4081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035FCF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1CA5C6B" w14:textId="54A356B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481F81" w14:textId="783AD6E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7F45" w14:textId="2127A20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837A8" w14:textId="29715D3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C0DB6" w14:textId="5EDC015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66C540" w14:textId="398990D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AA02B1" w14:textId="1EBCEE4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1C3AF78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2377B0E" w14:textId="5001624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78BFAC" w14:textId="01DA235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DFF6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1CDF8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B8EDB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4D9C1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A28B3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B2F7D69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701E17" w:rsidRPr="006D2033" w14:paraId="082FC3B3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0AA5B68C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0FC506A" w14:textId="67B2E7E8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733C559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258C9A4" w14:textId="77777777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36</w:t>
                        </w:r>
                      </w:p>
                    </w:tc>
                  </w:tr>
                  <w:tr w:rsidR="00880315" w:rsidRPr="006D2033" w14:paraId="0DB3220F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CAB9655" w14:textId="77777777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37</w:t>
                        </w:r>
                      </w:p>
                    </w:tc>
                  </w:tr>
                  <w:tr w:rsidR="00880315" w:rsidRPr="006D2033" w14:paraId="07FC29C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C2E5192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7151E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2F0050C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DA912D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7151E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43972C5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28A037" w14:textId="77777777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40</w:t>
                        </w:r>
                      </w:p>
                    </w:tc>
                  </w:tr>
                  <w:tr w:rsidR="00880315" w:rsidRPr="006D2033" w14:paraId="635E217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98D78C0" w14:textId="77777777" w:rsidR="00880315" w:rsidRPr="006F572A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D3773AE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435DA7B0" w14:textId="68055E51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6"/>
                    <w:gridCol w:w="462"/>
                    <w:gridCol w:w="463"/>
                    <w:gridCol w:w="463"/>
                    <w:gridCol w:w="463"/>
                    <w:gridCol w:w="463"/>
                    <w:gridCol w:w="455"/>
                  </w:tblGrid>
                  <w:tr w:rsidR="00701E17" w:rsidRPr="006D2033" w14:paraId="5A29B353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AF6DDBB" w14:textId="65500207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BA5441E" w14:textId="3B6C17EC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E333666" w14:textId="204BD7BF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DBAB880" w14:textId="38CFB87A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44F15A" w14:textId="3C1642A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2EBBDEB" w14:textId="7E7E93A9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8E1D15E" w14:textId="568A5269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02061F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D16F7E" w14:textId="064F2AA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AEDD4F" w14:textId="07967CB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6D03CE" w14:textId="5C4C0B1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37C317" w14:textId="3664785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44073F" w14:textId="050A8D1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D6D714" w14:textId="64CAFE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05CFEB" w14:textId="21C9715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5D32EC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0045BE2" w14:textId="035118F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45C633" w14:textId="49543B7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D13585" w14:textId="3E91F7F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F027C" w14:textId="7D2C83B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57B7" w14:textId="5BEC9DD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4ED4F" w14:textId="12C1FC3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30C3C4" w14:textId="073EB09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45CE9B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1B5D2B8" w14:textId="1FF9962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1BBA0" w14:textId="157936B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7E0B5" w14:textId="3A3BAFF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247C0F" w14:textId="13F65CB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8327A" w14:textId="0131475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7542CB" w14:textId="6D7C67E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9042BB" w14:textId="5F31F0C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94FFCE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B7F970F" w14:textId="7738A7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D2D20C" w14:textId="1344BB0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D0E7A9" w14:textId="4A11252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53F4F2" w14:textId="7D225E7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8A462" w14:textId="6D4AB0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70D7B" w14:textId="4E04985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D0544" w14:textId="36F0DED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C4F92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CA55B9F" w14:textId="2B14DC2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B89D5C" w14:textId="6276FEF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9878B" w14:textId="5A1F58E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1D761" w14:textId="7E26954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0960E" w14:textId="4AFC13D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96D8D" w14:textId="6743FE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FCAB98" w14:textId="2A51EFC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85D86B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3C55EFA" w14:textId="50EFAA2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D9697A" w14:textId="5AF301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019D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DBAFC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F4713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A82844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D980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7066D08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473208DB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C918F45" w14:textId="678EE804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1181B38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58A9BA3" w14:textId="77777777" w:rsidR="00880315" w:rsidRPr="006D2033" w:rsidRDefault="006F572A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40</w:t>
                        </w:r>
                      </w:p>
                    </w:tc>
                  </w:tr>
                  <w:tr w:rsidR="00880315" w:rsidRPr="006D2033" w14:paraId="44E642E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7D015E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542A122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0A1398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3B870C5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D06DE32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:rsidRPr="006D2033" w14:paraId="0AA6798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6F0457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:rsidRPr="006D2033" w14:paraId="5AF5646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F90A421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31971CD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522F89A8" w14:textId="6E4A0E61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568D9BA0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4C0D71D" w14:textId="1C15F01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5092848" w14:textId="3F8D7B6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5B4D8F" w14:textId="6149BEED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8BB6D71" w14:textId="50E53982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9628A0D" w14:textId="75A08D7E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456F441" w14:textId="18AF185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E55227" w14:textId="716F9CDF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0C8BED4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9833E7" w14:textId="41944B2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0BD22D" w14:textId="23C9B69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8AD719" w14:textId="5572D3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6AB040" w14:textId="7FB374D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F85CBF" w14:textId="6714CFA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0AC887" w14:textId="6F53038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BBC547" w14:textId="7F5BF8D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33C5BD8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F1B0812" w14:textId="0DE7337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1192B9" w14:textId="1740E9D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36AA88" w14:textId="26C61EA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90FD5" w14:textId="4573767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210B90" w14:textId="28A5A48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55B18" w14:textId="56E950A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448202" w14:textId="5D2D5F5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B0A4A5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D9C547F" w14:textId="5E543DD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625C9D" w14:textId="7A7226C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7A9A9" w14:textId="12C27C5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847BD5" w14:textId="38ABF7C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8F6023" w14:textId="633C500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7FCAC" w14:textId="2F5E168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554A26" w14:textId="4CA7742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DA3E69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4D34188" w14:textId="6A3516A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85A1FF" w14:textId="7E83221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A49831" w14:textId="658A2AF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6F607F" w14:textId="4C0D5C8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5DA07" w14:textId="37DF1BC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A1BFB" w14:textId="1647827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B03311" w14:textId="6C81DF4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54D017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3D14F40" w14:textId="67A297B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DA066B" w14:textId="09AE09C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350B3D" w14:textId="79FDD56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FD113B" w14:textId="6F4D0E9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AD7C0" w14:textId="58CC04E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83E05A" w14:textId="262E714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2C359" w14:textId="13A261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8412E77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63E7E7C" w14:textId="2353FE6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873ABC" w14:textId="6BB454F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4F00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9ED9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C0BD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F6FC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D101D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A04108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5D833C99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9EB936A" w14:textId="5918606E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59FC67E8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B8936D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880315" w:rsidRPr="006D2033" w14:paraId="64F87CB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32B08A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880315" w:rsidRPr="006D2033" w14:paraId="29E7BFF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BD51DD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880315" w:rsidRPr="006D2033" w14:paraId="0692994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BD2DC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880315" w:rsidRPr="006D2033" w14:paraId="686A7068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10E9B59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880315" w:rsidRPr="006D2033" w14:paraId="52FA65F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6674622" w14:textId="43A8DA80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49</w:t>
                        </w:r>
                      </w:p>
                    </w:tc>
                  </w:tr>
                </w:tbl>
                <w:p w14:paraId="6B265F83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A2B19EE" w14:textId="401DAD50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135220F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28E8452" w14:textId="11FA987C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07714DB" w14:textId="30270A5A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367F1F3" w14:textId="402CDAD1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B9A954" w14:textId="08D41BD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EA1E23D" w14:textId="470FBDAC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3713F7D" w14:textId="30FFE78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A9D65AB" w14:textId="38CCB44C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68805FE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C8A23D" w14:textId="456F991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04E291" w14:textId="32CBDA6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49770" w14:textId="338808F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E27774" w14:textId="1C2A7EC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A031" w14:textId="27879B9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C745CD" w14:textId="5B78F7D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CDA6AF" w14:textId="15CEB82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591842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FEC73C5" w14:textId="0F1E8A1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220549" w14:textId="4986ABA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31AE9E" w14:textId="7B05E44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4A8DB" w14:textId="77A639D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CEC202" w14:textId="64B23BE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5A883" w14:textId="1B1994E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4E5EA3" w14:textId="445067A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68CE6D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A86DBEC" w14:textId="712316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AFE931" w14:textId="3122563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91CB66" w14:textId="064EEE1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4F6A6" w14:textId="3EC7978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E71C0A" w14:textId="39B294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2B8E64" w14:textId="1BB8C9D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02553E" w14:textId="681D3B6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DEB03E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681A718" w14:textId="0A51F37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6F41265" w14:textId="3FAA748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27BE3" w14:textId="1C7BFC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7B371" w14:textId="3CE4FD2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7BD92E" w14:textId="591F4A2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479F77" w14:textId="1373A7B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BD657B" w14:textId="2AA9768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9E1F1CD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C02E987" w14:textId="4CEFB2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C5A3B4" w14:textId="520C107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60B0D" w14:textId="5D52E14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82E9B0" w14:textId="31321EA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4BB111" w14:textId="3D25727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4D8DB" w14:textId="3AA42BB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9010D0" w14:textId="7441149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318EE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C061113" w14:textId="3BB0106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C9EA4E" w14:textId="6450DE2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2E9B76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ED1B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9016C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673B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52C9E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E93AB0E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6D2033" w14:paraId="6552B067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2161C91" w14:textId="6554AA09" w:rsidR="00880315" w:rsidRPr="006D2033" w:rsidRDefault="00C0156C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880315" w:rsidRPr="006D2033" w14:paraId="15483A0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046556E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B7151E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45C3B6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E6C296" w14:textId="77777777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50</w:t>
                        </w:r>
                      </w:p>
                    </w:tc>
                  </w:tr>
                  <w:tr w:rsidR="00880315" w:rsidRPr="006D2033" w14:paraId="2379B3E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02EEE54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B7151E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6D64474A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F879C6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B7151E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6B6137B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B0FE216" w14:textId="282B0A81" w:rsidR="00880315" w:rsidRPr="00C26AB2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53</w:t>
                        </w:r>
                      </w:p>
                    </w:tc>
                  </w:tr>
                  <w:tr w:rsidR="00880315" w:rsidRPr="006D2033" w14:paraId="3486401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BA42E05" w14:textId="77777777" w:rsidR="00880315" w:rsidRPr="006F572A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D54CC9B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593A1685" w14:textId="771B95C9" w:rsidR="00F65FE6" w:rsidRPr="006D2033" w:rsidRDefault="00C0156C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701E17" w:rsidRPr="006D2033" w14:paraId="6F5E1D76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47EDFB5" w14:textId="24972A4A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258F21B" w14:textId="72DE78AE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94CB700" w14:textId="2D98E732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F152F87" w14:textId="54976C38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ACD0E2E" w14:textId="1F52F782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7A5E723" w14:textId="2214CB13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2A0D6D3" w14:textId="1246E290" w:rsidR="00F65FE6" w:rsidRPr="006D2033" w:rsidRDefault="00C0156C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701E17" w:rsidRPr="006D2033" w14:paraId="75D6B8C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9D3CA5" w14:textId="650D2A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2C4B67" w14:textId="0F19F4D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57082" w14:textId="75C361D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C9E6A5" w14:textId="092D413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A2235B" w14:textId="191877B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33249D" w14:textId="3A86915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106A9C" w14:textId="008BD65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D8BF91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97B05BA" w14:textId="1CFB26E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979833" w14:textId="6622686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B69805" w14:textId="012E5CC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F2DA33" w14:textId="11402BB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A99CF5" w14:textId="458C1A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F75950" w14:textId="79E9ACF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2A4AFF" w14:textId="526DC4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9FE315C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DDEF89C" w14:textId="50A37F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F4670A" w14:textId="51DDFE2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21D9D4" w14:textId="752D5D1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E62C6" w14:textId="25DD965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1007B7" w14:textId="1BC75F9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4E3C1" w14:textId="7B54C91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A228A5" w14:textId="6532B35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75582F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7B87415" w14:textId="6DEDA08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A4A256B" w14:textId="0626F46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A40E7" w14:textId="4F0E738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8BF40" w14:textId="05909A8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DD238" w14:textId="0BD263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766B43" w14:textId="138503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FDB6AB" w14:textId="2B1FA61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88E6286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68EAE41" w14:textId="311DA9A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BFA9A2" w14:textId="6557266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BAAA2" w14:textId="435871C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DC936" w14:textId="460361E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8D1DF2" w14:textId="71A92C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C2942B" w14:textId="706A2C2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BB2BDC" w14:textId="63F9817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46B2BF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9669315" w14:textId="0CB9AE5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2575C0" w14:textId="18E0065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0156C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2340E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CFAEF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B3A50D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FB1DF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E7A32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E838FC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2B736DEA" w14:textId="77777777" w:rsidR="00E50BDE" w:rsidRPr="006D2033" w:rsidRDefault="00E50BDE" w:rsidP="006D2033">
            <w:pPr>
              <w:pStyle w:val="ad"/>
              <w:jc w:val="center"/>
              <w:rPr>
                <w:rFonts w:ascii="Century Gothic" w:hAnsi="Century Gothic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3DECCA37" w14:textId="77777777" w:rsidR="00F93E3B" w:rsidRPr="006D2033" w:rsidRDefault="008C7AC8" w:rsidP="00240D4D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  <w:r w:rsidRPr="006D2033">
        <w:rPr>
          <w:rFonts w:ascii="Century Gothic" w:hAnsi="Century Gothic" w:cs="Arial"/>
          <w:b/>
          <w:bCs/>
          <w:noProof/>
          <w:color w:val="auto"/>
          <w:sz w:val="2"/>
          <w:szCs w:val="2"/>
        </w:rPr>
        <w:t xml:space="preserve"> </w:t>
      </w:r>
    </w:p>
    <w:sectPr w:rsidR="00F93E3B" w:rsidRPr="006D2033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2BDD" w14:textId="77777777" w:rsidR="00D476F2" w:rsidRDefault="00D476F2">
      <w:pPr>
        <w:spacing w:after="0"/>
      </w:pPr>
      <w:r>
        <w:separator/>
      </w:r>
    </w:p>
  </w:endnote>
  <w:endnote w:type="continuationSeparator" w:id="0">
    <w:p w14:paraId="0314F7BA" w14:textId="77777777" w:rsidR="00D476F2" w:rsidRDefault="00D476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04DE7" w14:textId="77777777" w:rsidR="00D476F2" w:rsidRDefault="00D476F2">
      <w:pPr>
        <w:spacing w:after="0"/>
      </w:pPr>
      <w:r>
        <w:separator/>
      </w:r>
    </w:p>
  </w:footnote>
  <w:footnote w:type="continuationSeparator" w:id="0">
    <w:p w14:paraId="31E2C0F0" w14:textId="77777777" w:rsidR="00D476F2" w:rsidRDefault="00D476F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4BED"/>
    <w:rsid w:val="0005357B"/>
    <w:rsid w:val="00057B46"/>
    <w:rsid w:val="00071356"/>
    <w:rsid w:val="00097A25"/>
    <w:rsid w:val="000A5A57"/>
    <w:rsid w:val="00111F7C"/>
    <w:rsid w:val="001274F3"/>
    <w:rsid w:val="00151CCE"/>
    <w:rsid w:val="00190EE8"/>
    <w:rsid w:val="001B01F9"/>
    <w:rsid w:val="001C41F9"/>
    <w:rsid w:val="00240D4D"/>
    <w:rsid w:val="002562E7"/>
    <w:rsid w:val="00285C1D"/>
    <w:rsid w:val="002F4A2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C66C1"/>
    <w:rsid w:val="006D2033"/>
    <w:rsid w:val="006F513E"/>
    <w:rsid w:val="006F572A"/>
    <w:rsid w:val="00701E17"/>
    <w:rsid w:val="007C0139"/>
    <w:rsid w:val="007D45A1"/>
    <w:rsid w:val="007D7F5D"/>
    <w:rsid w:val="007F564D"/>
    <w:rsid w:val="00815FC3"/>
    <w:rsid w:val="00880315"/>
    <w:rsid w:val="008B1201"/>
    <w:rsid w:val="008C7AC8"/>
    <w:rsid w:val="008F16F7"/>
    <w:rsid w:val="00901FF6"/>
    <w:rsid w:val="009164BA"/>
    <w:rsid w:val="009166BD"/>
    <w:rsid w:val="00977AAE"/>
    <w:rsid w:val="00996E56"/>
    <w:rsid w:val="00997268"/>
    <w:rsid w:val="009F3A42"/>
    <w:rsid w:val="009F6BB6"/>
    <w:rsid w:val="00A12667"/>
    <w:rsid w:val="00A14581"/>
    <w:rsid w:val="00A20E4C"/>
    <w:rsid w:val="00A26EA7"/>
    <w:rsid w:val="00AA23D3"/>
    <w:rsid w:val="00AA3C50"/>
    <w:rsid w:val="00AC70AF"/>
    <w:rsid w:val="00AE302A"/>
    <w:rsid w:val="00AE36BB"/>
    <w:rsid w:val="00B37C7E"/>
    <w:rsid w:val="00B65B09"/>
    <w:rsid w:val="00B7151E"/>
    <w:rsid w:val="00B85583"/>
    <w:rsid w:val="00B9476B"/>
    <w:rsid w:val="00BC3952"/>
    <w:rsid w:val="00BE5AB8"/>
    <w:rsid w:val="00C0156C"/>
    <w:rsid w:val="00C26AB2"/>
    <w:rsid w:val="00C44DFB"/>
    <w:rsid w:val="00C6519B"/>
    <w:rsid w:val="00C70F21"/>
    <w:rsid w:val="00C7354B"/>
    <w:rsid w:val="00C91F9B"/>
    <w:rsid w:val="00CE1705"/>
    <w:rsid w:val="00D476F2"/>
    <w:rsid w:val="00DE32AC"/>
    <w:rsid w:val="00E1407A"/>
    <w:rsid w:val="00E318B9"/>
    <w:rsid w:val="00E50BDE"/>
    <w:rsid w:val="00E53767"/>
    <w:rsid w:val="00E774CD"/>
    <w:rsid w:val="00E77E1D"/>
    <w:rsid w:val="00ED75B6"/>
    <w:rsid w:val="00EF1F0E"/>
    <w:rsid w:val="00F14D58"/>
    <w:rsid w:val="00F24E70"/>
    <w:rsid w:val="00F65FE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854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E022FE-065D-4289-8C09-F312F692D58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2026-11-02T15:32:00Z</dcterms:created>
  <dcterms:modified xsi:type="dcterms:W3CDTF">2026-11-02T15:32:00Z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