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D5A5" w14:textId="77777777" w:rsidR="00ED5F48" w:rsidRPr="00FC3FFE" w:rsidRDefault="00ED5F48" w:rsidP="00F700F9">
      <w:pPr>
        <w:pStyle w:val="a5"/>
        <w:rPr>
          <w:rFonts w:cs="Arial"/>
          <w:noProof/>
          <w:color w:val="auto"/>
          <w:sz w:val="2"/>
          <w:szCs w:val="2"/>
        </w:rPr>
      </w:pPr>
    </w:p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26062" w:rsidRPr="00FC3FFE" w14:paraId="0CE4841F" w14:textId="77777777" w:rsidTr="00CA2277">
        <w:tc>
          <w:tcPr>
            <w:tcW w:w="2500" w:type="pct"/>
            <w:vAlign w:val="center"/>
          </w:tcPr>
          <w:p w14:paraId="32EF1624" w14:textId="77777777" w:rsidR="00E26062" w:rsidRPr="00FC3FFE" w:rsidRDefault="00E26062" w:rsidP="00CA2277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OCTOBRE</w:t>
            </w:r>
          </w:p>
        </w:tc>
        <w:tc>
          <w:tcPr>
            <w:tcW w:w="2500" w:type="pct"/>
            <w:vAlign w:val="center"/>
          </w:tcPr>
          <w:p w14:paraId="193121A5" w14:textId="74E7499E" w:rsidR="00E26062" w:rsidRPr="00FC3FFE" w:rsidRDefault="00E26062" w:rsidP="00CA2277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E26062" w:rsidRPr="00FC3FFE" w14:paraId="4A6D4843" w14:textId="77777777" w:rsidTr="00CA2277">
        <w:trPr>
          <w:trHeight w:val="113"/>
        </w:trPr>
        <w:tc>
          <w:tcPr>
            <w:tcW w:w="707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AD502F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E9FA62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375D3D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0CC9E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6B2FA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FCD1BF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077DAD" w14:textId="77777777" w:rsidR="00E26062" w:rsidRPr="00FC3FFE" w:rsidRDefault="00E26062" w:rsidP="00CA2277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E26062" w:rsidRPr="00FC3FFE" w14:paraId="7828AFCC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D7A1A30" w14:textId="45B99A66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4B9A33" w14:textId="79B5D09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676C8B" w14:textId="675FE05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DBBFE6B" w14:textId="55BEF7F2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1C1441" w14:textId="489675D3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41E318" w14:textId="61F481E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AB1F59F" w14:textId="5927BFD9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MonthStart10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четверг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2874605A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ED198C" w14:textId="12E151B9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1F9F430" w14:textId="16C43B8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19B798" w14:textId="15502D9B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EA51A1B" w14:textId="4FCE44F2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E7807C" w14:textId="75F1EE33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38E67F" w14:textId="4D17595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EF5A9E" w14:textId="691576C8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1F65E512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13A12767" w14:textId="3E88E7FB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8715191" w14:textId="00E13D2A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52F587" w14:textId="3F7FF629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A20B51" w14:textId="2240B9CE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990302" w14:textId="2938149F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542D0" w14:textId="14198A5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5B0EC4B" w14:textId="7CCC3C36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4C9D0908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1A5B4" w14:textId="1D0913E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70EACC6" w14:textId="2E45632F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072597" w14:textId="4D278A5B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39B67E" w14:textId="1D154FE0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B1AF929" w14:textId="5E27809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D55743" w14:textId="4325978E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781761D" w14:textId="28BE1AE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2075F87C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F705139" w14:textId="1AD65DF9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2E8BEF7" w14:textId="4609875B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F2D99B" w14:textId="5CC4704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092DAEA" w14:textId="6D180719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CE5010C" w14:textId="7C1BADF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66127C" w14:textId="6EED72A6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EDFF2E4" w14:textId="3A668351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15B21768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8CA7700" w14:textId="3182B268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A441F8E" w14:textId="7D6067C2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MonthEnd10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27B5B48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69CB0C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9F68CC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8420FD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FF283AA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26062" w:rsidRPr="00FC3FFE" w14:paraId="6C931BBB" w14:textId="77777777" w:rsidTr="00CA2277">
        <w:tc>
          <w:tcPr>
            <w:tcW w:w="2500" w:type="pct"/>
            <w:vAlign w:val="bottom"/>
          </w:tcPr>
          <w:p w14:paraId="6C38B3FD" w14:textId="77777777" w:rsidR="00E26062" w:rsidRPr="00FC3FFE" w:rsidRDefault="00E26062" w:rsidP="00CA2277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NOVEMBRE</w:t>
            </w:r>
          </w:p>
        </w:tc>
        <w:tc>
          <w:tcPr>
            <w:tcW w:w="2500" w:type="pct"/>
            <w:vAlign w:val="bottom"/>
          </w:tcPr>
          <w:p w14:paraId="565DEE7D" w14:textId="47A17390" w:rsidR="00E26062" w:rsidRPr="00FC3FFE" w:rsidRDefault="00E26062" w:rsidP="00CA2277">
            <w:pPr>
              <w:pStyle w:val="ad"/>
              <w:spacing w:before="24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FC3FF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E26062" w:rsidRPr="00FC3FFE" w14:paraId="5A8E3AB6" w14:textId="77777777" w:rsidTr="00CA2277">
        <w:trPr>
          <w:trHeight w:val="2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9BCB78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D9A239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1312033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AD26EA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1BA7F28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ACD215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046473" w14:textId="77777777" w:rsidR="00E26062" w:rsidRPr="00FC3FFE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E26062" w:rsidRPr="00FC3FFE" w14:paraId="6B5F02D7" w14:textId="77777777" w:rsidTr="00CA2277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D6F3508" w14:textId="7325D8C0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E524760" w14:textId="21E3EC2E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589150D" w14:textId="799D3A2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36F97222" w14:textId="11048956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A9C5719" w14:textId="5F0D933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7AC61E43" w14:textId="78CAEC7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D83FBC9" w14:textId="5E07A978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MonthStart11 \@ dddd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воскресенье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3ABD05CF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FCF47B" w14:textId="1EB9E35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13BEE9F" w14:textId="00270E1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3E1EBC" w14:textId="5E349CB1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12DC506" w14:textId="06CF281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EC4FE5" w14:textId="62D0FB3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C1E06D" w14:textId="3997E17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7CBA670" w14:textId="31C130F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2D350142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09497FE" w14:textId="7EF73723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F978AD1" w14:textId="60E25353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3B55FD3" w14:textId="4EBBDDB2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29F62B" w14:textId="406D727B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D5CBA1" w14:textId="08ABAE5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8F1AAA4" w14:textId="41F3B92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A2C368A" w14:textId="184C00C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6D42E515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57E127F" w14:textId="6CB2763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09883F4" w14:textId="589EC1E2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AFE1B" w14:textId="35F3EB01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C3432D" w14:textId="20661B5F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3F4E85F" w14:textId="6B0B5C0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8341E1" w14:textId="08C3174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7832583" w14:textId="6895CE3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4D4C4D6B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A5B564F" w14:textId="48AC7A8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22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0ADBF4" w14:textId="72C14795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4A515E2" w14:textId="5CF180FA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452457" w14:textId="58FEF924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900203" w14:textId="617702B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6A9EFDB" w14:textId="1BB72A2C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6351F8" w14:textId="426775DA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FC3FFE" w14:paraId="1564FC97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342CFCD" w14:textId="7CB8818D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2A9B5A" w14:textId="0A1166FA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MonthEnd11 \@ d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E96A829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4BDFCEB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79C9CE8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E3C72CE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00D32DD" w14:textId="77777777" w:rsidR="00E26062" w:rsidRPr="00FC3FFE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5E3AD817" w14:textId="77777777" w:rsidR="00E26062" w:rsidRDefault="00E26062" w:rsidP="00E26062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E26062" w:rsidRPr="005855EB" w14:paraId="257AB990" w14:textId="77777777" w:rsidTr="00CA2277">
        <w:tc>
          <w:tcPr>
            <w:tcW w:w="2500" w:type="pct"/>
            <w:vAlign w:val="center"/>
          </w:tcPr>
          <w:p w14:paraId="1280CA6F" w14:textId="77777777" w:rsidR="00E26062" w:rsidRPr="005855EB" w:rsidRDefault="00E26062" w:rsidP="00CA2277">
            <w:pPr>
              <w:pStyle w:val="ad"/>
              <w:spacing w:before="240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DÉCEMBRE</w:t>
            </w:r>
          </w:p>
        </w:tc>
        <w:tc>
          <w:tcPr>
            <w:tcW w:w="2500" w:type="pct"/>
            <w:vAlign w:val="center"/>
          </w:tcPr>
          <w:p w14:paraId="71E2D10C" w14:textId="0DA7EBE9" w:rsidR="00E26062" w:rsidRPr="005855EB" w:rsidRDefault="00E26062" w:rsidP="00CA2277">
            <w:pPr>
              <w:pStyle w:val="ad"/>
              <w:spacing w:before="240" w:after="0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2026</w:t>
            </w:r>
            <w:r w:rsidRPr="005855EB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5"/>
        <w:gridCol w:w="1524"/>
        <w:gridCol w:w="1528"/>
        <w:gridCol w:w="1528"/>
        <w:gridCol w:w="1528"/>
        <w:gridCol w:w="1528"/>
        <w:gridCol w:w="1500"/>
      </w:tblGrid>
      <w:tr w:rsidR="00E26062" w:rsidRPr="005855EB" w14:paraId="5BB72AB9" w14:textId="77777777" w:rsidTr="00CA2277">
        <w:trPr>
          <w:trHeight w:val="340"/>
        </w:trPr>
        <w:tc>
          <w:tcPr>
            <w:tcW w:w="707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2D9B0F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0A26ECF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81C575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80CD35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4D2A78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630AA0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C9B451D" w14:textId="77777777" w:rsidR="00E26062" w:rsidRPr="005855EB" w:rsidRDefault="00E26062" w:rsidP="00CA2277">
            <w:pPr>
              <w:pStyle w:val="Days"/>
              <w:spacing w:before="0"/>
              <w:rPr>
                <w:rFonts w:cs="Arial"/>
                <w:b/>
                <w:bCs/>
                <w:noProof/>
                <w:color w:val="auto"/>
                <w:sz w:val="16"/>
                <w:szCs w:val="16"/>
              </w:rPr>
            </w:pPr>
            <w:r w:rsidRPr="00FC3FF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E26062" w:rsidRPr="005855EB" w14:paraId="7DF10F93" w14:textId="77777777" w:rsidTr="00CA2277">
        <w:trPr>
          <w:trHeight w:val="340"/>
        </w:trPr>
        <w:tc>
          <w:tcPr>
            <w:tcW w:w="707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CEEED1A" w14:textId="07C0EE19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150AB585" w14:textId="649CA08A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56E27633" w14:textId="3E7170D0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48DD55EC" w14:textId="637C1742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6E361EF1" w14:textId="2925A205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D4DE615" w14:textId="6938139A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Borders>
              <w:top w:val="single" w:sz="4" w:space="0" w:color="auto"/>
            </w:tcBorders>
            <w:tcMar>
              <w:right w:w="142" w:type="dxa"/>
            </w:tcMar>
            <w:vAlign w:val="bottom"/>
          </w:tcPr>
          <w:p w14:paraId="20808813" w14:textId="49ECF98C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MonthStart12 \@ dddd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вторник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5855EB" w14:paraId="2C4DE632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EF6FF8" w14:textId="41C869F5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3A7306C" w14:textId="4B98E3B1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F962F9" w14:textId="67331DE8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56A5BB" w14:textId="73DB1C3E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209E0C" w14:textId="5BB40033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5C0529" w14:textId="6509DA7A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B3E9E5A" w14:textId="571383EF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5855EB" w14:paraId="3975B31A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84DD9C" w14:textId="392FBBE3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B369485" w14:textId="1620B79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C8CE7" w14:textId="4964D12F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8E66AE9" w14:textId="61A2EA7B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A04330" w14:textId="20DC7CB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13E5A68" w14:textId="07DF9278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01F3D0C" w14:textId="30A4E0A4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5855EB" w14:paraId="187B52DF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64B9B2" w14:textId="0E4A6F7B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A34C5EA" w14:textId="12EC2AE5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99A3B5" w14:textId="04E8414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22A40C8" w14:textId="38BD24CB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03ECF5" w14:textId="7200A33B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3A6449A" w14:textId="4626285C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CA2B15E" w14:textId="01144843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5855EB" w14:paraId="733904B4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E26E1D1" w14:textId="5AAEE3BA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4B20098" w14:textId="515B9F1E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CD8FBF" w14:textId="7123F6F4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108C00" w14:textId="19866D66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DD787FB" w14:textId="1F4FFD29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8899EC" w14:textId="144FB740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385E898" w14:textId="10394648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E26062" w:rsidRPr="005855EB" w14:paraId="28B414B0" w14:textId="77777777" w:rsidTr="00CA2277">
        <w:trPr>
          <w:trHeight w:val="340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D766666" w14:textId="7B1A8C84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433E61" w14:textId="5CA5390E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="00DC29DE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MonthEnd12 \@ d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5855EB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BCFBAA" w14:textId="7777777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0F55F1" w14:textId="7777777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860C655" w14:textId="7777777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A5852C" w14:textId="7777777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F297BD" w14:textId="77777777" w:rsidR="00E26062" w:rsidRPr="005855EB" w:rsidRDefault="00E26062" w:rsidP="00CA2277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0A5786C2" w14:textId="77777777" w:rsidR="000C2587" w:rsidRDefault="000C2587" w:rsidP="000C2587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DC29DE" w:rsidRPr="001B7E1A" w14:paraId="0130879F" w14:textId="77777777" w:rsidTr="002F203E">
        <w:trPr>
          <w:trHeight w:val="340"/>
        </w:trPr>
        <w:tc>
          <w:tcPr>
            <w:tcW w:w="2500" w:type="pct"/>
            <w:vAlign w:val="center"/>
          </w:tcPr>
          <w:p w14:paraId="1E7A8F89" w14:textId="77777777" w:rsidR="00DC29DE" w:rsidRPr="00F700F9" w:rsidRDefault="00DC29DE" w:rsidP="002F203E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bookmarkStart w:id="0" w:name="_Hlk198567394"/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JANVIER</w:t>
            </w:r>
          </w:p>
        </w:tc>
        <w:tc>
          <w:tcPr>
            <w:tcW w:w="2500" w:type="pct"/>
            <w:vAlign w:val="center"/>
          </w:tcPr>
          <w:p w14:paraId="5EE1380F" w14:textId="77777777" w:rsidR="00DC29DE" w:rsidRPr="00F700F9" w:rsidRDefault="00DC29DE" w:rsidP="002F203E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right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1511"/>
        <w:gridCol w:w="1528"/>
        <w:gridCol w:w="1528"/>
        <w:gridCol w:w="1528"/>
        <w:gridCol w:w="1528"/>
        <w:gridCol w:w="1528"/>
        <w:gridCol w:w="1490"/>
      </w:tblGrid>
      <w:tr w:rsidR="00DC29DE" w:rsidRPr="001B7E1A" w14:paraId="0713F068" w14:textId="77777777" w:rsidTr="002F203E">
        <w:trPr>
          <w:trHeight w:val="113"/>
        </w:trPr>
        <w:tc>
          <w:tcPr>
            <w:tcW w:w="71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DCF8F04" w14:textId="77777777" w:rsidR="00DC29DE" w:rsidRPr="00BD72D6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bookmarkStart w:id="1" w:name="_Hlk38821049"/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5EAE6565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6374A9EF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0DA8124A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03D259E8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7CFD586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0" w:type="pct"/>
            <w:tcBorders>
              <w:top w:val="nil"/>
              <w:left w:val="nil"/>
              <w:bottom w:val="nil"/>
              <w:right w:val="nil"/>
            </w:tcBorders>
            <w:tcMar>
              <w:right w:w="0" w:type="dxa"/>
            </w:tcMar>
            <w:vAlign w:val="bottom"/>
          </w:tcPr>
          <w:p w14:paraId="3B3F5105" w14:textId="77777777" w:rsidR="00DC29DE" w:rsidRPr="00C4057C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  <w:lang w:val="en-US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DC29DE" w:rsidRPr="001B7E1A" w14:paraId="3282F17F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2FA731D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1EF540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90A9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C1795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F58BF31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ABAAAC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46BF433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MonthStart1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пятница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09FFF9D8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64775E6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6DFB13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45D753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6279A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6E29240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D11884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24A5DC4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6B5498F2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C207E7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0F233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786D3D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03876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76EC79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EB129E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1836046D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5D77E279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277C637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A00A74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61DD02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0C6D94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898D3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FA974C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728B1A2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348D98B0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5B3829B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4A5A26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1534CF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3BC5E8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82F66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3377F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6C8E9240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22F65966" w14:textId="77777777" w:rsidTr="002F203E">
        <w:trPr>
          <w:trHeight w:val="340"/>
        </w:trPr>
        <w:tc>
          <w:tcPr>
            <w:tcW w:w="710" w:type="pct"/>
            <w:tcMar>
              <w:right w:w="142" w:type="dxa"/>
            </w:tcMar>
            <w:vAlign w:val="bottom"/>
          </w:tcPr>
          <w:p w14:paraId="3727601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9E4F7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MonthEnd1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05C2EEC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B80FCB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E6B97F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B12A3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0" w:type="pct"/>
            <w:tcMar>
              <w:right w:w="142" w:type="dxa"/>
            </w:tcMar>
            <w:vAlign w:val="bottom"/>
          </w:tcPr>
          <w:p w14:paraId="57AD006E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tbl>
      <w:tblPr>
        <w:tblStyle w:val="ae"/>
        <w:tblW w:w="5000" w:type="pct"/>
        <w:tblCellMar>
          <w:top w:w="284" w:type="dxa"/>
        </w:tblCellMar>
        <w:tblLook w:val="04A0" w:firstRow="1" w:lastRow="0" w:firstColumn="1" w:lastColumn="0" w:noHBand="0" w:noVBand="1"/>
        <w:tblCaption w:val="Таблица содержимого календаря"/>
      </w:tblPr>
      <w:tblGrid>
        <w:gridCol w:w="5329"/>
        <w:gridCol w:w="5329"/>
      </w:tblGrid>
      <w:tr w:rsidR="00DC29DE" w:rsidRPr="001B7E1A" w14:paraId="6A4B1A56" w14:textId="77777777" w:rsidTr="002F203E">
        <w:tc>
          <w:tcPr>
            <w:tcW w:w="2500" w:type="pct"/>
            <w:vAlign w:val="center"/>
          </w:tcPr>
          <w:bookmarkEnd w:id="0"/>
          <w:bookmarkEnd w:id="1"/>
          <w:p w14:paraId="5FD064EF" w14:textId="77777777" w:rsidR="00DC29DE" w:rsidRPr="00F700F9" w:rsidRDefault="00DC29DE" w:rsidP="002F203E">
            <w:pPr>
              <w:pStyle w:val="ad"/>
              <w:jc w:val="left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FÉVRIER</w:t>
            </w:r>
          </w:p>
        </w:tc>
        <w:tc>
          <w:tcPr>
            <w:tcW w:w="2500" w:type="pct"/>
            <w:vAlign w:val="center"/>
          </w:tcPr>
          <w:p w14:paraId="58BD1E95" w14:textId="77777777" w:rsidR="00DC29DE" w:rsidRPr="00F700F9" w:rsidRDefault="00DC29DE" w:rsidP="002F203E">
            <w:pPr>
              <w:pStyle w:val="ad"/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</w:pP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instrText xml:space="preserve"> DOCVARIABLE  MonthStart1 \@  yyyy   \* MERGEFORMAT </w:instrTex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t>2027</w:t>
            </w:r>
            <w:r w:rsidRPr="00F700F9">
              <w:rPr>
                <w:rFonts w:cs="Arial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</w:tr>
    </w:tbl>
    <w:tbl>
      <w:tblPr>
        <w:tblStyle w:val="CalendarTable"/>
        <w:tblW w:w="499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Таблица содержимого календаря"/>
      </w:tblPr>
      <w:tblGrid>
        <w:gridCol w:w="1507"/>
        <w:gridCol w:w="1524"/>
        <w:gridCol w:w="1528"/>
        <w:gridCol w:w="1528"/>
        <w:gridCol w:w="1528"/>
        <w:gridCol w:w="1528"/>
        <w:gridCol w:w="1498"/>
      </w:tblGrid>
      <w:tr w:rsidR="00DC29DE" w:rsidRPr="001B7E1A" w14:paraId="3031A007" w14:textId="77777777" w:rsidTr="002F203E">
        <w:trPr>
          <w:trHeight w:val="113"/>
        </w:trPr>
        <w:tc>
          <w:tcPr>
            <w:tcW w:w="70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3E37C5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</w:rPr>
              <w:t>LUNDI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EE7B4D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MARDI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D00AE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MERCREDI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0FE689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JEUDI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0BC8A4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VENDREDI</w:t>
            </w:r>
          </w:p>
        </w:tc>
        <w:tc>
          <w:tcPr>
            <w:tcW w:w="718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1D4897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SAMEDI</w:t>
            </w:r>
          </w:p>
        </w:tc>
        <w:tc>
          <w:tcPr>
            <w:tcW w:w="704" w:type="pct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6C35D" w14:textId="77777777" w:rsidR="00DC29DE" w:rsidRPr="001B7E1A" w:rsidRDefault="00DC29DE" w:rsidP="002F203E">
            <w:pPr>
              <w:pStyle w:val="Days"/>
              <w:rPr>
                <w:rFonts w:cs="Arial"/>
                <w:noProof/>
                <w:color w:val="auto"/>
                <w:sz w:val="16"/>
                <w:szCs w:val="16"/>
              </w:rPr>
            </w:pP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 xml:space="preserve">DIMANCHE </w:t>
            </w:r>
          </w:p>
        </w:tc>
      </w:tr>
      <w:tr w:rsidR="00DC29DE" w:rsidRPr="001B7E1A" w14:paraId="59E6DD92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7AD4ECD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“понедельник" 1 ""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58E7B5F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“вторник"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1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61FDD2D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“среда"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74F63E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“четверг"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5177BC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= “пятница"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F406D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“суббота"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3CB72A84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MonthStart2 \@ dddd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понедельник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“воскресенье" 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&lt;&gt; 0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28E7CDE0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8CF1F2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=G2+1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CEAF15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3945BD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C3520CE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D383AB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130EA40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C97717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0DC65C31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5FD1CB5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=G3+1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E728E9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BD5035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EEA55C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4A721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19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07DAF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20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5668CE7C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21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713A6AB7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0DCB81E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=G4+1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22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343DE1A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23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AC5B1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24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82F84C9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25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05B73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26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526231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27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038DC7E6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t>28</w: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17C34458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691CD61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=G5+1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24EABBE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23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F1F5B02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24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=B6+1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0F3446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25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=C6+1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3F3D1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=D6+1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FD6EF1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=E6+1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6A96017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=F6+1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</w:tr>
      <w:tr w:rsidR="00DC29DE" w:rsidRPr="001B7E1A" w14:paraId="4AACADEA" w14:textId="77777777" w:rsidTr="002F203E">
        <w:trPr>
          <w:trHeight w:val="340"/>
        </w:trPr>
        <w:tc>
          <w:tcPr>
            <w:tcW w:w="708" w:type="pct"/>
            <w:tcMar>
              <w:right w:w="142" w:type="dxa"/>
            </w:tcMar>
            <w:vAlign w:val="bottom"/>
          </w:tcPr>
          <w:p w14:paraId="39219F17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28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=G6+1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9E0F4E5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0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 0,""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IF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&lt;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DocVariable MonthEnd2 \@ d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29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begin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=A7+1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separate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>!A12 Is Not In Table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instrText xml:space="preserve"> "" </w:instrText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  <w:r w:rsidRPr="001B7E1A">
              <w:rPr>
                <w:rFonts w:cs="Arial"/>
                <w:noProof/>
                <w:color w:val="auto"/>
                <w:sz w:val="16"/>
                <w:szCs w:val="16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1FD03B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D843583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405A068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6E78A01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  <w:tc>
          <w:tcPr>
            <w:tcW w:w="704" w:type="pct"/>
            <w:tcMar>
              <w:right w:w="142" w:type="dxa"/>
            </w:tcMar>
            <w:vAlign w:val="bottom"/>
          </w:tcPr>
          <w:p w14:paraId="1BA60223" w14:textId="77777777" w:rsidR="00DC29DE" w:rsidRPr="001B7E1A" w:rsidRDefault="00DC29DE" w:rsidP="002F203E">
            <w:pPr>
              <w:pStyle w:val="Dates"/>
              <w:jc w:val="right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7148CD41" w14:textId="77777777" w:rsidR="005855EB" w:rsidRPr="005855EB" w:rsidRDefault="005855EB" w:rsidP="00F700F9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5855EB" w:rsidRPr="005855EB" w:rsidSect="006D41ED">
      <w:pgSz w:w="11906" w:h="16838" w:code="9"/>
      <w:pgMar w:top="340" w:right="624" w:bottom="340" w:left="624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9BDE" w14:textId="77777777" w:rsidR="004A2011" w:rsidRDefault="004A2011">
      <w:pPr>
        <w:spacing w:after="0"/>
      </w:pPr>
      <w:r>
        <w:separator/>
      </w:r>
    </w:p>
  </w:endnote>
  <w:endnote w:type="continuationSeparator" w:id="0">
    <w:p w14:paraId="722A4950" w14:textId="77777777" w:rsidR="004A2011" w:rsidRDefault="004A2011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4699A" w14:textId="77777777" w:rsidR="004A2011" w:rsidRDefault="004A2011">
      <w:pPr>
        <w:spacing w:after="0"/>
      </w:pPr>
      <w:r>
        <w:separator/>
      </w:r>
    </w:p>
  </w:footnote>
  <w:footnote w:type="continuationSeparator" w:id="0">
    <w:p w14:paraId="0D241419" w14:textId="77777777" w:rsidR="004A2011" w:rsidRDefault="004A201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0C2587"/>
    <w:rsid w:val="000D3A77"/>
    <w:rsid w:val="001274F3"/>
    <w:rsid w:val="00151CCE"/>
    <w:rsid w:val="001B01F9"/>
    <w:rsid w:val="001B7E1A"/>
    <w:rsid w:val="001C41F9"/>
    <w:rsid w:val="001D199C"/>
    <w:rsid w:val="00285C1D"/>
    <w:rsid w:val="0029624B"/>
    <w:rsid w:val="002D7C5A"/>
    <w:rsid w:val="002E5663"/>
    <w:rsid w:val="00324F4D"/>
    <w:rsid w:val="003327F5"/>
    <w:rsid w:val="00340CAF"/>
    <w:rsid w:val="00381353"/>
    <w:rsid w:val="003C0D41"/>
    <w:rsid w:val="003E085C"/>
    <w:rsid w:val="003E7B3A"/>
    <w:rsid w:val="00416364"/>
    <w:rsid w:val="00431B29"/>
    <w:rsid w:val="00440416"/>
    <w:rsid w:val="00462EAD"/>
    <w:rsid w:val="004775FF"/>
    <w:rsid w:val="004A2011"/>
    <w:rsid w:val="004A6170"/>
    <w:rsid w:val="004D6FA9"/>
    <w:rsid w:val="004F6AAC"/>
    <w:rsid w:val="00512F2D"/>
    <w:rsid w:val="00570FBB"/>
    <w:rsid w:val="00583B82"/>
    <w:rsid w:val="005855EB"/>
    <w:rsid w:val="005923AC"/>
    <w:rsid w:val="005B1077"/>
    <w:rsid w:val="005D5149"/>
    <w:rsid w:val="005E656F"/>
    <w:rsid w:val="00641AEC"/>
    <w:rsid w:val="00642A90"/>
    <w:rsid w:val="00667021"/>
    <w:rsid w:val="006974E1"/>
    <w:rsid w:val="006B6899"/>
    <w:rsid w:val="006C0896"/>
    <w:rsid w:val="006D41ED"/>
    <w:rsid w:val="006E2747"/>
    <w:rsid w:val="006F13DE"/>
    <w:rsid w:val="006F513E"/>
    <w:rsid w:val="007C0139"/>
    <w:rsid w:val="007D45A1"/>
    <w:rsid w:val="007D4CDE"/>
    <w:rsid w:val="007F564D"/>
    <w:rsid w:val="00800453"/>
    <w:rsid w:val="00816010"/>
    <w:rsid w:val="008521BB"/>
    <w:rsid w:val="00880DA6"/>
    <w:rsid w:val="008B1201"/>
    <w:rsid w:val="008C3AB1"/>
    <w:rsid w:val="008F16F7"/>
    <w:rsid w:val="00904B17"/>
    <w:rsid w:val="009164BA"/>
    <w:rsid w:val="009166BD"/>
    <w:rsid w:val="00977AAE"/>
    <w:rsid w:val="00996E56"/>
    <w:rsid w:val="00997268"/>
    <w:rsid w:val="009D3F58"/>
    <w:rsid w:val="00A12667"/>
    <w:rsid w:val="00A14581"/>
    <w:rsid w:val="00A20E4C"/>
    <w:rsid w:val="00A54791"/>
    <w:rsid w:val="00AA23D3"/>
    <w:rsid w:val="00AA3C50"/>
    <w:rsid w:val="00AE302A"/>
    <w:rsid w:val="00AE36BB"/>
    <w:rsid w:val="00AF392F"/>
    <w:rsid w:val="00AF3CAE"/>
    <w:rsid w:val="00AF7E25"/>
    <w:rsid w:val="00B361BD"/>
    <w:rsid w:val="00B37C7E"/>
    <w:rsid w:val="00B65B09"/>
    <w:rsid w:val="00B85583"/>
    <w:rsid w:val="00B9476B"/>
    <w:rsid w:val="00BC2269"/>
    <w:rsid w:val="00BC3952"/>
    <w:rsid w:val="00BD72D6"/>
    <w:rsid w:val="00BE550F"/>
    <w:rsid w:val="00BE5AB8"/>
    <w:rsid w:val="00BF49DC"/>
    <w:rsid w:val="00C01DD1"/>
    <w:rsid w:val="00C4057C"/>
    <w:rsid w:val="00C44DFB"/>
    <w:rsid w:val="00C615DC"/>
    <w:rsid w:val="00C64680"/>
    <w:rsid w:val="00C6519B"/>
    <w:rsid w:val="00C70F21"/>
    <w:rsid w:val="00C7354B"/>
    <w:rsid w:val="00C800AA"/>
    <w:rsid w:val="00C91F9B"/>
    <w:rsid w:val="00CB00BA"/>
    <w:rsid w:val="00CC2B48"/>
    <w:rsid w:val="00D11149"/>
    <w:rsid w:val="00D24038"/>
    <w:rsid w:val="00D3598C"/>
    <w:rsid w:val="00D92432"/>
    <w:rsid w:val="00DB6B33"/>
    <w:rsid w:val="00DC29DE"/>
    <w:rsid w:val="00DE32AC"/>
    <w:rsid w:val="00DE3363"/>
    <w:rsid w:val="00E1407A"/>
    <w:rsid w:val="00E20210"/>
    <w:rsid w:val="00E26062"/>
    <w:rsid w:val="00E26560"/>
    <w:rsid w:val="00E33F1A"/>
    <w:rsid w:val="00E42D64"/>
    <w:rsid w:val="00E4583F"/>
    <w:rsid w:val="00E50BDE"/>
    <w:rsid w:val="00E774CD"/>
    <w:rsid w:val="00E77E1D"/>
    <w:rsid w:val="00E97684"/>
    <w:rsid w:val="00ED5F48"/>
    <w:rsid w:val="00ED75B6"/>
    <w:rsid w:val="00F450E2"/>
    <w:rsid w:val="00F700F9"/>
    <w:rsid w:val="00F91390"/>
    <w:rsid w:val="00F93E3B"/>
    <w:rsid w:val="00FC0032"/>
    <w:rsid w:val="00FC3FFE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1494</Words>
  <Characters>8521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2026-10-28T15:21:00Z</dcterms:created>
  <dcterms:modified xsi:type="dcterms:W3CDTF">2026-10-28T15:23:00Z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