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491B8CF8" w14:textId="77777777" w:rsidTr="0021058E">
        <w:tc>
          <w:tcPr>
            <w:tcW w:w="2500" w:type="pct"/>
            <w:shd w:val="clear" w:color="auto" w:fill="B432B4"/>
            <w:vAlign w:val="center"/>
          </w:tcPr>
          <w:p w14:paraId="1D943BD5" w14:textId="0D366EB9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NOVEMBRE</w:t>
            </w:r>
          </w:p>
        </w:tc>
        <w:tc>
          <w:tcPr>
            <w:tcW w:w="2500" w:type="pct"/>
            <w:shd w:val="clear" w:color="auto" w:fill="B432B4"/>
            <w:vAlign w:val="center"/>
          </w:tcPr>
          <w:p w14:paraId="5AC816B2" w14:textId="4B4555D5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2026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0D83A92" w14:textId="61BA8925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46168607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24BECF2" w14:textId="57E56EE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15CDEE10" w14:textId="6537B6E1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328FBE" w14:textId="68AFBAA7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6C11AC7" w14:textId="794B93FF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2D2B52" w14:textId="659A2D1E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4E3B942" w14:textId="0D2DE844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5F471C53" w14:textId="3CF0B343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AB241C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208744" w14:textId="4326794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F23BE8" w14:textId="54A6A77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B54D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F104F4" w14:textId="3F0C274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657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57DE07" w14:textId="578DF61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66D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EDA721" w14:textId="1C8CF96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66D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318F1A" w14:textId="7F3EFC84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FF412B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4BCADC" w14:textId="2DB7E936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6917F5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6917F5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6917F5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52C89"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1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190101B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92197A" w14:textId="1118D61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6051972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1B41654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07FCB80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39F3C2D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C68FC" w14:textId="088FDDF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7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A46A54" w14:textId="3B61193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8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1496383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C68B63" w14:textId="69CE4C9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43FC696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6235EFD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05618CD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04C604E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18C0" w14:textId="7279AEEA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14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C94ADB" w14:textId="25B4E41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15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74BB8BF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7B7C06" w14:textId="1AE5BAE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0461990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4E4B535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2FD5A05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4F1205A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3F83D" w14:textId="6478B6D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21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6EBAA" w14:textId="0524884F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22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240C3B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FB2A1C" w14:textId="30FE31D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2056B82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0C17D7E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5310360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526DCB8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A1247" w14:textId="60C8CE0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28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3BC1A11" w14:textId="4C32C73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29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AEF418B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A0E62B" w14:textId="7DA8877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576E152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0972F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94C250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1547B57" w14:textId="77777777" w:rsidTr="0021058E">
        <w:tc>
          <w:tcPr>
            <w:tcW w:w="2500" w:type="pct"/>
            <w:shd w:val="clear" w:color="auto" w:fill="465AC8"/>
            <w:vAlign w:val="center"/>
          </w:tcPr>
          <w:p w14:paraId="6AE3BB0C" w14:textId="0EF07046" w:rsidR="00ED5F48" w:rsidRPr="0021058E" w:rsidRDefault="00840856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DÉCEMBRE</w:t>
            </w:r>
          </w:p>
        </w:tc>
        <w:tc>
          <w:tcPr>
            <w:tcW w:w="2500" w:type="pct"/>
            <w:shd w:val="clear" w:color="auto" w:fill="465AC8"/>
            <w:vAlign w:val="center"/>
          </w:tcPr>
          <w:p w14:paraId="3D8BA562" w14:textId="711D0B0F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2026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D4CAD8A" w14:textId="3E62D5A8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1C608AFC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1AA947D" w14:textId="1D5D98BB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0F3955" w14:textId="4B89B197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173504" w14:textId="4F41EAC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459C1B2" w14:textId="4947AE45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2689FC3" w14:textId="312561D0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2C5A400" w14:textId="2D33B686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3317BA1" w14:textId="72D5F014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465AC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465AC8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7C17943B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EC0A191" w14:textId="718901C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03151C" w14:textId="0E4FF9F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17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17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917F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4DC06B" w14:textId="7E16CB0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DB9C6B" w14:textId="7D04BDF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0C7CA6" w14:textId="3ED9BA2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16ECF4" w14:textId="6D6FBA4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вторник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5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8D4833" w14:textId="7AD4BF36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вторник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6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7F4FCFD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F9E951E" w14:textId="1558471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CB7923" w14:textId="5707E43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31A5E" w14:textId="086438F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475C4A" w14:textId="553A74A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C826A" w14:textId="5ECA274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13D5FA" w14:textId="5F7E28AB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12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04BDE0" w14:textId="266EACB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13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7DB9DAF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C9A3BBE" w14:textId="5132467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F2CCF4" w14:textId="29426CD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D79D1" w14:textId="383C586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72435" w14:textId="65AE2AA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50AED" w14:textId="5C1C764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A101BC" w14:textId="46A2446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19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7CC68C2" w14:textId="02FCA42F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20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953C655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3D4027" w14:textId="16521B2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D3027E" w14:textId="0A94293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136C06" w14:textId="4A5FF3A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3EA43" w14:textId="4B70821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DEDC25" w14:textId="483023D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015B6" w14:textId="305D0D5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26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3DCFA5" w14:textId="334E2674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t>27</w: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CCE256B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DEC791C" w14:textId="61D92AE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3EECC90" w14:textId="700F0CF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A7C4A" w14:textId="14ABFF6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F03C3" w14:textId="5A5DBD6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704AB9" w14:textId="300A702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F41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EF70DB" w14:textId="2180EF3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FF412B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FF412B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FF412B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FF412B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92646" w14:textId="604266B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FF412B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FF412B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FF412B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separate"/>
            </w:r>
            <w:r w:rsidR="00FF412B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43F7B53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B7E597A" w14:textId="6AF41BE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F41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F41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F41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F41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B94D4" w14:textId="7AD1898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2C89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F41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F41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F41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F412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C97E6E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40DA4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C1197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8B8C80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099B848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465AC8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A919A8" w:rsidRPr="00E97684" w14:paraId="4B0D76AD" w14:textId="77777777" w:rsidTr="00FE5208">
        <w:tc>
          <w:tcPr>
            <w:tcW w:w="2500" w:type="pct"/>
            <w:shd w:val="clear" w:color="auto" w:fill="3282DC"/>
            <w:vAlign w:val="center"/>
          </w:tcPr>
          <w:p w14:paraId="03341C31" w14:textId="77777777" w:rsidR="00A919A8" w:rsidRPr="00921811" w:rsidRDefault="00A919A8" w:rsidP="00FE5208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921811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JANVIER</w:t>
            </w:r>
          </w:p>
        </w:tc>
        <w:tc>
          <w:tcPr>
            <w:tcW w:w="2500" w:type="pct"/>
            <w:shd w:val="clear" w:color="auto" w:fill="3282DC"/>
            <w:vAlign w:val="center"/>
          </w:tcPr>
          <w:p w14:paraId="012A33AF" w14:textId="77777777" w:rsidR="00A919A8" w:rsidRPr="00921811" w:rsidRDefault="00A919A8" w:rsidP="00FE5208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2027</w:t>
            </w:r>
            <w:r w:rsidRPr="00921811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5E8E9ADD" w14:textId="77777777" w:rsidR="00A919A8" w:rsidRPr="00642A90" w:rsidRDefault="00A919A8" w:rsidP="00A919A8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  <w:bookmarkStart w:id="0" w:name="_Hlk38821049"/>
    </w:p>
    <w:tbl>
      <w:tblPr>
        <w:tblStyle w:val="CalendarTable"/>
        <w:tblW w:w="4992" w:type="pct"/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5"/>
        <w:gridCol w:w="1501"/>
        <w:gridCol w:w="1500"/>
        <w:gridCol w:w="1500"/>
        <w:gridCol w:w="1500"/>
        <w:gridCol w:w="1500"/>
        <w:gridCol w:w="1463"/>
      </w:tblGrid>
      <w:tr w:rsidR="00A919A8" w:rsidRPr="00E97684" w14:paraId="76642793" w14:textId="77777777" w:rsidTr="00FE5208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1FD7FD15" w14:textId="77777777" w:rsidR="00A919A8" w:rsidRPr="0021058E" w:rsidRDefault="00A919A8" w:rsidP="00FE5208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3C14DE94" w14:textId="77777777" w:rsidR="00A919A8" w:rsidRPr="0021058E" w:rsidRDefault="00A919A8" w:rsidP="00FE5208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07ABA657" w14:textId="77777777" w:rsidR="00A919A8" w:rsidRPr="0021058E" w:rsidRDefault="00A919A8" w:rsidP="00FE5208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F191186" w14:textId="77777777" w:rsidR="00A919A8" w:rsidRPr="0021058E" w:rsidRDefault="00A919A8" w:rsidP="00FE5208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FC22B2D" w14:textId="77777777" w:rsidR="00A919A8" w:rsidRPr="0021058E" w:rsidRDefault="00A919A8" w:rsidP="00FE5208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36FF53F6" w14:textId="77777777" w:rsidR="00A919A8" w:rsidRPr="0081026A" w:rsidRDefault="00A919A8" w:rsidP="00FE5208">
            <w:pPr>
              <w:pStyle w:val="Day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1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C44CC72" w14:textId="77777777" w:rsidR="00A919A8" w:rsidRPr="0081026A" w:rsidRDefault="00A919A8" w:rsidP="00FE5208">
            <w:pPr>
              <w:pStyle w:val="Day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t>DI</w:t>
            </w:r>
          </w:p>
        </w:tc>
      </w:tr>
      <w:tr w:rsidR="00A919A8" w:rsidRPr="00E97684" w14:paraId="1CC96F9C" w14:textId="77777777" w:rsidTr="00FE5208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7B4F1D79" w14:textId="77777777" w:rsidR="00A919A8" w:rsidRPr="00E97684" w:rsidRDefault="00A919A8" w:rsidP="00FE5208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2A9A87" w14:textId="77777777" w:rsidR="00A919A8" w:rsidRPr="00E97684" w:rsidRDefault="00A919A8" w:rsidP="00FE5208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E76F259" w14:textId="77777777" w:rsidR="00A919A8" w:rsidRPr="00E97684" w:rsidRDefault="00A919A8" w:rsidP="00FE5208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3C4135" w14:textId="77777777" w:rsidR="00A919A8" w:rsidRPr="00E97684" w:rsidRDefault="00A919A8" w:rsidP="00FE5208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9E7846" w14:textId="77777777" w:rsidR="00A919A8" w:rsidRPr="00E97684" w:rsidRDefault="00A919A8" w:rsidP="00FE5208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8791675" w14:textId="77777777" w:rsidR="00A919A8" w:rsidRPr="0081026A" w:rsidRDefault="00A919A8" w:rsidP="00FE5208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пятница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2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185F5841" w14:textId="77777777" w:rsidR="00A919A8" w:rsidRPr="0081026A" w:rsidRDefault="00A919A8" w:rsidP="00FE5208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пятница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3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</w:tr>
      <w:tr w:rsidR="00A919A8" w:rsidRPr="00E97684" w14:paraId="199333AC" w14:textId="77777777" w:rsidTr="00FE5208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76CB7DC6" w14:textId="77777777" w:rsidR="00A919A8" w:rsidRPr="00E97684" w:rsidRDefault="00A919A8" w:rsidP="00FE5208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A5076B" w14:textId="77777777" w:rsidR="00A919A8" w:rsidRPr="00E97684" w:rsidRDefault="00A919A8" w:rsidP="00FE5208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1A82B1" w14:textId="77777777" w:rsidR="00A919A8" w:rsidRPr="00E97684" w:rsidRDefault="00A919A8" w:rsidP="00FE5208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148CA7" w14:textId="77777777" w:rsidR="00A919A8" w:rsidRPr="00E97684" w:rsidRDefault="00A919A8" w:rsidP="00FE5208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4C007" w14:textId="77777777" w:rsidR="00A919A8" w:rsidRPr="00E97684" w:rsidRDefault="00A919A8" w:rsidP="00FE5208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27B2D2" w14:textId="77777777" w:rsidR="00A919A8" w:rsidRPr="0081026A" w:rsidRDefault="00A919A8" w:rsidP="00FE5208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9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1E03F9CF" w14:textId="77777777" w:rsidR="00A919A8" w:rsidRPr="0081026A" w:rsidRDefault="00A919A8" w:rsidP="00FE5208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10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</w:tr>
      <w:tr w:rsidR="00A919A8" w:rsidRPr="00E97684" w14:paraId="2351460E" w14:textId="77777777" w:rsidTr="00FE5208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F320D2C" w14:textId="77777777" w:rsidR="00A919A8" w:rsidRPr="00E97684" w:rsidRDefault="00A919A8" w:rsidP="00FE5208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3039F5" w14:textId="77777777" w:rsidR="00A919A8" w:rsidRPr="00E97684" w:rsidRDefault="00A919A8" w:rsidP="00FE5208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2C5834" w14:textId="77777777" w:rsidR="00A919A8" w:rsidRPr="00E97684" w:rsidRDefault="00A919A8" w:rsidP="00FE5208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408176" w14:textId="77777777" w:rsidR="00A919A8" w:rsidRPr="00E97684" w:rsidRDefault="00A919A8" w:rsidP="00FE5208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8B332AE" w14:textId="77777777" w:rsidR="00A919A8" w:rsidRPr="00E97684" w:rsidRDefault="00A919A8" w:rsidP="00FE5208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AC1A7F" w14:textId="77777777" w:rsidR="00A919A8" w:rsidRPr="0081026A" w:rsidRDefault="00A919A8" w:rsidP="00FE5208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16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5E815972" w14:textId="77777777" w:rsidR="00A919A8" w:rsidRPr="0081026A" w:rsidRDefault="00A919A8" w:rsidP="00FE5208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17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</w:tr>
      <w:tr w:rsidR="00A919A8" w:rsidRPr="00E97684" w14:paraId="6072576E" w14:textId="77777777" w:rsidTr="00FE5208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7FF9402D" w14:textId="77777777" w:rsidR="00A919A8" w:rsidRPr="00E97684" w:rsidRDefault="00A919A8" w:rsidP="00FE5208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200E4A" w14:textId="77777777" w:rsidR="00A919A8" w:rsidRPr="00E97684" w:rsidRDefault="00A919A8" w:rsidP="00FE5208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D0DDD0" w14:textId="77777777" w:rsidR="00A919A8" w:rsidRPr="00E97684" w:rsidRDefault="00A919A8" w:rsidP="00FE5208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DA3F7F" w14:textId="77777777" w:rsidR="00A919A8" w:rsidRPr="00E97684" w:rsidRDefault="00A919A8" w:rsidP="00FE5208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C290D3" w14:textId="77777777" w:rsidR="00A919A8" w:rsidRPr="00E97684" w:rsidRDefault="00A919A8" w:rsidP="00FE5208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3AD680" w14:textId="77777777" w:rsidR="00A919A8" w:rsidRPr="0081026A" w:rsidRDefault="00A919A8" w:rsidP="00FE5208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23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6D43E342" w14:textId="77777777" w:rsidR="00A919A8" w:rsidRPr="0081026A" w:rsidRDefault="00A919A8" w:rsidP="00FE5208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24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</w:tr>
      <w:tr w:rsidR="00A919A8" w:rsidRPr="00E97684" w14:paraId="60CDB762" w14:textId="77777777" w:rsidTr="00FE5208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D910BED" w14:textId="77777777" w:rsidR="00A919A8" w:rsidRPr="00E97684" w:rsidRDefault="00A919A8" w:rsidP="00FE5208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0834B54" w14:textId="77777777" w:rsidR="00A919A8" w:rsidRPr="00E97684" w:rsidRDefault="00A919A8" w:rsidP="00FE5208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EDB341" w14:textId="77777777" w:rsidR="00A919A8" w:rsidRPr="00E97684" w:rsidRDefault="00A919A8" w:rsidP="00FE5208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028101" w14:textId="77777777" w:rsidR="00A919A8" w:rsidRPr="00E97684" w:rsidRDefault="00A919A8" w:rsidP="00FE5208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C1BECA4" w14:textId="77777777" w:rsidR="00A919A8" w:rsidRPr="00E97684" w:rsidRDefault="00A919A8" w:rsidP="00FE5208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520AEC" w14:textId="77777777" w:rsidR="00A919A8" w:rsidRPr="0081026A" w:rsidRDefault="00A919A8" w:rsidP="00FE5208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30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5479D42D" w14:textId="77777777" w:rsidR="00A919A8" w:rsidRPr="0081026A" w:rsidRDefault="00A919A8" w:rsidP="00FE5208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t>31</w:t>
            </w:r>
            <w:r w:rsidRPr="0081026A"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  <w:lang w:bidi="ru-RU"/>
              </w:rPr>
              <w:fldChar w:fldCharType="end"/>
            </w:r>
          </w:p>
        </w:tc>
      </w:tr>
      <w:tr w:rsidR="00A919A8" w:rsidRPr="00E97684" w14:paraId="7A300E76" w14:textId="77777777" w:rsidTr="00FE5208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4F01202A" w14:textId="77777777" w:rsidR="00A919A8" w:rsidRPr="00E97684" w:rsidRDefault="00A919A8" w:rsidP="00FE5208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3BC4DE" w14:textId="77777777" w:rsidR="00A919A8" w:rsidRPr="00E97684" w:rsidRDefault="00A919A8" w:rsidP="00FE5208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FC8225" w14:textId="77777777" w:rsidR="00A919A8" w:rsidRPr="00E97684" w:rsidRDefault="00A919A8" w:rsidP="00FE5208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1984E7" w14:textId="77777777" w:rsidR="00A919A8" w:rsidRPr="00E97684" w:rsidRDefault="00A919A8" w:rsidP="00FE5208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0C8C59" w14:textId="77777777" w:rsidR="00A919A8" w:rsidRPr="00E97684" w:rsidRDefault="00A919A8" w:rsidP="00FE5208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712AE5" w14:textId="77777777" w:rsidR="00A919A8" w:rsidRPr="0081026A" w:rsidRDefault="00A919A8" w:rsidP="00FE5208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788750B4" w14:textId="77777777" w:rsidR="00A919A8" w:rsidRPr="0081026A" w:rsidRDefault="00A919A8" w:rsidP="00FE5208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40"/>
                <w:szCs w:val="40"/>
              </w:rPr>
            </w:pPr>
          </w:p>
        </w:tc>
      </w:tr>
      <w:bookmarkEnd w:id="0"/>
    </w:tbl>
    <w:p w14:paraId="50D5D5A5" w14:textId="77777777" w:rsidR="00ED5F48" w:rsidRPr="00C800AA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1D716" w14:textId="77777777" w:rsidR="00FC47F4" w:rsidRDefault="00FC47F4">
      <w:pPr>
        <w:spacing w:after="0"/>
      </w:pPr>
      <w:r>
        <w:separator/>
      </w:r>
    </w:p>
  </w:endnote>
  <w:endnote w:type="continuationSeparator" w:id="0">
    <w:p w14:paraId="796947A7" w14:textId="77777777" w:rsidR="00FC47F4" w:rsidRDefault="00FC47F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B1720" w14:textId="77777777" w:rsidR="00FC47F4" w:rsidRDefault="00FC47F4">
      <w:pPr>
        <w:spacing w:after="0"/>
      </w:pPr>
      <w:r>
        <w:separator/>
      </w:r>
    </w:p>
  </w:footnote>
  <w:footnote w:type="continuationSeparator" w:id="0">
    <w:p w14:paraId="4BEDA4C7" w14:textId="77777777" w:rsidR="00FC47F4" w:rsidRDefault="00FC47F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02FD2"/>
    <w:rsid w:val="0005357B"/>
    <w:rsid w:val="00071356"/>
    <w:rsid w:val="00097A25"/>
    <w:rsid w:val="000A5A57"/>
    <w:rsid w:val="001274F3"/>
    <w:rsid w:val="00151CCE"/>
    <w:rsid w:val="001B01F9"/>
    <w:rsid w:val="001C41F9"/>
    <w:rsid w:val="0021058E"/>
    <w:rsid w:val="002266D7"/>
    <w:rsid w:val="00285C1D"/>
    <w:rsid w:val="002D7C5A"/>
    <w:rsid w:val="003327F5"/>
    <w:rsid w:val="00340CAF"/>
    <w:rsid w:val="003C0D41"/>
    <w:rsid w:val="003E085C"/>
    <w:rsid w:val="003E7817"/>
    <w:rsid w:val="003E7B3A"/>
    <w:rsid w:val="003F6571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5F7F6D"/>
    <w:rsid w:val="0063455B"/>
    <w:rsid w:val="00642A90"/>
    <w:rsid w:val="00667021"/>
    <w:rsid w:val="006917F5"/>
    <w:rsid w:val="006974E1"/>
    <w:rsid w:val="006B6899"/>
    <w:rsid w:val="006C0896"/>
    <w:rsid w:val="006F513E"/>
    <w:rsid w:val="007C0139"/>
    <w:rsid w:val="007D45A1"/>
    <w:rsid w:val="007F564D"/>
    <w:rsid w:val="0081026A"/>
    <w:rsid w:val="00817353"/>
    <w:rsid w:val="00840856"/>
    <w:rsid w:val="00845B22"/>
    <w:rsid w:val="00852C89"/>
    <w:rsid w:val="008B1201"/>
    <w:rsid w:val="008F16F7"/>
    <w:rsid w:val="009164BA"/>
    <w:rsid w:val="009166BD"/>
    <w:rsid w:val="00921811"/>
    <w:rsid w:val="00977AAE"/>
    <w:rsid w:val="00996E56"/>
    <w:rsid w:val="00997268"/>
    <w:rsid w:val="00A12667"/>
    <w:rsid w:val="00A14581"/>
    <w:rsid w:val="00A20E4C"/>
    <w:rsid w:val="00A919A8"/>
    <w:rsid w:val="00AA23D3"/>
    <w:rsid w:val="00AA3C50"/>
    <w:rsid w:val="00AE302A"/>
    <w:rsid w:val="00AE36BB"/>
    <w:rsid w:val="00AF7CBF"/>
    <w:rsid w:val="00B3658B"/>
    <w:rsid w:val="00B37C7E"/>
    <w:rsid w:val="00B65B09"/>
    <w:rsid w:val="00B85583"/>
    <w:rsid w:val="00B9476B"/>
    <w:rsid w:val="00BB54DD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25EB0"/>
    <w:rsid w:val="00DB093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B7629"/>
    <w:rsid w:val="00ED5F48"/>
    <w:rsid w:val="00ED75B6"/>
    <w:rsid w:val="00F91390"/>
    <w:rsid w:val="00F93E3B"/>
    <w:rsid w:val="00FC0032"/>
    <w:rsid w:val="00FC47F4"/>
    <w:rsid w:val="00FE1432"/>
    <w:rsid w:val="00FF412B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2026-10-28T12:24:00Z</dcterms:created>
  <dcterms:modified xsi:type="dcterms:W3CDTF">2026-10-28T12:25:00Z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