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D5A5" w14:textId="77777777" w:rsidR="00ED5F48" w:rsidRPr="00FC3FFE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510173" w:rsidRPr="005855EB" w14:paraId="69C7C22E" w14:textId="77777777" w:rsidTr="00CA2277">
        <w:tc>
          <w:tcPr>
            <w:tcW w:w="2500" w:type="pct"/>
            <w:vAlign w:val="center"/>
          </w:tcPr>
          <w:p w14:paraId="7DAF33F4" w14:textId="77777777" w:rsidR="00510173" w:rsidRPr="005855EB" w:rsidRDefault="00510173" w:rsidP="00CA2277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45690A95" w14:textId="19EF3C0F" w:rsidR="00510173" w:rsidRPr="005855EB" w:rsidRDefault="00510173" w:rsidP="00CA2277">
            <w:pPr>
              <w:pStyle w:val="ad"/>
              <w:spacing w:before="240" w:after="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510173" w:rsidRPr="005855EB" w14:paraId="5EA0A497" w14:textId="77777777" w:rsidTr="00CA227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714690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ACD2B6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1C6623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871445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186D0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3DBB0C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3D7AE5" w14:textId="77777777" w:rsidR="00510173" w:rsidRPr="005855EB" w:rsidRDefault="00510173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510173" w:rsidRPr="005855EB" w14:paraId="4E25EF90" w14:textId="77777777" w:rsidTr="00CA2277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3D7295E" w14:textId="75294A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05AE64D" w14:textId="3160F490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A41C1B5" w14:textId="075E60C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7B11D44" w14:textId="3A77C960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0BC79C5" w14:textId="2C28B3B1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99839A8" w14:textId="304ADFAE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FE8B99F" w14:textId="1CA8F83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10173" w:rsidRPr="005855EB" w14:paraId="6F61824C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064493F" w14:textId="6C3336F6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B8DF" w14:textId="6D66E122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732BB0" w14:textId="59AF9454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5FCF43" w14:textId="32D4E4B0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9F0C64" w14:textId="788CE8CE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B2402" w14:textId="3F95C3E6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49125BD" w14:textId="7C8914B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10173" w:rsidRPr="005855EB" w14:paraId="156F6835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D0981F" w14:textId="7542497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689022" w14:textId="13CAAC16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E755D" w14:textId="4ECB9D6E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996B4B" w14:textId="22F6931F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B5F56A" w14:textId="314CE8D0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949CD5" w14:textId="156B9226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514922" w14:textId="55D5F0E5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10173" w:rsidRPr="005855EB" w14:paraId="1491CD96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DFD7E56" w14:textId="66CCA4C3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E49537" w14:textId="6071AC28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D2F14" w14:textId="388FB78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43F2C6" w14:textId="014CA33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C56DF8" w14:textId="596F6B6C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18AD58" w14:textId="154EDCDA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BED22C" w14:textId="4D963E09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10173" w:rsidRPr="005855EB" w14:paraId="42288194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888A0AD" w14:textId="748E85F6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88D4A0" w14:textId="594291B1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51FEC7" w14:textId="624F572B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7ED7C" w14:textId="55E4AF90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4E9C0B" w14:textId="014044C8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C51E59" w14:textId="435FEC73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2A19B2" w14:textId="35B183B5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510173" w:rsidRPr="005855EB" w14:paraId="0E13D282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FFE249" w14:textId="7D605E29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198C3FD" w14:textId="38D9F08A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018B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A3A6F7" w14:textId="777777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491457" w14:textId="777777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9E39CE" w14:textId="777777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1C5266" w14:textId="777777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920698" w14:textId="77777777" w:rsidR="00510173" w:rsidRPr="005855EB" w:rsidRDefault="00510173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E64F235" w14:textId="77777777" w:rsidR="00173271" w:rsidRDefault="00173271" w:rsidP="00173271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A1108B" w:rsidRPr="001B7E1A" w14:paraId="51225650" w14:textId="77777777" w:rsidTr="00C466D3">
        <w:trPr>
          <w:trHeight w:val="340"/>
        </w:trPr>
        <w:tc>
          <w:tcPr>
            <w:tcW w:w="2500" w:type="pct"/>
            <w:vAlign w:val="center"/>
          </w:tcPr>
          <w:p w14:paraId="5BF27DC8" w14:textId="77777777" w:rsidR="00A1108B" w:rsidRPr="00F700F9" w:rsidRDefault="00A1108B" w:rsidP="00C466D3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bookmarkStart w:id="0" w:name="_Hlk198567394"/>
            <w:bookmarkStart w:id="1" w:name="_Hlk198573684"/>
            <w:bookmarkStart w:id="2" w:name="_Hlk198577820"/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00D04637" w14:textId="77777777" w:rsidR="00A1108B" w:rsidRPr="00F700F9" w:rsidRDefault="00A1108B" w:rsidP="00C466D3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A1108B" w:rsidRPr="001B7E1A" w14:paraId="4301D94E" w14:textId="77777777" w:rsidTr="00C466D3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2D562CF5" w14:textId="77777777" w:rsidR="00A1108B" w:rsidRPr="00BD72D6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bookmarkStart w:id="3" w:name="_Hlk38821049"/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5E07758A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5F35145C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125AF679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46AE4CC2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27C38F49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145CB113" w14:textId="77777777" w:rsidR="00A1108B" w:rsidRPr="00C4057C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  <w:lang w:val="en-US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A1108B" w:rsidRPr="001B7E1A" w14:paraId="63531036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8FA500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DD6D2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0F24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4BF69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400CC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6BC7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CE8A01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6DE5F350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4A1D0B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D1DCC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0346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B8544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84F17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314B3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F201C2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4519059A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9B445C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E533D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037FF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505EE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5489C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37297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33E38E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6EF52633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BF8B41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20E92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9E976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23106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390C1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90E16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F244EF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75EDC6F1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DC76AA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2CFA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F4E46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EA256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96A7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65F16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2E9FF2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027D7A50" w14:textId="77777777" w:rsidTr="00C466D3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DF5F49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B584E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B833F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AD437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0339A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77F5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0A6C942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A1108B" w:rsidRPr="001B7E1A" w14:paraId="3C0B910E" w14:textId="77777777" w:rsidTr="00C466D3">
        <w:tc>
          <w:tcPr>
            <w:tcW w:w="2500" w:type="pct"/>
            <w:vAlign w:val="center"/>
          </w:tcPr>
          <w:bookmarkEnd w:id="0"/>
          <w:bookmarkEnd w:id="3"/>
          <w:p w14:paraId="22C9FB1F" w14:textId="77777777" w:rsidR="00A1108B" w:rsidRPr="00F700F9" w:rsidRDefault="00A1108B" w:rsidP="00C466D3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FÉVRIER</w:t>
            </w:r>
          </w:p>
        </w:tc>
        <w:tc>
          <w:tcPr>
            <w:tcW w:w="2500" w:type="pct"/>
            <w:vAlign w:val="center"/>
          </w:tcPr>
          <w:p w14:paraId="39B3A69C" w14:textId="77777777" w:rsidR="00A1108B" w:rsidRPr="00F700F9" w:rsidRDefault="00A1108B" w:rsidP="00C466D3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A1108B" w:rsidRPr="001B7E1A" w14:paraId="0CE7AA04" w14:textId="77777777" w:rsidTr="00C466D3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88C85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39A45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1F547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5EB7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D6C9F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CD6F2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CAD2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A1108B" w:rsidRPr="001B7E1A" w14:paraId="513AB678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E72191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A3A808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623CD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611D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A6AB3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021A9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DC3F27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1FC3BC8D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4770C9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62B8F8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2E9D4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54F8F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E0412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311F9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E95B16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4F010604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325289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92171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8DCEF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489C6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A45B9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A1FE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18679F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7BE46542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509DD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C451D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8588C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DD90B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06771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14158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28BE53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1C1F02B2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40D9AE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FB4DA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DDF38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54EC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3CDB9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C06CB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417B24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617ED6FA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B7234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8D158F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!A12 Is Not In Table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4F1DC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37170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7BC51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457AE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89689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A1108B" w:rsidRPr="001B7E1A" w14:paraId="0DF26E23" w14:textId="77777777" w:rsidTr="00C466D3">
        <w:tc>
          <w:tcPr>
            <w:tcW w:w="2500" w:type="pct"/>
            <w:vAlign w:val="center"/>
          </w:tcPr>
          <w:bookmarkEnd w:id="1"/>
          <w:p w14:paraId="5A0A188C" w14:textId="77777777" w:rsidR="00A1108B" w:rsidRPr="00F700F9" w:rsidRDefault="00A1108B" w:rsidP="00C466D3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505CA9FF" w14:textId="77777777" w:rsidR="00A1108B" w:rsidRPr="00F700F9" w:rsidRDefault="00A1108B" w:rsidP="00C466D3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A1108B" w:rsidRPr="001B7E1A" w14:paraId="10827DD6" w14:textId="77777777" w:rsidTr="00C466D3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7AB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F5261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8231C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7DB23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EB21E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1206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44406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A1108B" w:rsidRPr="001B7E1A" w14:paraId="3886F4FA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922448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2AC857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89724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F13F1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0F466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0BC10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EF9999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33B038DE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C70E59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225031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F3468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6122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53098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A081A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C9A3A0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3DC19703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8263D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3CAB4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83DF3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18318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31DAF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A93EE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4DEADE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65E0D0FB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CB14B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E7C83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F9B8B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30BF6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C2B6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8A362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4D772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0DC9E11D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CBE27D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0B4A3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2AAAB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E3478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3BF03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7B56A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3B83B5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21C9CD0F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CDBADA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86023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0F69E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5E4A5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569E6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7DB7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B7B3C6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A1108B" w:rsidRPr="001B7E1A" w14:paraId="4F58B746" w14:textId="77777777" w:rsidTr="00C466D3">
        <w:tc>
          <w:tcPr>
            <w:tcW w:w="2500" w:type="pct"/>
            <w:vAlign w:val="center"/>
          </w:tcPr>
          <w:bookmarkEnd w:id="2"/>
          <w:p w14:paraId="55CC7969" w14:textId="77777777" w:rsidR="00A1108B" w:rsidRPr="00F700F9" w:rsidRDefault="00A1108B" w:rsidP="00C466D3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05A9D7E" w14:textId="77777777" w:rsidR="00A1108B" w:rsidRPr="00F700F9" w:rsidRDefault="00A1108B" w:rsidP="00C466D3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A1108B" w:rsidRPr="001B7E1A" w14:paraId="27C01B27" w14:textId="77777777" w:rsidTr="00C466D3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BE3BB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C349B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AF693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23E32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8C102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13016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84FA" w14:textId="77777777" w:rsidR="00A1108B" w:rsidRPr="001B7E1A" w:rsidRDefault="00A1108B" w:rsidP="00C466D3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A1108B" w:rsidRPr="001B7E1A" w14:paraId="449C3EB6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FDE60B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31132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B80A9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7A493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58D74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48372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779BEDE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MonthStart4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747E5C46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91EB3D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E541C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18410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2D6E7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7B01F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07DE8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CF029C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1FC28008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EA6EC1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BC994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503D7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52B275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94FD2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BFD7E4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ECA3E3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4DCA9F08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3B66C8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86E44A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4D34DB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F17C2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344EF6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C6242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1651459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2F1C9B44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143C3C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B9B8C0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F17E7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8E21A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ACFB5F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345C33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6C217E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A1108B" w:rsidRPr="001B7E1A" w14:paraId="2D8EC838" w14:textId="77777777" w:rsidTr="00C466D3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77D541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0F249C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MonthEnd4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C481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59461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A5622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C72ACD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6C1A2C8" w14:textId="77777777" w:rsidR="00A1108B" w:rsidRPr="001B7E1A" w:rsidRDefault="00A1108B" w:rsidP="00C466D3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148CD41" w14:textId="77777777" w:rsidR="005855EB" w:rsidRPr="005855EB" w:rsidRDefault="005855EB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5855EB" w:rsidRPr="005855EB" w:rsidSect="006D41ED">
      <w:pgSz w:w="11906" w:h="16838" w:code="9"/>
      <w:pgMar w:top="340" w:right="624" w:bottom="34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D9F5" w14:textId="77777777" w:rsidR="009444ED" w:rsidRDefault="009444ED">
      <w:pPr>
        <w:spacing w:after="0"/>
      </w:pPr>
      <w:r>
        <w:separator/>
      </w:r>
    </w:p>
  </w:endnote>
  <w:endnote w:type="continuationSeparator" w:id="0">
    <w:p w14:paraId="1331C42D" w14:textId="77777777" w:rsidR="009444ED" w:rsidRDefault="009444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AFFE" w14:textId="77777777" w:rsidR="009444ED" w:rsidRDefault="009444ED">
      <w:pPr>
        <w:spacing w:after="0"/>
      </w:pPr>
      <w:r>
        <w:separator/>
      </w:r>
    </w:p>
  </w:footnote>
  <w:footnote w:type="continuationSeparator" w:id="0">
    <w:p w14:paraId="35C438F9" w14:textId="77777777" w:rsidR="009444ED" w:rsidRDefault="009444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2587"/>
    <w:rsid w:val="000D3A77"/>
    <w:rsid w:val="001274F3"/>
    <w:rsid w:val="00151CCE"/>
    <w:rsid w:val="00173271"/>
    <w:rsid w:val="001B01F9"/>
    <w:rsid w:val="001B7E1A"/>
    <w:rsid w:val="001C41F9"/>
    <w:rsid w:val="001D199C"/>
    <w:rsid w:val="00285C1D"/>
    <w:rsid w:val="0029624B"/>
    <w:rsid w:val="002D7C5A"/>
    <w:rsid w:val="002E5663"/>
    <w:rsid w:val="00324F4D"/>
    <w:rsid w:val="003327F5"/>
    <w:rsid w:val="00340CAF"/>
    <w:rsid w:val="00381353"/>
    <w:rsid w:val="003C0D41"/>
    <w:rsid w:val="003E085C"/>
    <w:rsid w:val="003E7B3A"/>
    <w:rsid w:val="004018BB"/>
    <w:rsid w:val="00416364"/>
    <w:rsid w:val="00424E59"/>
    <w:rsid w:val="00431B29"/>
    <w:rsid w:val="00440416"/>
    <w:rsid w:val="00462EAD"/>
    <w:rsid w:val="004775FF"/>
    <w:rsid w:val="004A6170"/>
    <w:rsid w:val="004D6FA9"/>
    <w:rsid w:val="004F6AAC"/>
    <w:rsid w:val="00510173"/>
    <w:rsid w:val="00512F2D"/>
    <w:rsid w:val="00570FBB"/>
    <w:rsid w:val="00583B82"/>
    <w:rsid w:val="005855EB"/>
    <w:rsid w:val="005923AC"/>
    <w:rsid w:val="005B1077"/>
    <w:rsid w:val="005D5149"/>
    <w:rsid w:val="005E656F"/>
    <w:rsid w:val="00641AEC"/>
    <w:rsid w:val="00642A90"/>
    <w:rsid w:val="00667021"/>
    <w:rsid w:val="006974E1"/>
    <w:rsid w:val="006B6899"/>
    <w:rsid w:val="006C0896"/>
    <w:rsid w:val="006D41ED"/>
    <w:rsid w:val="006E2747"/>
    <w:rsid w:val="006F13DE"/>
    <w:rsid w:val="006F513E"/>
    <w:rsid w:val="007C0139"/>
    <w:rsid w:val="007D45A1"/>
    <w:rsid w:val="007D4CDE"/>
    <w:rsid w:val="007F564D"/>
    <w:rsid w:val="00800453"/>
    <w:rsid w:val="00816010"/>
    <w:rsid w:val="008521BB"/>
    <w:rsid w:val="00880DA6"/>
    <w:rsid w:val="008B1201"/>
    <w:rsid w:val="008C3AB1"/>
    <w:rsid w:val="008F16F7"/>
    <w:rsid w:val="009164BA"/>
    <w:rsid w:val="009166BD"/>
    <w:rsid w:val="009444ED"/>
    <w:rsid w:val="00977AAE"/>
    <w:rsid w:val="00996E56"/>
    <w:rsid w:val="00997268"/>
    <w:rsid w:val="009D3F58"/>
    <w:rsid w:val="00A1108B"/>
    <w:rsid w:val="00A12667"/>
    <w:rsid w:val="00A14581"/>
    <w:rsid w:val="00A20E4C"/>
    <w:rsid w:val="00A54791"/>
    <w:rsid w:val="00AA23D3"/>
    <w:rsid w:val="00AA3C50"/>
    <w:rsid w:val="00AE302A"/>
    <w:rsid w:val="00AE36BB"/>
    <w:rsid w:val="00AF392F"/>
    <w:rsid w:val="00AF3CAE"/>
    <w:rsid w:val="00AF7E25"/>
    <w:rsid w:val="00B361BD"/>
    <w:rsid w:val="00B37C7E"/>
    <w:rsid w:val="00B65B09"/>
    <w:rsid w:val="00B85583"/>
    <w:rsid w:val="00B9476B"/>
    <w:rsid w:val="00BC2269"/>
    <w:rsid w:val="00BC3952"/>
    <w:rsid w:val="00BD72D6"/>
    <w:rsid w:val="00BE550F"/>
    <w:rsid w:val="00BE5AB8"/>
    <w:rsid w:val="00BF3683"/>
    <w:rsid w:val="00BF49DC"/>
    <w:rsid w:val="00C01DD1"/>
    <w:rsid w:val="00C4057C"/>
    <w:rsid w:val="00C44DFB"/>
    <w:rsid w:val="00C615DC"/>
    <w:rsid w:val="00C64680"/>
    <w:rsid w:val="00C6519B"/>
    <w:rsid w:val="00C70F21"/>
    <w:rsid w:val="00C7354B"/>
    <w:rsid w:val="00C800AA"/>
    <w:rsid w:val="00C91F9B"/>
    <w:rsid w:val="00CB00BA"/>
    <w:rsid w:val="00CC2B48"/>
    <w:rsid w:val="00D11149"/>
    <w:rsid w:val="00D3598C"/>
    <w:rsid w:val="00D92432"/>
    <w:rsid w:val="00DB6B33"/>
    <w:rsid w:val="00DE32AC"/>
    <w:rsid w:val="00DE3363"/>
    <w:rsid w:val="00E1407A"/>
    <w:rsid w:val="00E26062"/>
    <w:rsid w:val="00E26560"/>
    <w:rsid w:val="00E33F1A"/>
    <w:rsid w:val="00E42D64"/>
    <w:rsid w:val="00E4583F"/>
    <w:rsid w:val="00E50BDE"/>
    <w:rsid w:val="00E774CD"/>
    <w:rsid w:val="00E77E1D"/>
    <w:rsid w:val="00E97684"/>
    <w:rsid w:val="00ED5F48"/>
    <w:rsid w:val="00ED75B6"/>
    <w:rsid w:val="00EF4BAC"/>
    <w:rsid w:val="00F450E2"/>
    <w:rsid w:val="00F55496"/>
    <w:rsid w:val="00F700F9"/>
    <w:rsid w:val="00F91390"/>
    <w:rsid w:val="00F93E3B"/>
    <w:rsid w:val="00FC0032"/>
    <w:rsid w:val="00FC3F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2026-10-28T14:50:00Z</dcterms:created>
  <dcterms:modified xsi:type="dcterms:W3CDTF">2026-10-28T14:54:00Z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