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2FB6" w14:textId="49A8ABC7" w:rsidR="00617824" w:rsidRPr="00E27EEB" w:rsidRDefault="00617824" w:rsidP="00617824">
      <w:pPr>
        <w:jc w:val="center"/>
        <w:rPr>
          <w:rFonts w:ascii="Times New Roman" w:hAnsi="Times New Roman" w:cs="Times New Roman"/>
          <w:sz w:val="96"/>
          <w:szCs w:val="96"/>
          <w:lang w:val="en-US"/>
        </w:rPr>
      </w:pPr>
      <w:r w:rsidRPr="00E27EEB">
        <w:rPr>
          <w:rFonts w:ascii="Times New Roman" w:hAnsi="Times New Roman" w:cs="Times New Roman"/>
          <w:b/>
          <w:bCs/>
          <w:sz w:val="96"/>
          <w:szCs w:val="96"/>
          <w:lang w:val="en-US"/>
        </w:rPr>
        <w:t>I</w:t>
      </w:r>
      <w:r w:rsidRPr="00E27EEB">
        <w:rPr>
          <w:rFonts w:ascii="Times New Roman" w:hAnsi="Times New Roman" w:cs="Times New Roman"/>
          <w:sz w:val="96"/>
          <w:szCs w:val="96"/>
          <w:lang w:val="en-US"/>
        </w:rPr>
        <w:t xml:space="preserve"> </w:t>
      </w:r>
      <w:r w:rsidR="003620DC" w:rsidRPr="003620DC">
        <w:rPr>
          <w:rFonts w:ascii="Times New Roman" w:hAnsi="Times New Roman" w:cs="Times New Roman"/>
          <w:sz w:val="72"/>
          <w:szCs w:val="72"/>
        </w:rPr>
        <w:t>TRIMESTRE</w:t>
      </w:r>
      <w:r w:rsidR="003620DC">
        <w:rPr>
          <w:rFonts w:ascii="Times New Roman" w:hAnsi="Times New Roman" w:cs="Times New Roman"/>
          <w:sz w:val="72"/>
          <w:szCs w:val="72"/>
        </w:rPr>
        <w:t xml:space="preserve"> 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begin"/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instrText xml:space="preserve"> DOCVARIABLE  MonthStart1 \@  yyyy   \* MERGEFORMAT </w:instrTex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separate"/>
      </w:r>
      <w:r w:rsidR="003620DC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t>2026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end"/>
      </w:r>
    </w:p>
    <w:tbl>
      <w:tblPr>
        <w:tblStyle w:val="ae"/>
        <w:tblW w:w="5000" w:type="pct"/>
        <w:tblCellSpacing w:w="71" w:type="dxa"/>
        <w:tblLook w:val="04A0" w:firstRow="1" w:lastRow="0" w:firstColumn="1" w:lastColumn="0" w:noHBand="0" w:noVBand="1"/>
      </w:tblPr>
      <w:tblGrid>
        <w:gridCol w:w="1068"/>
        <w:gridCol w:w="641"/>
        <w:gridCol w:w="9063"/>
      </w:tblGrid>
      <w:tr w:rsidR="00617824" w:rsidRPr="00617824" w14:paraId="09E28421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70C0"/>
            <w:textDirection w:val="btLr"/>
          </w:tcPr>
          <w:p w14:paraId="29F74C3A" w14:textId="42C878F2" w:rsidR="00617824" w:rsidRPr="004471F4" w:rsidRDefault="003620DC" w:rsidP="00617824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GENNAIO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51F46" w:rsidRPr="004471F4" w14:paraId="2089857E" w14:textId="77777777" w:rsidTr="0027634F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30ED740B" w14:textId="77777777" w:rsidR="00E51F46" w:rsidRPr="004471F4" w:rsidRDefault="00E51F46" w:rsidP="00E51F46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E51F46" w:rsidRPr="004471F4" w14:paraId="751FA82D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6D2EECA" w14:textId="27E1EE95" w:rsidR="00E51F46" w:rsidRPr="00D65442" w:rsidRDefault="00D65442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E51F46" w:rsidRPr="004471F4" w14:paraId="0AE9720B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A83BCA8" w14:textId="218A91FD" w:rsidR="00E51F46" w:rsidRPr="003239B8" w:rsidRDefault="00D65442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E51F46" w:rsidRPr="004471F4" w14:paraId="0B02537C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8C8D0E2" w14:textId="5C0F51CD" w:rsidR="00E51F46" w:rsidRPr="00D65442" w:rsidRDefault="00D65442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E51F46" w:rsidRPr="004471F4" w14:paraId="61E6A942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349664E" w14:textId="52C21CD5" w:rsidR="00E51F46" w:rsidRPr="00D65442" w:rsidRDefault="00D65442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4</w:t>
                  </w:r>
                </w:p>
              </w:tc>
            </w:tr>
            <w:tr w:rsidR="00E51F46" w:rsidRPr="004471F4" w14:paraId="13877027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8F82A9B" w14:textId="7BD8FEC7" w:rsidR="00E51F46" w:rsidRPr="00D65442" w:rsidRDefault="00D65442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E51F46" w:rsidRPr="004471F4" w14:paraId="137CC6C6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DE6349A" w14:textId="115C958D" w:rsidR="00E51F46" w:rsidRPr="000C0498" w:rsidRDefault="00E51F46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</w:p>
              </w:tc>
            </w:tr>
          </w:tbl>
          <w:p w14:paraId="522A228E" w14:textId="67079BF7" w:rsidR="00617824" w:rsidRPr="004471F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56"/>
              <w:gridCol w:w="1255"/>
              <w:gridCol w:w="1255"/>
              <w:gridCol w:w="1257"/>
              <w:gridCol w:w="1255"/>
              <w:gridCol w:w="1255"/>
              <w:gridCol w:w="1257"/>
            </w:tblGrid>
            <w:tr w:rsidR="00E27EEB" w:rsidRPr="00617824" w14:paraId="63739AB2" w14:textId="77777777" w:rsidTr="004471F4">
              <w:trPr>
                <w:trHeight w:val="340"/>
              </w:trPr>
              <w:tc>
                <w:tcPr>
                  <w:tcW w:w="714" w:type="pct"/>
                  <w:shd w:val="clear" w:color="auto" w:fill="7030A0"/>
                  <w:tcMar>
                    <w:right w:w="0" w:type="dxa"/>
                  </w:tcMar>
                  <w:vAlign w:val="center"/>
                </w:tcPr>
                <w:p w14:paraId="5006BC8A" w14:textId="6B4E9770" w:rsidR="00617824" w:rsidRPr="00617824" w:rsidRDefault="003620DC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LUNEDI</w:t>
                  </w:r>
                </w:p>
              </w:tc>
              <w:tc>
                <w:tcPr>
                  <w:tcW w:w="714" w:type="pct"/>
                  <w:shd w:val="clear" w:color="auto" w:fill="002060"/>
                  <w:tcMar>
                    <w:right w:w="0" w:type="dxa"/>
                  </w:tcMar>
                  <w:vAlign w:val="center"/>
                </w:tcPr>
                <w:p w14:paraId="2D7BDB51" w14:textId="34A4FC62" w:rsidR="00617824" w:rsidRPr="00617824" w:rsidRDefault="003620DC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MARTEDI</w:t>
                  </w:r>
                </w:p>
              </w:tc>
              <w:tc>
                <w:tcPr>
                  <w:tcW w:w="714" w:type="pct"/>
                  <w:shd w:val="clear" w:color="auto" w:fill="0070C0"/>
                  <w:tcMar>
                    <w:right w:w="0" w:type="dxa"/>
                  </w:tcMar>
                  <w:vAlign w:val="center"/>
                </w:tcPr>
                <w:p w14:paraId="03997C75" w14:textId="5CC3B0FC" w:rsidR="00617824" w:rsidRPr="00617824" w:rsidRDefault="003620DC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MERCOLEDI</w:t>
                  </w:r>
                </w:p>
              </w:tc>
              <w:tc>
                <w:tcPr>
                  <w:tcW w:w="715" w:type="pct"/>
                  <w:shd w:val="clear" w:color="auto" w:fill="00B0F0"/>
                  <w:tcMar>
                    <w:right w:w="0" w:type="dxa"/>
                  </w:tcMar>
                  <w:vAlign w:val="center"/>
                </w:tcPr>
                <w:p w14:paraId="324859AA" w14:textId="58C99EE1" w:rsidR="00617824" w:rsidRPr="00617824" w:rsidRDefault="003620DC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GIOVEDI</w:t>
                  </w:r>
                </w:p>
              </w:tc>
              <w:tc>
                <w:tcPr>
                  <w:tcW w:w="714" w:type="pct"/>
                  <w:shd w:val="clear" w:color="auto" w:fill="00B050"/>
                  <w:tcMar>
                    <w:right w:w="0" w:type="dxa"/>
                  </w:tcMar>
                  <w:vAlign w:val="center"/>
                </w:tcPr>
                <w:p w14:paraId="1CA49B56" w14:textId="7F0B3BF4" w:rsidR="00617824" w:rsidRPr="00617824" w:rsidRDefault="003620DC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VENERDI</w:t>
                  </w:r>
                </w:p>
              </w:tc>
              <w:tc>
                <w:tcPr>
                  <w:tcW w:w="714" w:type="pct"/>
                  <w:shd w:val="clear" w:color="auto" w:fill="C00000"/>
                  <w:tcMar>
                    <w:right w:w="0" w:type="dxa"/>
                  </w:tcMar>
                  <w:vAlign w:val="center"/>
                </w:tcPr>
                <w:p w14:paraId="71E7FE24" w14:textId="5612D224" w:rsidR="00617824" w:rsidRPr="00617824" w:rsidRDefault="003620DC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SABATO</w:t>
                  </w:r>
                </w:p>
              </w:tc>
              <w:tc>
                <w:tcPr>
                  <w:tcW w:w="715" w:type="pct"/>
                  <w:shd w:val="clear" w:color="auto" w:fill="FF0000"/>
                  <w:tcMar>
                    <w:right w:w="0" w:type="dxa"/>
                  </w:tcMar>
                  <w:vAlign w:val="center"/>
                </w:tcPr>
                <w:p w14:paraId="6C0DAB5A" w14:textId="01DCED90" w:rsidR="00617824" w:rsidRPr="00617824" w:rsidRDefault="003620DC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DOMENICA</w:t>
                  </w:r>
                </w:p>
              </w:tc>
            </w:tr>
            <w:tr w:rsidR="00E27EEB" w:rsidRPr="00617824" w14:paraId="45C79A1F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029A5E" w14:textId="70553F88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FE90415" w14:textId="4B985D6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94E5DBE" w14:textId="70B4903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E6EF9C5" w14:textId="1B25B78D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270D9CD" w14:textId="76C6062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E606238" w14:textId="4C52F19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2A4C287" w14:textId="7DCF43C1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21DD61B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707261" w14:textId="7BCD895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E0A1EC" w14:textId="62612288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B0946D" w14:textId="3ADD5A4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23B148E" w14:textId="5F1C4E8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F906832" w14:textId="0EFDC37D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1FA337D" w14:textId="39C1570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695F67C" w14:textId="167B681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26D7CC99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DAB823B" w14:textId="3B4436AA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AFE2A8" w14:textId="57D3E07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19733FA" w14:textId="22E1FE0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B1DBB4" w14:textId="501FA401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2467916" w14:textId="00B5FE2A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49FFBAA" w14:textId="328F168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88664DB" w14:textId="4433AA7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39CDD8CC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FD0D569" w14:textId="143CFE3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997F017" w14:textId="25F9053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E27F1D" w14:textId="71DB497F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3376CA" w14:textId="74497F0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1611BDE" w14:textId="5452FD4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576F07B" w14:textId="2BCE4AC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EF4A0E8" w14:textId="4B04761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6D80923D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902CEF8" w14:textId="5D686975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BCAD728" w14:textId="0488C1C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FAD1C48" w14:textId="54BD4FF4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F22CEA6" w14:textId="095A11A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55E7DA3" w14:textId="2A4F6014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506AD0E" w14:textId="0865CFF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C29DFED" w14:textId="13F88B8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E539265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87713D6" w14:textId="6F0E3391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B40E551" w14:textId="4A855C6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3AA0F8B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232D66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6917D17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678CFCB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3C882EE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209EDF20" w14:textId="3BC6BC14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  <w:tr w:rsidR="00617824" w:rsidRPr="00617824" w14:paraId="078D1057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70C0"/>
            <w:textDirection w:val="btLr"/>
          </w:tcPr>
          <w:p w14:paraId="5EF0A860" w14:textId="3EEE778B" w:rsidR="00617824" w:rsidRPr="006D3843" w:rsidRDefault="003620DC" w:rsidP="00E27EEB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FEBBRAIO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27EEB" w:rsidRPr="004471F4" w14:paraId="60948E6A" w14:textId="77777777" w:rsidTr="00E27EEB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3701F158" w14:textId="77777777" w:rsidR="00E27EEB" w:rsidRPr="004471F4" w:rsidRDefault="00E27EEB" w:rsidP="00E27EE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E27EEB" w:rsidRPr="004471F4" w14:paraId="2E7874A6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E28635B" w14:textId="1536CF55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E27EEB" w:rsidRPr="004471F4" w14:paraId="05527D5F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E1FCEEF" w14:textId="72BC99E9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6</w:t>
                  </w:r>
                </w:p>
              </w:tc>
            </w:tr>
            <w:tr w:rsidR="00E27EEB" w:rsidRPr="004471F4" w14:paraId="4954E129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8A0511F" w14:textId="48697C06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7</w:t>
                  </w:r>
                </w:p>
              </w:tc>
            </w:tr>
            <w:tr w:rsidR="00E27EEB" w:rsidRPr="004471F4" w14:paraId="610EBB40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84EC5FF" w14:textId="11C7E01A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8</w:t>
                  </w:r>
                </w:p>
              </w:tc>
            </w:tr>
            <w:tr w:rsidR="00E27EEB" w:rsidRPr="004471F4" w14:paraId="622CB20D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D326A82" w14:textId="1E895154" w:rsidR="00E27EEB" w:rsidRPr="000C0498" w:rsidRDefault="000C049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9</w:t>
                  </w:r>
                </w:p>
              </w:tc>
            </w:tr>
            <w:tr w:rsidR="00E27EEB" w:rsidRPr="004471F4" w14:paraId="049FA03D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7B778BC" w14:textId="6E6ABE28" w:rsidR="00E27EEB" w:rsidRPr="003239B8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071B8DCB" w14:textId="0F342809" w:rsidR="00617824" w:rsidRPr="0061782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5"/>
              <w:gridCol w:w="1259"/>
              <w:gridCol w:w="1262"/>
              <w:gridCol w:w="1262"/>
              <w:gridCol w:w="1262"/>
              <w:gridCol w:w="1262"/>
              <w:gridCol w:w="1238"/>
            </w:tblGrid>
            <w:tr w:rsidR="00E27EEB" w:rsidRPr="00617824" w14:paraId="4B4A41C9" w14:textId="77777777" w:rsidTr="003239B8">
              <w:trPr>
                <w:trHeight w:val="340"/>
              </w:trPr>
              <w:tc>
                <w:tcPr>
                  <w:tcW w:w="708" w:type="pct"/>
                  <w:shd w:val="clear" w:color="auto" w:fill="7030A0"/>
                  <w:vAlign w:val="center"/>
                </w:tcPr>
                <w:p w14:paraId="356C7497" w14:textId="4F677902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LUNEDI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1CC18C57" w14:textId="2FB75C7F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MARTEDI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4831A405" w14:textId="1ED1FB98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MERCOLEDI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336E396C" w14:textId="5669FBBB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GIOVEDI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269DA367" w14:textId="652E6763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VENERDI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08925E9E" w14:textId="4D79752E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SABATO</w:t>
                  </w:r>
                </w:p>
              </w:tc>
              <w:tc>
                <w:tcPr>
                  <w:tcW w:w="704" w:type="pct"/>
                  <w:shd w:val="clear" w:color="auto" w:fill="FF0000"/>
                  <w:vAlign w:val="center"/>
                </w:tcPr>
                <w:p w14:paraId="72448FB7" w14:textId="6F6A5025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DOMENICA</w:t>
                  </w:r>
                </w:p>
              </w:tc>
            </w:tr>
            <w:tr w:rsidR="00E27EEB" w:rsidRPr="00617824" w14:paraId="1565F5F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ACAA1D8" w14:textId="5859951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AAFD5E7" w14:textId="6D35185C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763EE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6ADD143" w14:textId="5B54958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C0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41E914" w14:textId="1224029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C979A21" w14:textId="0B103C2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F00B31D" w14:textId="6779E2EC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8E4322E" w14:textId="57A804E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AF10B0F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399C3C0" w14:textId="74C87EA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CF74703" w14:textId="2E14FCA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56C02A5" w14:textId="6C9C7F4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BAE7BDC" w14:textId="0F09D56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FD293F0" w14:textId="0FA5B88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C826967" w14:textId="64B14E4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2128124" w14:textId="18918DC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4F48A2B5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C421524" w14:textId="6B48E50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31E5FD" w14:textId="011D266C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B50E192" w14:textId="7CEC6A3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8EA5C88" w14:textId="7901B79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1EC939E" w14:textId="0B4F975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BE7CF72" w14:textId="15CBA8A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70E00FC" w14:textId="499248A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5B0035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096C775" w14:textId="7C37517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36E94D8" w14:textId="5AAB1A2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50E4EE" w14:textId="084FC0F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E6B5CB9" w14:textId="71CED73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D0EC04" w14:textId="6C8962C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4FB21E2" w14:textId="398534B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14F9912" w14:textId="255391C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4C745E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C7CABC5" w14:textId="39B31E2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D680E0" w14:textId="78AE8CF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11B092F" w14:textId="505D1F1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53C3AEC" w14:textId="719BEFF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2AD4A79" w14:textId="15CCD5D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D0EDC86" w14:textId="6718E79C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E2ECEFB" w14:textId="0066583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6FC8843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BD19D22" w14:textId="23E1241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38628F9" w14:textId="3050D82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!A12 Is Not In Table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CDEA99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51D6E48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1CAB3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7E1BF91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A7EDBF0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51F38DA0" w14:textId="357C92E1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  <w:tr w:rsidR="00617824" w:rsidRPr="00617824" w14:paraId="47CFB2E3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B050"/>
            <w:textDirection w:val="btLr"/>
          </w:tcPr>
          <w:p w14:paraId="101BB932" w14:textId="36181BBA" w:rsidR="00617824" w:rsidRPr="006D3843" w:rsidRDefault="003620DC" w:rsidP="00E27EEB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MARZO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27EEB" w:rsidRPr="004471F4" w14:paraId="76BEEC79" w14:textId="77777777" w:rsidTr="00E27EEB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78087008" w14:textId="77777777" w:rsidR="00E27EEB" w:rsidRPr="004471F4" w:rsidRDefault="00E27EEB" w:rsidP="00E27EE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E27EEB" w:rsidRPr="004471F4" w14:paraId="55A63E44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582CAAE" w14:textId="3BED0AD4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9</w:t>
                  </w:r>
                </w:p>
              </w:tc>
            </w:tr>
            <w:tr w:rsidR="00E27EEB" w:rsidRPr="004471F4" w14:paraId="1BDB8F93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5AF945D" w14:textId="1E7B160B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10</w:t>
                  </w:r>
                </w:p>
              </w:tc>
            </w:tr>
            <w:tr w:rsidR="00E27EEB" w:rsidRPr="004471F4" w14:paraId="4A4CA0A8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11FC16F" w14:textId="489B8C8F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11</w:t>
                  </w:r>
                </w:p>
              </w:tc>
            </w:tr>
            <w:tr w:rsidR="00E27EEB" w:rsidRPr="004471F4" w14:paraId="64E42DEA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8BC24FE" w14:textId="5B383BF3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12</w:t>
                  </w:r>
                </w:p>
              </w:tc>
            </w:tr>
            <w:tr w:rsidR="00E27EEB" w:rsidRPr="004471F4" w14:paraId="5B9440C1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20C25DC6" w14:textId="73799AEE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13</w:t>
                  </w:r>
                </w:p>
              </w:tc>
            </w:tr>
            <w:tr w:rsidR="00E27EEB" w:rsidRPr="004471F4" w14:paraId="4BF97CFF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185256C" w14:textId="73782D1E" w:rsidR="00E27EEB" w:rsidRPr="00A40EA7" w:rsidRDefault="00A40EA7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14</w:t>
                  </w:r>
                </w:p>
              </w:tc>
            </w:tr>
          </w:tbl>
          <w:p w14:paraId="012DDC33" w14:textId="5178532D" w:rsidR="00617824" w:rsidRPr="0061782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5"/>
              <w:gridCol w:w="1259"/>
              <w:gridCol w:w="1262"/>
              <w:gridCol w:w="1262"/>
              <w:gridCol w:w="1262"/>
              <w:gridCol w:w="1262"/>
              <w:gridCol w:w="1238"/>
            </w:tblGrid>
            <w:tr w:rsidR="00E27EEB" w:rsidRPr="00617824" w14:paraId="5B409AED" w14:textId="77777777" w:rsidTr="003239B8">
              <w:trPr>
                <w:trHeight w:val="340"/>
              </w:trPr>
              <w:tc>
                <w:tcPr>
                  <w:tcW w:w="708" w:type="pct"/>
                  <w:shd w:val="clear" w:color="auto" w:fill="7030A0"/>
                  <w:vAlign w:val="center"/>
                </w:tcPr>
                <w:p w14:paraId="067EA0EB" w14:textId="644BD06D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LUNEDI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42F004C7" w14:textId="269B14D6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MARTEDI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0CF422FC" w14:textId="3DEB8E71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MERCOLEDI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0CEEC51D" w14:textId="66FE8F76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GIOVEDI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3F0C996A" w14:textId="220664F3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VENERDI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616653F8" w14:textId="2CB279B4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SABATO</w:t>
                  </w:r>
                </w:p>
              </w:tc>
              <w:tc>
                <w:tcPr>
                  <w:tcW w:w="704" w:type="pct"/>
                  <w:shd w:val="clear" w:color="auto" w:fill="FF0000"/>
                  <w:vAlign w:val="center"/>
                </w:tcPr>
                <w:p w14:paraId="2DB0307B" w14:textId="55C2A0A8" w:rsidR="00E27EEB" w:rsidRPr="00617824" w:rsidRDefault="003620DC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DOMENICA</w:t>
                  </w:r>
                </w:p>
              </w:tc>
            </w:tr>
            <w:tr w:rsidR="00E27EEB" w:rsidRPr="00617824" w14:paraId="36AF4E8E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884516F" w14:textId="1808F3E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734F945" w14:textId="4F26258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763EE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64BC61F" w14:textId="3B78FDD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C0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3FC8F58" w14:textId="0DE47F6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B13F505" w14:textId="6195C72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7AB7052" w14:textId="057A7D8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65442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00D9C6" w14:textId="7BD9000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A40EA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3E0C471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E657E51" w14:textId="0B49C84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6ABD660" w14:textId="0254EA0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94BD88C" w14:textId="16615B5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DBF4B20" w14:textId="0CC38F5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B1E36A" w14:textId="635E193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96E3CB6" w14:textId="0FF34E7C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51BFED7" w14:textId="73E03FE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57E4B1B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80FEDAE" w14:textId="438717C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61E327C" w14:textId="1C6D7FD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F8385B5" w14:textId="1384889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3AD2F3F" w14:textId="5B72FCC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5FA4A17" w14:textId="2E4A5FE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DF95C21" w14:textId="2016D82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2501690" w14:textId="138B37B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2374F11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9143EDF" w14:textId="7AC5778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8BCEFB7" w14:textId="514D99A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3451F3E" w14:textId="0A61EEE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DCC463E" w14:textId="3828E84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0AFA5A0" w14:textId="46CED1B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D718A38" w14:textId="1A26C24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D06ECC" w14:textId="2C57AF8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E466D58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EE1198A" w14:textId="3F66439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C9D9F39" w14:textId="5073FF5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F20A41" w14:textId="3E7F872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1800A1A" w14:textId="10544DF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8103A8C" w14:textId="4FF2DEB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1A2E20F" w14:textId="5A3F053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0C70638" w14:textId="244B324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2D08FFC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EDDA6BE" w14:textId="5282E6A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8529A0C" w14:textId="3E05AA0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3620D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3EC7BB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2535F58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37D8576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175FF8C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6D9651E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49B88B95" w14:textId="471B663C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</w:tbl>
    <w:p w14:paraId="5A4DED55" w14:textId="77777777" w:rsidR="00617824" w:rsidRPr="00617824" w:rsidRDefault="00617824">
      <w:pPr>
        <w:rPr>
          <w:rFonts w:ascii="Arial Narrow" w:hAnsi="Arial Narrow"/>
        </w:rPr>
      </w:pPr>
    </w:p>
    <w:p w14:paraId="1BF397A1" w14:textId="3B4883A9" w:rsidR="00BF49DC" w:rsidRPr="00617824" w:rsidRDefault="00BF49DC" w:rsidP="00BF49DC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  <w:bookmarkStart w:id="0" w:name="_Hlk38821049"/>
    </w:p>
    <w:bookmarkEnd w:id="0"/>
    <w:p w14:paraId="2609632D" w14:textId="71E92072" w:rsidR="006B6899" w:rsidRPr="00617824" w:rsidRDefault="006B6899" w:rsidP="006B689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6B6899" w:rsidRPr="00617824" w:rsidSect="00E27EEB">
      <w:pgSz w:w="11906" w:h="16838" w:code="9"/>
      <w:pgMar w:top="624" w:right="567" w:bottom="62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7C61C" w14:textId="77777777" w:rsidR="000B5A6D" w:rsidRDefault="000B5A6D">
      <w:pPr>
        <w:spacing w:after="0"/>
      </w:pPr>
      <w:r>
        <w:separator/>
      </w:r>
    </w:p>
  </w:endnote>
  <w:endnote w:type="continuationSeparator" w:id="0">
    <w:p w14:paraId="65746046" w14:textId="77777777" w:rsidR="000B5A6D" w:rsidRDefault="000B5A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83288" w14:textId="77777777" w:rsidR="000B5A6D" w:rsidRDefault="000B5A6D">
      <w:pPr>
        <w:spacing w:after="0"/>
      </w:pPr>
      <w:r>
        <w:separator/>
      </w:r>
    </w:p>
  </w:footnote>
  <w:footnote w:type="continuationSeparator" w:id="0">
    <w:p w14:paraId="3643A2B1" w14:textId="77777777" w:rsidR="000B5A6D" w:rsidRDefault="000B5A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A6D"/>
    <w:rsid w:val="000C0498"/>
    <w:rsid w:val="001274F3"/>
    <w:rsid w:val="00151CCE"/>
    <w:rsid w:val="001B01F9"/>
    <w:rsid w:val="001C41F9"/>
    <w:rsid w:val="0027634F"/>
    <w:rsid w:val="00285C1D"/>
    <w:rsid w:val="002D7C5A"/>
    <w:rsid w:val="003239B8"/>
    <w:rsid w:val="003327F5"/>
    <w:rsid w:val="00340CAF"/>
    <w:rsid w:val="003620DC"/>
    <w:rsid w:val="003C0D41"/>
    <w:rsid w:val="003D409C"/>
    <w:rsid w:val="003E085C"/>
    <w:rsid w:val="003E7B3A"/>
    <w:rsid w:val="00416364"/>
    <w:rsid w:val="00431B29"/>
    <w:rsid w:val="00440416"/>
    <w:rsid w:val="004471F4"/>
    <w:rsid w:val="00462EAD"/>
    <w:rsid w:val="004A6170"/>
    <w:rsid w:val="004D4FC5"/>
    <w:rsid w:val="004F6AAC"/>
    <w:rsid w:val="00512F2D"/>
    <w:rsid w:val="0052634F"/>
    <w:rsid w:val="00564C6E"/>
    <w:rsid w:val="00570FBB"/>
    <w:rsid w:val="00583B82"/>
    <w:rsid w:val="005923AC"/>
    <w:rsid w:val="005D5149"/>
    <w:rsid w:val="005E656F"/>
    <w:rsid w:val="00617824"/>
    <w:rsid w:val="00642A90"/>
    <w:rsid w:val="00667021"/>
    <w:rsid w:val="00685089"/>
    <w:rsid w:val="006974E1"/>
    <w:rsid w:val="006B6899"/>
    <w:rsid w:val="006C0896"/>
    <w:rsid w:val="006D3843"/>
    <w:rsid w:val="006F513E"/>
    <w:rsid w:val="0075794C"/>
    <w:rsid w:val="00763EEC"/>
    <w:rsid w:val="007C0139"/>
    <w:rsid w:val="007D45A1"/>
    <w:rsid w:val="007F564D"/>
    <w:rsid w:val="008B1201"/>
    <w:rsid w:val="008F16F7"/>
    <w:rsid w:val="009148F4"/>
    <w:rsid w:val="009164BA"/>
    <w:rsid w:val="009166BD"/>
    <w:rsid w:val="00977AAE"/>
    <w:rsid w:val="00996E56"/>
    <w:rsid w:val="00997268"/>
    <w:rsid w:val="00A12667"/>
    <w:rsid w:val="00A14581"/>
    <w:rsid w:val="00A20E4C"/>
    <w:rsid w:val="00A40EA7"/>
    <w:rsid w:val="00AA0DE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2646D"/>
    <w:rsid w:val="00C44DFB"/>
    <w:rsid w:val="00C6519B"/>
    <w:rsid w:val="00C70F21"/>
    <w:rsid w:val="00C7354B"/>
    <w:rsid w:val="00C800AA"/>
    <w:rsid w:val="00C91F9B"/>
    <w:rsid w:val="00CA092A"/>
    <w:rsid w:val="00CA5CCA"/>
    <w:rsid w:val="00D65442"/>
    <w:rsid w:val="00D97CE4"/>
    <w:rsid w:val="00DB6B33"/>
    <w:rsid w:val="00DE32AC"/>
    <w:rsid w:val="00DE3363"/>
    <w:rsid w:val="00E1407A"/>
    <w:rsid w:val="00E27EEB"/>
    <w:rsid w:val="00E31D10"/>
    <w:rsid w:val="00E33F1A"/>
    <w:rsid w:val="00E50BDE"/>
    <w:rsid w:val="00E51F46"/>
    <w:rsid w:val="00E774CD"/>
    <w:rsid w:val="00E77E1D"/>
    <w:rsid w:val="00E97684"/>
    <w:rsid w:val="00EC50CF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2026-09-08T07:06:00Z</dcterms:created>
  <dcterms:modified xsi:type="dcterms:W3CDTF">2026-09-08T07:06:00Z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