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49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550"/>
      </w:tblGrid>
      <w:tr w:rsidR="00D84FBB" w:rsidRPr="00682B84" w14:paraId="40983BE3" w14:textId="77777777" w:rsidTr="00FE0201">
        <w:trPr>
          <w:trHeight w:val="9771"/>
          <w:jc w:val="center"/>
        </w:trPr>
        <w:tc>
          <w:tcPr>
            <w:tcW w:w="5000" w:type="pct"/>
          </w:tcPr>
          <w:p w14:paraId="7E5AA8FE" w14:textId="77777777" w:rsidR="008F38A6" w:rsidRPr="006C2E41" w:rsidRDefault="008F38A6">
            <w:pPr>
              <w:rPr>
                <w:sz w:val="2"/>
                <w:szCs w:val="2"/>
                <w:lang w:val="en-US"/>
              </w:rPr>
            </w:pPr>
          </w:p>
          <w:tbl>
            <w:tblPr>
              <w:tblStyle w:val="ae"/>
              <w:tblW w:w="15549" w:type="dxa"/>
              <w:tblInd w:w="1" w:type="dxa"/>
              <w:tblLook w:val="04A0" w:firstRow="1" w:lastRow="0" w:firstColumn="1" w:lastColumn="0" w:noHBand="0" w:noVBand="1"/>
            </w:tblPr>
            <w:tblGrid>
              <w:gridCol w:w="10365"/>
              <w:gridCol w:w="5184"/>
            </w:tblGrid>
            <w:tr w:rsidR="00C541A2" w:rsidRPr="001952A1" w14:paraId="299A9660" w14:textId="2859DF36" w:rsidTr="00C541A2">
              <w:trPr>
                <w:trHeight w:val="244"/>
              </w:trPr>
              <w:tc>
                <w:tcPr>
                  <w:tcW w:w="3333" w:type="pct"/>
                  <w:vAlign w:val="bottom"/>
                </w:tcPr>
                <w:p w14:paraId="2E0FA786" w14:textId="7DB393E7" w:rsidR="00C541A2" w:rsidRPr="00C541A2" w:rsidRDefault="005F7142" w:rsidP="00C541A2">
                  <w:pPr>
                    <w:pStyle w:val="ad"/>
                    <w:spacing w:after="0"/>
                    <w:jc w:val="left"/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val="en-US" w:bidi="ru-RU"/>
                    </w:rPr>
                  </w:pPr>
                  <w:r w:rsidRPr="005F714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 xml:space="preserve">HEBDOMADAIRE </w:t>
                  </w:r>
                  <w:r w:rsidR="00C541A2"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begin"/>
                  </w:r>
                  <w:r w:rsidR="00C541A2"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="00C541A2"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5567AA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2026</w:t>
                  </w:r>
                  <w:r w:rsidR="00C541A2"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667" w:type="pct"/>
                  <w:vAlign w:val="bottom"/>
                </w:tcPr>
                <w:p w14:paraId="1AD4D297" w14:textId="2FA22227" w:rsidR="00C541A2" w:rsidRPr="007E2D4C" w:rsidRDefault="005F7142" w:rsidP="006C2E41">
                  <w:pPr>
                    <w:pStyle w:val="ad"/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auto"/>
                      <w:sz w:val="36"/>
                      <w:szCs w:val="36"/>
                      <w:lang w:val="en-US" w:bidi="ru-RU"/>
                    </w:rPr>
                    <w:t>S</w:t>
                  </w:r>
                  <w:r w:rsidRPr="005F7142">
                    <w:rPr>
                      <w:rFonts w:ascii="Century Gothic" w:hAnsi="Century Gothic" w:cs="Arial"/>
                      <w:noProof/>
                      <w:color w:val="auto"/>
                      <w:sz w:val="36"/>
                      <w:szCs w:val="36"/>
                      <w:lang w:bidi="ru-RU"/>
                    </w:rPr>
                    <w:t xml:space="preserve">emaine </w:t>
                  </w:r>
                  <w:r w:rsidR="00C541A2" w:rsidRPr="00FE0201">
                    <w:rPr>
                      <w:rFonts w:ascii="Century Gothic" w:hAnsi="Century Gothic"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№</w:t>
                  </w:r>
                  <w:r w:rsidR="00C541A2" w:rsidRPr="007E2D4C"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 xml:space="preserve"> __</w:t>
                  </w:r>
                  <w:r w:rsidR="00C541A2"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___</w:t>
                  </w:r>
                  <w:r w:rsidR="00F772D8"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___</w:t>
                  </w:r>
                  <w:r w:rsidR="00C541A2"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_</w:t>
                  </w:r>
                  <w:r w:rsidR="00C541A2" w:rsidRPr="007E2D4C"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__</w:t>
                  </w:r>
                </w:p>
              </w:tc>
            </w:tr>
          </w:tbl>
          <w:p w14:paraId="3C0E7E01" w14:textId="604BAB6E" w:rsidR="00A31F69" w:rsidRPr="001952A1" w:rsidRDefault="00A31F69" w:rsidP="0087060A">
            <w:pPr>
              <w:pStyle w:val="ad"/>
              <w:jc w:val="center"/>
              <w:rPr>
                <w:rFonts w:ascii="Century Gothic" w:hAnsi="Century Gothic" w:cs="Arial"/>
                <w:noProof/>
                <w:color w:val="00A4DC"/>
                <w:sz w:val="2"/>
                <w:szCs w:val="2"/>
                <w:lang w:val="en-US" w:bidi="ru-RU"/>
              </w:rPr>
            </w:pPr>
          </w:p>
          <w:tbl>
            <w:tblPr>
              <w:tblStyle w:val="ae"/>
              <w:tblW w:w="4998" w:type="pct"/>
              <w:jc w:val="center"/>
              <w:tblCellSpacing w:w="28" w:type="dxa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965"/>
              <w:gridCol w:w="1934"/>
              <w:gridCol w:w="1937"/>
              <w:gridCol w:w="1936"/>
              <w:gridCol w:w="1936"/>
              <w:gridCol w:w="1936"/>
              <w:gridCol w:w="1936"/>
              <w:gridCol w:w="1964"/>
            </w:tblGrid>
            <w:tr w:rsidR="00707846" w:rsidRPr="001952A1" w14:paraId="73FF8E7C" w14:textId="77777777" w:rsidTr="00F772D8">
              <w:trPr>
                <w:trHeight w:val="245"/>
                <w:tblCellSpacing w:w="28" w:type="dxa"/>
                <w:jc w:val="center"/>
              </w:trPr>
              <w:tc>
                <w:tcPr>
                  <w:tcW w:w="605" w:type="pct"/>
                  <w:shd w:val="clear" w:color="auto" w:fill="0070C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B45064" w14:textId="09DC7336" w:rsidR="008F38A6" w:rsidRPr="00682B84" w:rsidRDefault="005F7142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LU</w:t>
                  </w:r>
                </w:p>
              </w:tc>
              <w:tc>
                <w:tcPr>
                  <w:tcW w:w="604" w:type="pct"/>
                  <w:shd w:val="clear" w:color="auto" w:fill="00B0F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7CF216" w14:textId="4C32302B" w:rsidR="008F38A6" w:rsidRPr="00682B84" w:rsidRDefault="005F7142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MA</w:t>
                  </w:r>
                </w:p>
              </w:tc>
              <w:tc>
                <w:tcPr>
                  <w:tcW w:w="605" w:type="pct"/>
                  <w:shd w:val="clear" w:color="auto" w:fill="92D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5FDCBC" w14:textId="665B537A" w:rsidR="008F38A6" w:rsidRPr="00682B84" w:rsidRDefault="005F7142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ME</w:t>
                  </w:r>
                </w:p>
              </w:tc>
              <w:tc>
                <w:tcPr>
                  <w:tcW w:w="605" w:type="pct"/>
                  <w:shd w:val="clear" w:color="auto" w:fill="00B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A3C841" w14:textId="48215FAF" w:rsidR="008F38A6" w:rsidRPr="00682B84" w:rsidRDefault="005F7142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JE</w:t>
                  </w:r>
                </w:p>
              </w:tc>
              <w:tc>
                <w:tcPr>
                  <w:tcW w:w="605" w:type="pct"/>
                  <w:shd w:val="clear" w:color="auto" w:fill="7030A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34622AD" w14:textId="1882C749" w:rsidR="008F38A6" w:rsidRPr="00682B84" w:rsidRDefault="005F7142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VE</w:t>
                  </w:r>
                </w:p>
              </w:tc>
              <w:tc>
                <w:tcPr>
                  <w:tcW w:w="605" w:type="pct"/>
                  <w:shd w:val="clear" w:color="auto" w:fill="C000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AD4879" w14:textId="0190A974" w:rsidR="008F38A6" w:rsidRPr="00682B84" w:rsidRDefault="005F7142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SA</w:t>
                  </w:r>
                </w:p>
              </w:tc>
              <w:tc>
                <w:tcPr>
                  <w:tcW w:w="605" w:type="pct"/>
                  <w:shd w:val="clear" w:color="auto" w:fill="FF00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6C22D16" w14:textId="494A2C02" w:rsidR="008F38A6" w:rsidRPr="00682B84" w:rsidRDefault="005F7142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DI</w:t>
                  </w:r>
                </w:p>
              </w:tc>
              <w:tc>
                <w:tcPr>
                  <w:tcW w:w="605" w:type="pct"/>
                  <w:shd w:val="clear" w:color="auto" w:fill="808080" w:themeFill="background1" w:themeFillShade="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488ABF" w14:textId="1AD7852D" w:rsidR="008F38A6" w:rsidRPr="00F772D8" w:rsidRDefault="005F7142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8"/>
                      <w:szCs w:val="28"/>
                      <w:lang w:bidi="ru-RU"/>
                    </w:rPr>
                  </w:pPr>
                  <w:r w:rsidRPr="005F7142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8"/>
                      <w:szCs w:val="28"/>
                      <w:lang w:bidi="ru-RU"/>
                    </w:rPr>
                    <w:t>REMARQUES</w:t>
                  </w:r>
                </w:p>
              </w:tc>
            </w:tr>
            <w:tr w:rsidR="008F38A6" w:rsidRPr="001952A1" w14:paraId="471FC72D" w14:textId="77777777" w:rsidTr="00391650">
              <w:trPr>
                <w:trHeight w:val="205"/>
                <w:tblCellSpacing w:w="28" w:type="dxa"/>
                <w:jc w:val="center"/>
              </w:trPr>
              <w:tc>
                <w:tcPr>
                  <w:tcW w:w="605" w:type="pct"/>
                  <w:tcBorders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4" w:type="pct"/>
                    <w:tblInd w:w="1" w:type="dxa"/>
                    <w:tblBorders>
                      <w:lef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8"/>
                  </w:tblGrid>
                  <w:tr w:rsidR="008F38A6" w:rsidRPr="001952A1" w14:paraId="4EA9803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C7C7BE2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5756B24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7A7B1A4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2967D3C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4011AA4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0B87D9D6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0F355197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60835BD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5BCA142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6D8571C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A67DC91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7DD46C2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369D31A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80804A9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945061A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1A84CE1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6A7B2D7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58EEC14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3E2A55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1CE804C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A7A3249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3A3BEB2A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0C0BC2C6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121C0F9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7B97DCE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0391070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98FFAB0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18DA80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DC88B1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84CBCA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27331D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D74F518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2EE5D10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57EAAD8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AEB8219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1BFFCB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11019F0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69E3A83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D4F6507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84AD438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DBA1F2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5A89DB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9BC3E22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5933539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0B7E0AD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76A5614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119D24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3E9842E5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192FA47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E0A27BB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8"/>
                      <w:szCs w:val="8"/>
                      <w:lang w:val="en-US" w:bidi="ru-RU"/>
                    </w:rPr>
                  </w:pPr>
                </w:p>
              </w:tc>
              <w:tc>
                <w:tcPr>
                  <w:tcW w:w="604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1"/>
                  </w:tblGrid>
                  <w:tr w:rsidR="00707846" w:rsidRPr="001952A1" w14:paraId="79325D2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91AEE3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831784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C2C3D1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7D6D50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CE0D1A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6E84482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7B7F2B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10CB03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798EEC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AA0B9C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ED2089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0C1E5C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3034D8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2E801E3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9998DF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3BBE5D6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99D546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3481BD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A6D043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390609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060906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DCFE65A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4D72C6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D4EF89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BC4F09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F7D0AD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9A4B9E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278F1D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B16BDB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D000E8A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4E3AA1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1F64930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763A9F1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2736C6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0629ED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72B4C5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1117E6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2C2D6E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31BF64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5712590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77BA699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A6BFFB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0BAD43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7C951C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C3E297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F6D07C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1525AA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7B0E5D5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04CFEC8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6A2EE00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4"/>
                  </w:tblGrid>
                  <w:tr w:rsidR="00707846" w:rsidRPr="001952A1" w14:paraId="4D6ED54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86DF57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7DBA8A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FFA13F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A0B69C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0E270B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F53E6D7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22E6122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4193B4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0CBC38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6B81AE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70505B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E0D615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FEDBA3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6A2F07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725D0C0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287AB2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3F0A8C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0BA72B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9BD5D8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473182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BCEB7F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B18692E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E735F3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1E81D2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287E1A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A94BA3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0B3537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C0C112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6B9AC1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51687A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5FBB9D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AB526C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C5E5A2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1DB9BC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29DFC1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39884D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0F3C9F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0283A1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D2DC69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292E2A4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24956C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7E61E8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80D78F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4E7E16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22D0A1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542C65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EBFF5B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9EB32EE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DBF2B4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43915143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3"/>
                  </w:tblGrid>
                  <w:tr w:rsidR="00707846" w:rsidRPr="001952A1" w14:paraId="4C54811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F0DB7E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D42A4C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0E9327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816F2C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0B9199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142A296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36D402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DFF965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464117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85C792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1377A5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051362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EA08D1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B4BA87C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2697094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DE19C3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08B5FA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077C72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333420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F3CB42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E20E6A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69594DE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6D8648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5A58E2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37CCBD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D8FB2C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B4ABF0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3A080F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CCB704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41555E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F8107C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966EC24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18C961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2B7989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C7DD74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27699A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8662A6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AD76D1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AF241E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B813896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58146A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7CA5D5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7648EE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7AEE19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96D0D9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5E73576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B10931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2D2F48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1FAEFE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38E75A52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3"/>
                  </w:tblGrid>
                  <w:tr w:rsidR="00707846" w:rsidRPr="001952A1" w14:paraId="4A25C57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1FC611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F09D63A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6142CD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201CFB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76C54E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6443A7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A89DF3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00F391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2847F2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AB2E35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30ED2A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CC80F5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BC9838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F22FFF9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200435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5149346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CC2B7D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CC1041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1628CD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FE1209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3C6E23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1D791E8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AABF4B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0F7FA4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605361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6C0E23A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4492FF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93FD3F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0B3B55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CD9188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0B4A2D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F9FF938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F8FEDB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47989A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728D4D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28B1E8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5A3A8B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5EDB48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E203DB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4938B9C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6B32BD4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C7A6C0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B5F923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2C4C8A6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F8F2D2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08894B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252761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C406443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62BDF3D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E80D39B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3"/>
                  </w:tblGrid>
                  <w:tr w:rsidR="00707846" w:rsidRPr="001952A1" w14:paraId="381B825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D531A0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4C552F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26556F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D57AF3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10D7BE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67C702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7E926A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2B565E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EE7EE8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CD921D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4138B7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9E3329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0F3893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D863051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C185BC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D8981B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FF88EC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93D5C5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F42302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6A26EB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20C8DA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2DDE120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07F68A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A2225E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5124D0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94985E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B146A9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153C1E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4A3F75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FD1CA2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543A9B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65DA0D1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E455F1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3801AD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0EF32E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99ED31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4916A1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522448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D15B73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39E9E04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6EAB7B1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F51858A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720C5D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6E39D6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57CFC2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8BF898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51B05E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931AD1F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70BC28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4F42B6A7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3"/>
                  </w:tblGrid>
                  <w:tr w:rsidR="00707846" w:rsidRPr="001952A1" w14:paraId="73E54DD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1CB6B7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297996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EE782F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16348A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CE4678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1329182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8E62BF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3E5BD9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C04EC2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8DB12B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FA7F12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F6D0A1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76A2DD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59B5A42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7527DEC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B90342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3E24C2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452922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62DC10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3048E0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EBE3BB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C5F5127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0C97A2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D1DD36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FB9271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FDC3C8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C450BA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F035BC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F0B492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24E4A4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EE3C01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F3BEC00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083E6D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CE91B3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8D98C5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0D6570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5C5659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D3C5FE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9D64C5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6C007F5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03906A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4538A3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FFE280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5106BA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3EA0D6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33CA47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1FEB39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984CFE7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687E1F5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4D65FA3C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4" w:type="pct"/>
                    <w:tblInd w:w="1" w:type="dxa"/>
                    <w:tblBorders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7"/>
                  </w:tblGrid>
                  <w:tr w:rsidR="00707846" w:rsidRPr="001952A1" w14:paraId="3E2026A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728AA7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814E09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27831A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BAB76F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3F8679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3B959A1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C00549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CC3B38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8B0413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5C9822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ACA166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6D5F35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E91B4E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7645D7E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8E5EA9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81967B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0639A0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06214A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1ACE1D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0D5C59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DBF596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709B14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240A37C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439F97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9E368D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C8279E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F25142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64B137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48C52A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A9B835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936139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454C8EF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B0B875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DE1178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3AD63F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51F07C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F51831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B58B3C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27987B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DD25475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4F59E9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84473C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8FEF68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84E910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51A983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7391FA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91DCC7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43CE22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57F6B1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C3DBA45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</w:tr>
            <w:tr w:rsidR="00391650" w14:paraId="706ADA8B" w14:textId="77777777" w:rsidTr="00391650">
              <w:trPr>
                <w:trHeight w:val="41"/>
                <w:tblCellSpacing w:w="28" w:type="dxa"/>
                <w:jc w:val="center"/>
              </w:trPr>
              <w:tc>
                <w:tcPr>
                  <w:tcW w:w="605" w:type="pct"/>
                  <w:shd w:val="clear" w:color="auto" w:fill="0070C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034C05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4" w:type="pct"/>
                  <w:shd w:val="clear" w:color="auto" w:fill="00B0F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F883C53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92D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87F1431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00B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E36860C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7030A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CC169EE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C000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0994C5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FF00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19D2415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808080" w:themeFill="background1" w:themeFillShade="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47DFD4B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</w:tr>
          </w:tbl>
          <w:p w14:paraId="51FC8176" w14:textId="5EFF7849" w:rsidR="008F38A6" w:rsidRPr="006C2E41" w:rsidRDefault="008F38A6" w:rsidP="0087060A">
            <w:pPr>
              <w:pStyle w:val="ad"/>
              <w:jc w:val="center"/>
              <w:rPr>
                <w:rFonts w:cs="Arial"/>
                <w:noProof/>
                <w:color w:val="00A4DC"/>
                <w:sz w:val="2"/>
                <w:szCs w:val="2"/>
                <w:lang w:val="en-US" w:bidi="ru-RU"/>
              </w:rPr>
            </w:pPr>
          </w:p>
          <w:tbl>
            <w:tblPr>
              <w:tblStyle w:val="ae"/>
              <w:tblW w:w="4998" w:type="pct"/>
              <w:tblInd w:w="1" w:type="dxa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294"/>
              <w:gridCol w:w="1297"/>
              <w:gridCol w:w="1297"/>
              <w:gridCol w:w="1294"/>
              <w:gridCol w:w="1296"/>
              <w:gridCol w:w="1296"/>
              <w:gridCol w:w="1296"/>
              <w:gridCol w:w="1296"/>
              <w:gridCol w:w="1296"/>
              <w:gridCol w:w="1296"/>
              <w:gridCol w:w="1296"/>
              <w:gridCol w:w="1290"/>
            </w:tblGrid>
            <w:tr w:rsidR="007A77C7" w:rsidRPr="007A77C7" w14:paraId="79F6697B" w14:textId="27D24F44" w:rsidTr="00FE0201">
              <w:trPr>
                <w:trHeight w:val="904"/>
              </w:trPr>
              <w:tc>
                <w:tcPr>
                  <w:tcW w:w="416" w:type="pct"/>
                </w:tcPr>
                <w:p w14:paraId="1E763E4B" w14:textId="65869CA3" w:rsidR="007A77C7" w:rsidRPr="00173170" w:rsidRDefault="005F714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00A4DC"/>
                      <w:sz w:val="12"/>
                      <w:szCs w:val="12"/>
                    </w:rPr>
                  </w:pPr>
                  <w:bookmarkStart w:id="0" w:name="_Hlk38821049"/>
                  <w:r>
                    <w:rPr>
                      <w:rFonts w:cs="Arial"/>
                      <w:noProof/>
                      <w:color w:val="00A4DC"/>
                      <w:sz w:val="12"/>
                      <w:szCs w:val="12"/>
                      <w:lang w:bidi="ru-RU"/>
                    </w:rPr>
                    <w:t>JANVIER</w:t>
                  </w:r>
                </w:p>
                <w:tbl>
                  <w:tblPr>
                    <w:tblStyle w:val="CalendarTable"/>
                    <w:tblW w:w="497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4"/>
                  </w:tblGrid>
                  <w:tr w:rsidR="007A77C7" w:rsidRPr="007A77C7" w14:paraId="684222CD" w14:textId="77777777" w:rsidTr="00391650">
                    <w:trPr>
                      <w:trHeight w:val="41"/>
                      <w:jc w:val="center"/>
                    </w:trPr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39408482" w14:textId="51AC8C30" w:rsidR="007A77C7" w:rsidRPr="00173170" w:rsidRDefault="005F714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20" w:type="pct"/>
                        <w:shd w:val="clear" w:color="auto" w:fill="00A4DC"/>
                        <w:vAlign w:val="center"/>
                      </w:tcPr>
                      <w:p w14:paraId="7B285114" w14:textId="7D9F009B" w:rsidR="007A77C7" w:rsidRPr="00173170" w:rsidRDefault="005F714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54BB7502" w14:textId="5062E246" w:rsidR="007A77C7" w:rsidRPr="00173170" w:rsidRDefault="005F714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3684BA99" w14:textId="698BBF4C" w:rsidR="007A77C7" w:rsidRPr="00173170" w:rsidRDefault="005F714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1CF75680" w14:textId="3D601299" w:rsidR="007A77C7" w:rsidRPr="00173170" w:rsidRDefault="005F714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57BE3AF3" w14:textId="093F3FF3" w:rsidR="007A77C7" w:rsidRPr="00173170" w:rsidRDefault="005F714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699" w:type="pct"/>
                        <w:shd w:val="clear" w:color="auto" w:fill="00A4DC"/>
                        <w:vAlign w:val="center"/>
                      </w:tcPr>
                      <w:p w14:paraId="37E85CF0" w14:textId="046E248B" w:rsidR="007A77C7" w:rsidRPr="00173170" w:rsidRDefault="005F714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A77C7" w:rsidRPr="007A77C7" w14:paraId="31DF8F53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4C3DF47A" w14:textId="05B3E8D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7FD8DCA2" w14:textId="30D61C7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953DC5" w14:textId="606FEF6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6F7F6B" w14:textId="419CB0F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D77DEF9" w14:textId="3BE56D4A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B1CBA7" w14:textId="25B3956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61DE8D4C" w14:textId="5912D56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AFA4FA2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688A4083" w14:textId="700B694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1AD9C7DF" w14:textId="2B14F9D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D5672A" w14:textId="4273E2C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E39618" w14:textId="4B639FB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01D669" w14:textId="79289A4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8B3CC1" w14:textId="62B6C26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63A6A44F" w14:textId="451C173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23F797F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3FCDA0AA" w14:textId="516D607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4E99770B" w14:textId="2DCA778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78C04D" w14:textId="7DBC7A1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4BF9" w14:textId="68B0A51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C4D6EFD" w14:textId="35D5C53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1A7D074" w14:textId="1E33466A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2DF4C53D" w14:textId="7E69034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0529957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7824C9C9" w14:textId="0E34CDA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65E1D41" w14:textId="3C3E91A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951C8E" w14:textId="1F5B8F8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A755A8A" w14:textId="2DD683D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1F29A4" w14:textId="3CF6514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D8D3352" w14:textId="7B80E52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2CF6BA37" w14:textId="1CAEFC9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97D45F8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4BD14B6A" w14:textId="17B9E54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746ECD0" w14:textId="604242B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6F7B018" w14:textId="62042FA9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72B5BF7" w14:textId="29C197A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73E501" w14:textId="5DD2044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A251BC6" w14:textId="3BC3453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5567A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5567A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3CA74E8D" w14:textId="73106B8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144E5B8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55F237A0" w14:textId="62EEA2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484CCAC5" w14:textId="575A8D8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BB2A5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D13DEE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41B312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D7F8AB0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40F850EA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</w:p>
                    </w:tc>
                  </w:tr>
                  <w:bookmarkEnd w:id="0"/>
                </w:tbl>
                <w:p w14:paraId="1B2D8CFA" w14:textId="77777777" w:rsidR="007A77C7" w:rsidRPr="007A77C7" w:rsidRDefault="007A77C7" w:rsidP="0087060A">
                  <w:pPr>
                    <w:pStyle w:val="a5"/>
                    <w:rPr>
                      <w:rFonts w:cs="Arial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417" w:type="pct"/>
                </w:tcPr>
                <w:p w14:paraId="3D861116" w14:textId="7DF73B1F" w:rsidR="007A77C7" w:rsidRPr="00173170" w:rsidRDefault="005F714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1BB1C0"/>
                      <w:sz w:val="12"/>
                      <w:szCs w:val="12"/>
                    </w:rPr>
                  </w:pPr>
                  <w:r>
                    <w:rPr>
                      <w:rFonts w:cs="Arial"/>
                      <w:noProof/>
                      <w:color w:val="1BB1C0"/>
                      <w:sz w:val="12"/>
                      <w:szCs w:val="12"/>
                      <w:lang w:bidi="ru-RU"/>
                    </w:rPr>
                    <w:t>FÉVRIER</w:t>
                  </w:r>
                </w:p>
                <w:tbl>
                  <w:tblPr>
                    <w:tblStyle w:val="CalendarTable"/>
                    <w:tblW w:w="497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6"/>
                    <w:gridCol w:w="168"/>
                    <w:gridCol w:w="169"/>
                    <w:gridCol w:w="169"/>
                    <w:gridCol w:w="169"/>
                    <w:gridCol w:w="169"/>
                    <w:gridCol w:w="166"/>
                  </w:tblGrid>
                  <w:tr w:rsidR="007A77C7" w:rsidRPr="007A77C7" w14:paraId="4D521D1C" w14:textId="77777777" w:rsidTr="00391650">
                    <w:trPr>
                      <w:trHeight w:val="41"/>
                      <w:jc w:val="center"/>
                    </w:trPr>
                    <w:tc>
                      <w:tcPr>
                        <w:tcW w:w="706" w:type="pct"/>
                        <w:shd w:val="clear" w:color="auto" w:fill="1BB1C0"/>
                        <w:vAlign w:val="center"/>
                      </w:tcPr>
                      <w:p w14:paraId="5B4A50A8" w14:textId="38FEB02C" w:rsidR="007A77C7" w:rsidRPr="00173170" w:rsidRDefault="005F714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shd w:val="clear" w:color="auto" w:fill="1BB1C0"/>
                        <w:vAlign w:val="center"/>
                      </w:tcPr>
                      <w:p w14:paraId="4D052ACD" w14:textId="1B4A137D" w:rsidR="007A77C7" w:rsidRPr="00173170" w:rsidRDefault="005F714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shd w:val="clear" w:color="auto" w:fill="1BB1C0"/>
                        <w:vAlign w:val="center"/>
                      </w:tcPr>
                      <w:p w14:paraId="5A47D848" w14:textId="11767364" w:rsidR="007A77C7" w:rsidRPr="00173170" w:rsidRDefault="005F714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9" w:type="pct"/>
                        <w:shd w:val="clear" w:color="auto" w:fill="1BB1C0"/>
                        <w:vAlign w:val="center"/>
                      </w:tcPr>
                      <w:p w14:paraId="11412BE2" w14:textId="68DCA26A" w:rsidR="007A77C7" w:rsidRPr="00173170" w:rsidRDefault="005F714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9" w:type="pct"/>
                        <w:shd w:val="clear" w:color="auto" w:fill="1BB1C0"/>
                        <w:vAlign w:val="center"/>
                      </w:tcPr>
                      <w:p w14:paraId="0C3D3BE5" w14:textId="2579D175" w:rsidR="007A77C7" w:rsidRPr="00173170" w:rsidRDefault="005F714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9" w:type="pct"/>
                        <w:shd w:val="clear" w:color="auto" w:fill="1BB1C0"/>
                        <w:vAlign w:val="center"/>
                      </w:tcPr>
                      <w:p w14:paraId="242F7BE9" w14:textId="113DFA1A" w:rsidR="007A77C7" w:rsidRPr="00173170" w:rsidRDefault="005F714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6" w:type="pct"/>
                        <w:shd w:val="clear" w:color="auto" w:fill="1BB1C0"/>
                        <w:vAlign w:val="center"/>
                      </w:tcPr>
                      <w:p w14:paraId="4CB16A91" w14:textId="55FF19EF" w:rsidR="007A77C7" w:rsidRPr="00173170" w:rsidRDefault="005F714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A77C7" w:rsidRPr="007A77C7" w14:paraId="033AD79B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vAlign w:val="center"/>
                      </w:tcPr>
                      <w:p w14:paraId="62338C3E" w14:textId="4E299B4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E9814E4" w14:textId="1DBEBD99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B665E05" w14:textId="158457C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131D4F0" w14:textId="34D5346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FC2BCF9" w14:textId="59F57A8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CD888BB" w14:textId="77BDF88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3A023F15" w14:textId="57E8F28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6878283D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vAlign w:val="center"/>
                      </w:tcPr>
                      <w:p w14:paraId="036E1A06" w14:textId="16A59E8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1E8FAF3" w14:textId="353A68E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1F01189" w14:textId="7DEE434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1DD9A7D" w14:textId="56EA47C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D7C63CF" w14:textId="2A1BF75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80DD119" w14:textId="2320876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51B6ED7" w14:textId="580BEE5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DC4D67B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vAlign w:val="center"/>
                      </w:tcPr>
                      <w:p w14:paraId="64AC88D8" w14:textId="731C888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A0ABAC2" w14:textId="38D435D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8AB7AB9" w14:textId="6108225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58FC14F" w14:textId="466C8E2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6F7ACB7" w14:textId="04D192A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6A9F174" w14:textId="2A63D13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0A0A41E" w14:textId="4FED78A9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3331944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vAlign w:val="center"/>
                      </w:tcPr>
                      <w:p w14:paraId="036526BF" w14:textId="3CE9E94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A8C1CD1" w14:textId="3598A7F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C3A56F1" w14:textId="603AD7E9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5262D4B" w14:textId="7F75F08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4A49CF7" w14:textId="401DF2B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A26A059" w14:textId="7B6CD95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6E25065" w14:textId="75982DF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4B0FF95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vAlign w:val="center"/>
                      </w:tcPr>
                      <w:p w14:paraId="0A5D3919" w14:textId="2B6F7CB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5641D12" w14:textId="64B40ED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CBBFCBA" w14:textId="0F6A645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2DB4676" w14:textId="564DB75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12ADD02" w14:textId="1019A2E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46D5BCA" w14:textId="51EED4D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5567A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5567A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267017D" w14:textId="0D7E1DF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CB553C4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vAlign w:val="center"/>
                      </w:tcPr>
                      <w:p w14:paraId="4549FBFA" w14:textId="6B9ACDB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254819C" w14:textId="1F34342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!A12 Is Not In Table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EFD04B4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BAA4EBA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F9AE72D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4A36644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B970C07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635B5D45" w14:textId="77777777" w:rsidR="007A77C7" w:rsidRPr="007A77C7" w:rsidRDefault="007A77C7" w:rsidP="0087060A">
                  <w:pPr>
                    <w:pStyle w:val="a5"/>
                    <w:rPr>
                      <w:rFonts w:cs="Arial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417" w:type="pct"/>
                </w:tcPr>
                <w:p w14:paraId="4315FC74" w14:textId="02CB9E4F" w:rsidR="007A77C7" w:rsidRPr="00173170" w:rsidRDefault="005F714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2"/>
                      <w:szCs w:val="12"/>
                    </w:rPr>
                  </w:pPr>
                  <w:r>
                    <w:rPr>
                      <w:rFonts w:cs="Arial"/>
                      <w:noProof/>
                      <w:color w:val="43B06D"/>
                      <w:sz w:val="12"/>
                      <w:szCs w:val="12"/>
                      <w:lang w:bidi="ru-RU"/>
                    </w:rPr>
                    <w:t>MARS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9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7A77C7" w:rsidRPr="007A77C7" w14:paraId="5FBA1453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3D82C68E" w14:textId="67F9BAB7" w:rsidR="007A77C7" w:rsidRPr="00173170" w:rsidRDefault="005F714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9" w:type="pct"/>
                        <w:shd w:val="clear" w:color="auto" w:fill="43B06D"/>
                        <w:vAlign w:val="center"/>
                      </w:tcPr>
                      <w:p w14:paraId="5D081C50" w14:textId="6E6AA59A" w:rsidR="007A77C7" w:rsidRPr="00173170" w:rsidRDefault="005F714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1B330407" w14:textId="046C61E9" w:rsidR="007A77C7" w:rsidRPr="00173170" w:rsidRDefault="005F714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0F2E47A7" w14:textId="54B6E769" w:rsidR="007A77C7" w:rsidRPr="00173170" w:rsidRDefault="005F714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7D7F939A" w14:textId="40D5C955" w:rsidR="007A77C7" w:rsidRPr="00173170" w:rsidRDefault="005F714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224E7528" w14:textId="37929673" w:rsidR="007A77C7" w:rsidRPr="00173170" w:rsidRDefault="005F714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6" w:type="pct"/>
                        <w:shd w:val="clear" w:color="auto" w:fill="43B06D"/>
                        <w:vAlign w:val="center"/>
                      </w:tcPr>
                      <w:p w14:paraId="36F13CE6" w14:textId="360C373A" w:rsidR="007A77C7" w:rsidRPr="00173170" w:rsidRDefault="005F714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A77C7" w:rsidRPr="007A77C7" w14:paraId="1AD7C61D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00AAAD04" w14:textId="029807F0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EBC2568" w14:textId="3A87F9AD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2F3CE0B" w14:textId="3C6A35B5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E343102" w14:textId="19AE5660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48F3FC" w14:textId="45715341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0C4B999" w14:textId="0049BB16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611257B" w14:textId="46BD0812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ACC4FBD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62D8059F" w14:textId="508BD705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45CA2B8" w14:textId="5AD465DD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DB2D48" w14:textId="4819E019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3650517" w14:textId="3E66DCAC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5810657" w14:textId="477A790A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DD2049" w14:textId="621D68B9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B2C3A7B" w14:textId="56D87D62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DAA7F9C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5B1BC1FA" w14:textId="51A94B5E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2ED7620" w14:textId="05C5AECC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AD98F73" w14:textId="324C1516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7612937" w14:textId="296C8F10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576CEF7" w14:textId="0BEDCF7A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9EEA51C" w14:textId="71F95A18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340F2AC" w14:textId="1F1B476A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91924FE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00EE5652" w14:textId="3E70F3B9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27248AD" w14:textId="36AB04E9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55AFA3B" w14:textId="3B5BCF46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E3E5F29" w14:textId="3BE31C12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D56471" w14:textId="4FF9DBC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A7AED89" w14:textId="75949D6B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38F77A3C" w14:textId="6E794C71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22DB45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24ACEBE8" w14:textId="38CA8516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8E2EFA3" w14:textId="4335C838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50FF736" w14:textId="446F8FD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08BB8E5" w14:textId="2BBC0B5B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4100B5" w14:textId="656625E9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7C4FF97" w14:textId="4617ABA4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B8E039F" w14:textId="4F49199C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3808F25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1E6C55AF" w14:textId="4710EA1C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D1FD984" w14:textId="1A97CAAC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E8669C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3B5375A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A1958E1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97379C4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E133FB9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260070DC" w14:textId="77777777" w:rsidR="007A77C7" w:rsidRPr="007A77C7" w:rsidRDefault="007A77C7" w:rsidP="0087060A">
                  <w:pPr>
                    <w:pStyle w:val="a5"/>
                    <w:rPr>
                      <w:rFonts w:cs="Arial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416" w:type="pct"/>
                </w:tcPr>
                <w:p w14:paraId="02EAAAA0" w14:textId="7CF0B7AF" w:rsidR="007A77C7" w:rsidRPr="00173170" w:rsidRDefault="005F7142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8DC03F"/>
                      <w:sz w:val="12"/>
                      <w:szCs w:val="12"/>
                    </w:rPr>
                  </w:pPr>
                  <w:r>
                    <w:rPr>
                      <w:rFonts w:cs="Arial"/>
                      <w:noProof/>
                      <w:color w:val="8DC03F"/>
                      <w:sz w:val="12"/>
                      <w:szCs w:val="12"/>
                      <w:lang w:bidi="ru-RU"/>
                    </w:rPr>
                    <w:t>AVRIL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8"/>
                    <w:gridCol w:w="168"/>
                    <w:gridCol w:w="168"/>
                    <w:gridCol w:w="168"/>
                    <w:gridCol w:w="168"/>
                    <w:gridCol w:w="165"/>
                  </w:tblGrid>
                  <w:tr w:rsidR="007A77C7" w:rsidRPr="007A77C7" w14:paraId="4CE7B43B" w14:textId="77777777" w:rsidTr="00391650">
                    <w:trPr>
                      <w:trHeight w:val="41"/>
                    </w:trPr>
                    <w:tc>
                      <w:tcPr>
                        <w:tcW w:w="712" w:type="pct"/>
                        <w:shd w:val="clear" w:color="auto" w:fill="8DC03F"/>
                        <w:vAlign w:val="center"/>
                      </w:tcPr>
                      <w:p w14:paraId="7FA05E24" w14:textId="3E80058D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464876C1" w14:textId="59CF3EB1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65009544" w14:textId="691C7F35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626B32A9" w14:textId="17D91539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458358E2" w14:textId="74FA67E0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AF5A79F" w14:textId="320B7A4E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shd w:val="clear" w:color="auto" w:fill="8DC03F"/>
                        <w:vAlign w:val="center"/>
                      </w:tcPr>
                      <w:p w14:paraId="1D2C7095" w14:textId="1DA07C22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A77C7" w:rsidRPr="007A77C7" w14:paraId="26DF7760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vAlign w:val="center"/>
                      </w:tcPr>
                      <w:p w14:paraId="6FFA2CCC" w14:textId="677D16D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95877E" w14:textId="59D1A70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7BD080" w14:textId="3657CF2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FAB5B6" w14:textId="5972B70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19E095" w14:textId="72FD096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C98953" w14:textId="41E5CEC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CA5FCC9" w14:textId="2BA407B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BE15F2D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vAlign w:val="center"/>
                      </w:tcPr>
                      <w:p w14:paraId="65F354DF" w14:textId="654B748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0BD54A" w14:textId="54D1A42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024F66" w14:textId="7034007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ACDBE3" w14:textId="61309A5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7C7984" w14:textId="001B8E2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4EA5ED" w14:textId="0363853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740614B" w14:textId="046B4D7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ED4EFB1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vAlign w:val="center"/>
                      </w:tcPr>
                      <w:p w14:paraId="000D0E87" w14:textId="04C8EDF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F307F8" w14:textId="73BD071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856E0A" w14:textId="100627C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DB5EEE" w14:textId="68468F4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D58417" w14:textId="0540775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391F99" w14:textId="27CCEA6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C7E2818" w14:textId="531E9BC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09297D5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vAlign w:val="center"/>
                      </w:tcPr>
                      <w:p w14:paraId="49FC445F" w14:textId="5B27938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D7E014" w14:textId="0480048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BC4ADE" w14:textId="5A8D22E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90D3D5" w14:textId="55C75DD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1B5A29" w14:textId="13DD6EE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5EB130" w14:textId="2A1854B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DC02D31" w14:textId="7757EB7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FAEB04C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vAlign w:val="center"/>
                      </w:tcPr>
                      <w:p w14:paraId="12D77091" w14:textId="2F4B25F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062844" w14:textId="0A5F889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43A9E1" w14:textId="0539BE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D917FF" w14:textId="7FFFF83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7A63D5" w14:textId="78C25BD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54C62F" w14:textId="31C213C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743D0D0" w14:textId="0F444A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6954BFE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vAlign w:val="center"/>
                      </w:tcPr>
                      <w:p w14:paraId="6BAE53CF" w14:textId="22C64A2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D22450" w14:textId="441E7A1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C7CB22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C8A86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F2259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997423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E0951D5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74F6EBCF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529212AA" w14:textId="256537BF" w:rsidR="007A77C7" w:rsidRPr="00173170" w:rsidRDefault="005F7142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CBC703"/>
                      <w:sz w:val="12"/>
                      <w:szCs w:val="12"/>
                    </w:rPr>
                  </w:pPr>
                  <w:r>
                    <w:rPr>
                      <w:rFonts w:cs="Arial"/>
                      <w:noProof/>
                      <w:color w:val="CBC703"/>
                      <w:sz w:val="12"/>
                      <w:szCs w:val="12"/>
                      <w:lang w:bidi="ru-RU"/>
                    </w:rPr>
                    <w:t>MAI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1C838958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48E2E025" w14:textId="52099D0E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9" w:type="pct"/>
                        <w:shd w:val="clear" w:color="auto" w:fill="CBC703"/>
                        <w:vAlign w:val="center"/>
                      </w:tcPr>
                      <w:p w14:paraId="42BDC3DB" w14:textId="19D84554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050F8F4A" w14:textId="5C3305C0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40F8BE7C" w14:textId="41E0A086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21B06228" w14:textId="70513884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06B25A79" w14:textId="5D081023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6" w:type="pct"/>
                        <w:shd w:val="clear" w:color="auto" w:fill="CBC703"/>
                        <w:vAlign w:val="center"/>
                      </w:tcPr>
                      <w:p w14:paraId="03458171" w14:textId="5C5A77C0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A77C7" w:rsidRPr="007A77C7" w14:paraId="59192A2A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7D38BEC6" w14:textId="45C5B1C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4FB9F8E" w14:textId="1590C00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424B42C" w14:textId="50B3A96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F20CE8E" w14:textId="7158855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A0FDDF" w14:textId="0A4F5BF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381727" w14:textId="2FE3B80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9DCDD0D" w14:textId="21D387E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BDDAE77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3573836C" w14:textId="1243E49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B858ADF" w14:textId="658862C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D2D4F2D" w14:textId="081371E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E4333BD" w14:textId="2D074AE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3248A97" w14:textId="0D4D143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E58DC8" w14:textId="7FEC134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07D2412" w14:textId="62FD1E1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8B03B6B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427AE299" w14:textId="48776C1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F53D97A" w14:textId="13CCF14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ECB0B9D" w14:textId="6CB18E1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E896E42" w14:textId="5708C1A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957CD37" w14:textId="3DC1DD0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8689EC2" w14:textId="24E1A7B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09F41E9" w14:textId="714BF87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1784A0C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1BE4656C" w14:textId="2F58AA7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4138E51" w14:textId="235BE3E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D47881A" w14:textId="027FE41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C3D1CA5" w14:textId="59846A2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F80BF8F" w14:textId="51F40DA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9418DB7" w14:textId="648479A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2E68B3B" w14:textId="7552774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286FAE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3EBD929D" w14:textId="6E567F9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9AE6C3A" w14:textId="31F3C61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7AA2B9" w14:textId="5C579EA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2C148C9" w14:textId="7BA7441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C11F5A1" w14:textId="1831705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808D436" w14:textId="43A10E3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5C21AB3" w14:textId="1D33FDA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5567A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5567A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8B1DB5C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0F543A66" w14:textId="1BA03DC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D5123AA" w14:textId="1F1BED7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CD1FB9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EAE7B1F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6B619DF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0B5009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40A42CE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55B6FC81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36FF66D4" w14:textId="3E161EED" w:rsidR="007A77C7" w:rsidRPr="00173170" w:rsidRDefault="005F7142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FAAE00"/>
                      <w:sz w:val="12"/>
                      <w:szCs w:val="12"/>
                    </w:rPr>
                  </w:pPr>
                  <w:r>
                    <w:rPr>
                      <w:rFonts w:cs="Arial"/>
                      <w:noProof/>
                      <w:color w:val="FAAE00"/>
                      <w:sz w:val="12"/>
                      <w:szCs w:val="12"/>
                      <w:lang w:bidi="ru-RU"/>
                    </w:rPr>
                    <w:t>JUIN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075543B5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7F18A6DB" w14:textId="4CA388E8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9" w:type="pct"/>
                        <w:shd w:val="clear" w:color="auto" w:fill="FAAE00"/>
                        <w:vAlign w:val="center"/>
                      </w:tcPr>
                      <w:p w14:paraId="6FC62993" w14:textId="2450DB73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2035DCB9" w14:textId="6FCD2BD6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4D616379" w14:textId="46CC6E4D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2C31F0A0" w14:textId="3F362DF8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12E8F189" w14:textId="11074EA3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6" w:type="pct"/>
                        <w:shd w:val="clear" w:color="auto" w:fill="FAAE00"/>
                        <w:vAlign w:val="center"/>
                      </w:tcPr>
                      <w:p w14:paraId="0D86CC38" w14:textId="3BF56D95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A77C7" w:rsidRPr="007A77C7" w14:paraId="43F6856E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6D13358B" w14:textId="2E2A071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4F9F795" w14:textId="64E5914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9BB9C3" w14:textId="138454F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532553D" w14:textId="285E2BD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6FCF87A" w14:textId="3BE74C2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D528C6" w14:textId="4AB3E2D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5567A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5567A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98A2691" w14:textId="46B4AF2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5C4CB8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6369B76F" w14:textId="4CFC10D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9AEFB6F" w14:textId="4F65C80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8F0B08E" w14:textId="5875E64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4B2329E" w14:textId="1BCE7A6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4CBB22" w14:textId="4BD9C07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1B3B1C3" w14:textId="3FF09BF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5B75856" w14:textId="0A8D323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9DE2A49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19C21181" w14:textId="548207B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52652B6" w14:textId="1A94144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A3FE994" w14:textId="2444E10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0F0CE53" w14:textId="2E95654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1280DC9" w14:textId="2B3B017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8A5A460" w14:textId="31C5B98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59FADE0" w14:textId="5577E45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EF27CF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5B093066" w14:textId="0E628DD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A9298E4" w14:textId="5EC30B0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5002285" w14:textId="0BEA5AE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1390AED" w14:textId="1E2B7DD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465124B" w14:textId="45B61B2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47BAC2D" w14:textId="7511EE8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7890786" w14:textId="1E64134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5FFB3C5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07B0EF0B" w14:textId="07854D6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9CF2E46" w14:textId="2B48EA5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C2EEC87" w14:textId="6EFFBB2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34BA40" w14:textId="6D112E5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4DA26D5" w14:textId="2BFFB0C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0107D56" w14:textId="295A1A3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3A542C7" w14:textId="1FD330D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B8CD34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5DA0608F" w14:textId="05940E9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CA53F8A" w14:textId="1AA52EB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837910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C80BE4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57D02B1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7DD2A7A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3AB34C8F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0A18FD5D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55F19E18" w14:textId="1F843AD1" w:rsidR="007A77C7" w:rsidRPr="00173170" w:rsidRDefault="005F7142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EF8219"/>
                      <w:sz w:val="12"/>
                      <w:szCs w:val="12"/>
                    </w:rPr>
                  </w:pPr>
                  <w:r>
                    <w:rPr>
                      <w:rFonts w:cs="Arial"/>
                      <w:noProof/>
                      <w:color w:val="EF8219"/>
                      <w:sz w:val="12"/>
                      <w:szCs w:val="12"/>
                      <w:lang w:bidi="ru-RU"/>
                    </w:rPr>
                    <w:t>JUILLET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7"/>
                    <w:gridCol w:w="169"/>
                    <w:gridCol w:w="169"/>
                    <w:gridCol w:w="168"/>
                    <w:gridCol w:w="168"/>
                    <w:gridCol w:w="168"/>
                    <w:gridCol w:w="166"/>
                  </w:tblGrid>
                  <w:tr w:rsidR="007A77C7" w:rsidRPr="007A77C7" w14:paraId="16FABC9B" w14:textId="77777777" w:rsidTr="00391650">
                    <w:trPr>
                      <w:trHeight w:val="41"/>
                    </w:trPr>
                    <w:tc>
                      <w:tcPr>
                        <w:tcW w:w="711" w:type="pct"/>
                        <w:shd w:val="clear" w:color="auto" w:fill="EF8219"/>
                        <w:vAlign w:val="center"/>
                      </w:tcPr>
                      <w:p w14:paraId="314AE6B8" w14:textId="6F1248BD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9" w:type="pct"/>
                        <w:shd w:val="clear" w:color="auto" w:fill="EF8219"/>
                        <w:vAlign w:val="center"/>
                      </w:tcPr>
                      <w:p w14:paraId="2181FF2E" w14:textId="01DD46CE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shd w:val="clear" w:color="auto" w:fill="EF8219"/>
                        <w:vAlign w:val="center"/>
                      </w:tcPr>
                      <w:p w14:paraId="1327557D" w14:textId="7F53D806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5" w:type="pct"/>
                        <w:shd w:val="clear" w:color="auto" w:fill="EF8219"/>
                        <w:vAlign w:val="center"/>
                      </w:tcPr>
                      <w:p w14:paraId="670764B7" w14:textId="28808614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shd w:val="clear" w:color="auto" w:fill="EF8219"/>
                        <w:vAlign w:val="center"/>
                      </w:tcPr>
                      <w:p w14:paraId="21AFA530" w14:textId="1C4B119A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shd w:val="clear" w:color="auto" w:fill="EF8219"/>
                        <w:vAlign w:val="center"/>
                      </w:tcPr>
                      <w:p w14:paraId="6A60DAB5" w14:textId="72B2D392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6" w:type="pct"/>
                        <w:shd w:val="clear" w:color="auto" w:fill="EF8219"/>
                        <w:vAlign w:val="center"/>
                      </w:tcPr>
                      <w:p w14:paraId="20B33B68" w14:textId="44FE8A5B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A77C7" w:rsidRPr="007A77C7" w14:paraId="7F2E6634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</w:tcPr>
                      <w:p w14:paraId="2C224626" w14:textId="5B872EF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39E9F05A" w14:textId="3A4642E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5EB690A6" w14:textId="39D2411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CD815FC" w14:textId="7D9DFCC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8D02AAE" w14:textId="74AD1AC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5022FA6" w14:textId="0E4EDB6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</w:tcPr>
                      <w:p w14:paraId="4FEAD65C" w14:textId="43C2187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187962A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</w:tcPr>
                      <w:p w14:paraId="3213D07A" w14:textId="118A4B3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3D31AE43" w14:textId="6A5B439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35F7274B" w14:textId="4721122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5AB31C0" w14:textId="5AE3476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3A073DB" w14:textId="449BA17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D8981FB" w14:textId="7DA9B26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</w:tcPr>
                      <w:p w14:paraId="4F4C69E7" w14:textId="1B0DAF0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E1B0C39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</w:tcPr>
                      <w:p w14:paraId="09989B88" w14:textId="3C22724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3E9374D1" w14:textId="10E14DC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39F5498C" w14:textId="6A1254A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2134E9D" w14:textId="7DB69C4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9BB8CD8" w14:textId="05B7B80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B16E998" w14:textId="746CD12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</w:tcPr>
                      <w:p w14:paraId="390C7616" w14:textId="3F551ED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441BEF2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</w:tcPr>
                      <w:p w14:paraId="5EB0C591" w14:textId="4CCF563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3E9823DE" w14:textId="0C155F7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6DA4CD78" w14:textId="08613B8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66B5BEB" w14:textId="6BED392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FB232CB" w14:textId="075F352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2536938" w14:textId="2BA56EE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</w:tcPr>
                      <w:p w14:paraId="44F84A28" w14:textId="7801BB2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ACAE3D7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</w:tcPr>
                      <w:p w14:paraId="6946F84B" w14:textId="4A39B49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62B03FCB" w14:textId="7F54F1F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1E8C33D4" w14:textId="034C448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3AD00C5" w14:textId="04C6A66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F033440" w14:textId="02F04B4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8F834F2" w14:textId="5EE8870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</w:tcPr>
                      <w:p w14:paraId="4513FC82" w14:textId="657A861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8DEDEB6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</w:tcPr>
                      <w:p w14:paraId="44937610" w14:textId="03EEEDE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68251E2D" w14:textId="45997B8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7303806F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</w:tcPr>
                      <w:p w14:paraId="6863053A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</w:tcPr>
                      <w:p w14:paraId="39CC7948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</w:tcPr>
                      <w:p w14:paraId="7455989E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</w:tcPr>
                      <w:p w14:paraId="12CCE0F5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6FE52103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77F27F36" w14:textId="2B162711" w:rsidR="007A77C7" w:rsidRPr="00173170" w:rsidRDefault="005F7142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E74C4A"/>
                      <w:sz w:val="12"/>
                      <w:szCs w:val="12"/>
                    </w:rPr>
                  </w:pPr>
                  <w:r>
                    <w:rPr>
                      <w:rFonts w:cs="Arial"/>
                      <w:noProof/>
                      <w:color w:val="E74C4A"/>
                      <w:sz w:val="12"/>
                      <w:szCs w:val="12"/>
                      <w:lang w:bidi="ru-RU"/>
                    </w:rPr>
                    <w:t>AOÛT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6187B037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2D072DEF" w14:textId="0566DE7D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9" w:type="pct"/>
                        <w:shd w:val="clear" w:color="auto" w:fill="E74C4A"/>
                        <w:vAlign w:val="center"/>
                      </w:tcPr>
                      <w:p w14:paraId="0779F249" w14:textId="7EC39194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6C50806E" w14:textId="0348AD6E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675BF8B7" w14:textId="733EEFB8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4E616EF4" w14:textId="1B653F67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0AEA64C1" w14:textId="21F82B12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6" w:type="pct"/>
                        <w:shd w:val="clear" w:color="auto" w:fill="E74C4A"/>
                        <w:vAlign w:val="center"/>
                      </w:tcPr>
                      <w:p w14:paraId="5D27F8FB" w14:textId="7048EB58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A77C7" w:rsidRPr="007A77C7" w14:paraId="40D06FA3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2D801190" w14:textId="697D4D8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52E8427" w14:textId="40F5EB3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490808C" w14:textId="53BD70D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6A02D10" w14:textId="036A88B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ED8D1D" w14:textId="4246FF7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94B6441" w14:textId="4A9A2EA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C51FFD6" w14:textId="3D2FD12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8706DA0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17579137" w14:textId="5AF3D65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56AAC05" w14:textId="430CDBA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5608C5" w14:textId="18D3A5F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79B35F2" w14:textId="66802B3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8717095" w14:textId="6758011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2F90502" w14:textId="130154C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641E164" w14:textId="36CC0D7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889F21C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0C2A8B17" w14:textId="7822CD2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7269D7D" w14:textId="580E23E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749DB9" w14:textId="1910531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7D3AFD4" w14:textId="5828289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F0D27F7" w14:textId="0F92AF2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6C3014D" w14:textId="2AE75F6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215C741" w14:textId="0A67217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DFFAB33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3F1A12C9" w14:textId="0ABCF23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64F7119" w14:textId="2BEB316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0B2C23F" w14:textId="622FBC3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4D2AF86" w14:textId="222BF83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A469D8" w14:textId="4F0C63C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7D45DA" w14:textId="3B399EA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3FEDB9DA" w14:textId="2C35608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3CA4CEA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7457968C" w14:textId="7CD4E00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F375C96" w14:textId="0BFF3C5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9E7DDB3" w14:textId="3A1FD3E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311BDA" w14:textId="6EBF7EE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0675C1" w14:textId="199092D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4E034D3" w14:textId="184692E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8572F9C" w14:textId="5AF5E7B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6BBE02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72F56D4B" w14:textId="3E70E2F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C6ED09B" w14:textId="16C3ED3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245959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2897091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DB03DEB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D445901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2176649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0B37100A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437F5C69" w14:textId="00A89BC0" w:rsidR="007A77C7" w:rsidRPr="00173170" w:rsidRDefault="005F7142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CF6C80"/>
                      <w:sz w:val="12"/>
                      <w:szCs w:val="12"/>
                    </w:rPr>
                  </w:pPr>
                  <w:r>
                    <w:rPr>
                      <w:rFonts w:cs="Arial"/>
                      <w:noProof/>
                      <w:color w:val="CF6C80"/>
                      <w:sz w:val="12"/>
                      <w:szCs w:val="12"/>
                      <w:lang w:bidi="ru-RU"/>
                    </w:rPr>
                    <w:t>SEPTEMBRE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6DE9FD20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0809012A" w14:textId="7075C732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9" w:type="pct"/>
                        <w:shd w:val="clear" w:color="auto" w:fill="CF6C80"/>
                        <w:vAlign w:val="center"/>
                      </w:tcPr>
                      <w:p w14:paraId="5C7E53A4" w14:textId="47F95126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755B9AEF" w14:textId="16A037B4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5653B34A" w14:textId="42806BD9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64121072" w14:textId="69433C82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240DDB34" w14:textId="33A9C1DF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6" w:type="pct"/>
                        <w:shd w:val="clear" w:color="auto" w:fill="CF6C80"/>
                        <w:vAlign w:val="center"/>
                      </w:tcPr>
                      <w:p w14:paraId="429F220C" w14:textId="291D6C41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A77C7" w:rsidRPr="007A77C7" w14:paraId="5151BED0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44A09B80" w14:textId="399D9E0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07A6679" w14:textId="20148CF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2BA1C27" w14:textId="3A2BD25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8D6E919" w14:textId="59F405D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7B93141" w14:textId="5E75200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6A38E44" w14:textId="51D2FD8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B957FBA" w14:textId="3311E26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6B4A3FA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48120CE6" w14:textId="0111F0B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785BD80" w14:textId="0BF8C88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0C3D18E" w14:textId="7BB8571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4B30BE" w14:textId="01394FB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699C20B" w14:textId="4637E50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B5CB61" w14:textId="17CF5E0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048289A" w14:textId="47BCB94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EB17376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1A7A0F12" w14:textId="4794E38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7A0D604" w14:textId="33F9B7D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03F454C" w14:textId="34D05A7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6525964" w14:textId="4B38CDD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3C1091" w14:textId="48DE3EB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B547034" w14:textId="662B19E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1615973" w14:textId="5B57A1C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B540DE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18A731D0" w14:textId="67EA550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12EB806" w14:textId="277F1CD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856B89D" w14:textId="6D2CD4F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F5313C" w14:textId="3F9062B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66E883E" w14:textId="70D277A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96D63E6" w14:textId="7E61992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49E634B" w14:textId="199CE1E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8B664AB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42A773EC" w14:textId="3C091E2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D17065E" w14:textId="06CFD7E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75C119F" w14:textId="4767F1D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21CF9EC" w14:textId="7B52FD2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CACA18F" w14:textId="7BC5DEF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5BEC816" w14:textId="7BC54C2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30EC55D" w14:textId="22A04CB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FD74EDD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7840AC77" w14:textId="4BF2318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42541D9" w14:textId="75204D2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45BFBFA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7DE46A3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548CA7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8CC6C5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37B25799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46DA2C39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02A07094" w14:textId="44E76B01" w:rsidR="007A77C7" w:rsidRPr="00173170" w:rsidRDefault="005F7142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996A8E"/>
                      <w:sz w:val="12"/>
                      <w:szCs w:val="12"/>
                    </w:rPr>
                  </w:pPr>
                  <w:r>
                    <w:rPr>
                      <w:rFonts w:cs="Arial"/>
                      <w:noProof/>
                      <w:color w:val="996A8E"/>
                      <w:sz w:val="12"/>
                      <w:szCs w:val="12"/>
                      <w:lang w:bidi="ru-RU"/>
                    </w:rPr>
                    <w:t>OCTOBRE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7"/>
                    <w:gridCol w:w="169"/>
                    <w:gridCol w:w="169"/>
                    <w:gridCol w:w="168"/>
                    <w:gridCol w:w="168"/>
                    <w:gridCol w:w="168"/>
                    <w:gridCol w:w="166"/>
                  </w:tblGrid>
                  <w:tr w:rsidR="007A77C7" w:rsidRPr="007A77C7" w14:paraId="66B5E83C" w14:textId="77777777" w:rsidTr="00391650">
                    <w:trPr>
                      <w:trHeight w:val="41"/>
                    </w:trPr>
                    <w:tc>
                      <w:tcPr>
                        <w:tcW w:w="711" w:type="pct"/>
                        <w:shd w:val="clear" w:color="auto" w:fill="996A8E"/>
                        <w:vAlign w:val="center"/>
                      </w:tcPr>
                      <w:p w14:paraId="600BA060" w14:textId="34B6578E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9" w:type="pct"/>
                        <w:shd w:val="clear" w:color="auto" w:fill="996A8E"/>
                        <w:vAlign w:val="center"/>
                      </w:tcPr>
                      <w:p w14:paraId="39146F13" w14:textId="34484128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shd w:val="clear" w:color="auto" w:fill="996A8E"/>
                        <w:vAlign w:val="center"/>
                      </w:tcPr>
                      <w:p w14:paraId="5FF60178" w14:textId="7351ACA0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5" w:type="pct"/>
                        <w:shd w:val="clear" w:color="auto" w:fill="996A8E"/>
                        <w:vAlign w:val="center"/>
                      </w:tcPr>
                      <w:p w14:paraId="7BA34310" w14:textId="1126A422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shd w:val="clear" w:color="auto" w:fill="996A8E"/>
                        <w:vAlign w:val="center"/>
                      </w:tcPr>
                      <w:p w14:paraId="4150C149" w14:textId="555357DB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shd w:val="clear" w:color="auto" w:fill="996A8E"/>
                        <w:vAlign w:val="center"/>
                      </w:tcPr>
                      <w:p w14:paraId="5213ECC1" w14:textId="3CE50DD7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6" w:type="pct"/>
                        <w:shd w:val="clear" w:color="auto" w:fill="996A8E"/>
                        <w:vAlign w:val="center"/>
                      </w:tcPr>
                      <w:p w14:paraId="616E7CC8" w14:textId="5C2C3904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A77C7" w:rsidRPr="007A77C7" w14:paraId="51BFD937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vAlign w:val="center"/>
                      </w:tcPr>
                      <w:p w14:paraId="6B9B2EFE" w14:textId="622D8F3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B66C760" w14:textId="29C4824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0FB8683" w14:textId="44ACEAC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C644B38" w14:textId="64438AC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EA69875" w14:textId="2D94D96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83396BF" w14:textId="4CD5F65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E2AF9D8" w14:textId="76D7400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2FE1D8E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vAlign w:val="center"/>
                      </w:tcPr>
                      <w:p w14:paraId="47FCF5A9" w14:textId="56FD71F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E6936B3" w14:textId="2F38F13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56456DB" w14:textId="1151F51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564E3A0" w14:textId="6AAF0E9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A7D69AF" w14:textId="39D8A51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4C4260" w14:textId="0144863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09B5AFB" w14:textId="1E96ED8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7B1DE36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vAlign w:val="center"/>
                      </w:tcPr>
                      <w:p w14:paraId="19C0D0A4" w14:textId="254D75A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510E764" w14:textId="3F1A0F0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489A991" w14:textId="735A156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03AE907" w14:textId="4B0BA7A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F0AAB14" w14:textId="23188C4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751E9B7" w14:textId="12F6F55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C800E50" w14:textId="4C6F018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616AAF1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vAlign w:val="center"/>
                      </w:tcPr>
                      <w:p w14:paraId="7DA6C4EF" w14:textId="399F17B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1DE06D4" w14:textId="270C193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DB8AC30" w14:textId="5B38529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0B2779E" w14:textId="2F1FA09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A3D280" w14:textId="55ECCBF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CF33C4" w14:textId="1F5CEFC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401DA0A" w14:textId="6341BF6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460969D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vAlign w:val="center"/>
                      </w:tcPr>
                      <w:p w14:paraId="1EA8BC50" w14:textId="2EE9BC8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A4D1DF5" w14:textId="710D149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B831221" w14:textId="7758991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E5B3276" w14:textId="76A61BC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BABB4BB" w14:textId="1AC76AC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54137F0" w14:textId="089560D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5567A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5567A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20BA90A" w14:textId="3F97DC5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77E897F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vAlign w:val="center"/>
                      </w:tcPr>
                      <w:p w14:paraId="587EBE6E" w14:textId="6356F25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15C780D" w14:textId="718EC1A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3764864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BC3EA9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60C4B0B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0A7E62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4360584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561BE25C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7E2A9124" w14:textId="22A2A08B" w:rsidR="007A77C7" w:rsidRPr="00173170" w:rsidRDefault="005F7142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6A7FB8"/>
                      <w:sz w:val="12"/>
                      <w:szCs w:val="12"/>
                    </w:rPr>
                  </w:pPr>
                  <w:r>
                    <w:rPr>
                      <w:rFonts w:cs="Arial"/>
                      <w:noProof/>
                      <w:color w:val="6A7FB8"/>
                      <w:sz w:val="12"/>
                      <w:szCs w:val="12"/>
                      <w:lang w:bidi="ru-RU"/>
                    </w:rPr>
                    <w:t>NOVEMBRE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4BE00F4F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420F04CB" w14:textId="71447979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9" w:type="pct"/>
                        <w:shd w:val="clear" w:color="auto" w:fill="6A7FB8"/>
                        <w:vAlign w:val="center"/>
                      </w:tcPr>
                      <w:p w14:paraId="5537BD2E" w14:textId="206DF2AD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56617AF5" w14:textId="1E9B1375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74B6DC65" w14:textId="71D39B4B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26321544" w14:textId="32B971F7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6A668DDE" w14:textId="488397B7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6" w:type="pct"/>
                        <w:shd w:val="clear" w:color="auto" w:fill="6A7FB8"/>
                        <w:vAlign w:val="center"/>
                      </w:tcPr>
                      <w:p w14:paraId="7B5D7861" w14:textId="7DA34B55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A77C7" w:rsidRPr="007A77C7" w14:paraId="4305003B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6DB81D18" w14:textId="4B559BA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B4101ED" w14:textId="6298CD3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7F3C3A2" w14:textId="4528762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DA4CBDB" w14:textId="1ED1068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62D7EA1" w14:textId="31B6402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A5FB9E3" w14:textId="0EDE357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56AF350" w14:textId="0861686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0A5D68A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31E6ABCE" w14:textId="59BEBCE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959C58A" w14:textId="6CA350A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FC38D2" w14:textId="2D73C09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E1C8329" w14:textId="11AB52E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6E0C8E9" w14:textId="0A79A23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88866CB" w14:textId="607D5E4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3DC2C8C" w14:textId="54DBE79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527A0BB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25246A9D" w14:textId="2CEA8F5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11AD3E5" w14:textId="4155100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D3F96E9" w14:textId="69C83A2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B8D549F" w14:textId="36971BB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7F40D09" w14:textId="65FBD2A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8A4F1BA" w14:textId="48F1BDA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ADA5624" w14:textId="03BF5F7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87E5C80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6C4E174C" w14:textId="2FBBE89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AE0B7FF" w14:textId="1856FBC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9FF6F00" w14:textId="69D0E0B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7524A24" w14:textId="568DF96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AF2F335" w14:textId="19E9EDE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56937EE" w14:textId="578DA2B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0939315" w14:textId="4276ADA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687D2E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22AF8C78" w14:textId="1ADF55A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3AC95B6" w14:textId="2795D0C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EF830D9" w14:textId="1B46DF0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76C47C" w14:textId="64162B1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15C7FBF" w14:textId="20491EF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49D8CCB" w14:textId="383EDD0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B2F0961" w14:textId="3F773F4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64C17A4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33B40F0A" w14:textId="06A9FED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DB1C1E9" w14:textId="7F82921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768C1D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8E21A4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5179560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4CA4D74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00A4337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6AD7BF31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5" w:type="pct"/>
                </w:tcPr>
                <w:p w14:paraId="26B87C59" w14:textId="146D33C9" w:rsidR="007A77C7" w:rsidRPr="00173170" w:rsidRDefault="005F7142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007AAB"/>
                      <w:sz w:val="12"/>
                      <w:szCs w:val="12"/>
                    </w:rPr>
                  </w:pPr>
                  <w:r>
                    <w:rPr>
                      <w:rFonts w:cs="Arial"/>
                      <w:noProof/>
                      <w:color w:val="007AAB"/>
                      <w:sz w:val="12"/>
                      <w:szCs w:val="12"/>
                      <w:lang w:bidi="ru-RU"/>
                    </w:rPr>
                    <w:t>DÉCEMBRE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5"/>
                    <w:gridCol w:w="167"/>
                    <w:gridCol w:w="168"/>
                    <w:gridCol w:w="168"/>
                    <w:gridCol w:w="168"/>
                    <w:gridCol w:w="168"/>
                    <w:gridCol w:w="165"/>
                  </w:tblGrid>
                  <w:tr w:rsidR="005D63C4" w:rsidRPr="007A77C7" w14:paraId="5262DDE7" w14:textId="77777777" w:rsidTr="00391650">
                    <w:trPr>
                      <w:trHeight w:val="41"/>
                    </w:trPr>
                    <w:tc>
                      <w:tcPr>
                        <w:tcW w:w="706" w:type="pct"/>
                        <w:shd w:val="clear" w:color="auto" w:fill="007AAB"/>
                        <w:vAlign w:val="center"/>
                      </w:tcPr>
                      <w:p w14:paraId="0E872F5D" w14:textId="585B0812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shd w:val="clear" w:color="auto" w:fill="007AAB"/>
                        <w:vAlign w:val="center"/>
                      </w:tcPr>
                      <w:p w14:paraId="7330ABC5" w14:textId="68FA48FB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shd w:val="clear" w:color="auto" w:fill="007AAB"/>
                        <w:vAlign w:val="center"/>
                      </w:tcPr>
                      <w:p w14:paraId="2D3A8C1E" w14:textId="2473A074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9" w:type="pct"/>
                        <w:shd w:val="clear" w:color="auto" w:fill="007AAB"/>
                        <w:vAlign w:val="center"/>
                      </w:tcPr>
                      <w:p w14:paraId="3A1E35F0" w14:textId="48155A64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9" w:type="pct"/>
                        <w:shd w:val="clear" w:color="auto" w:fill="007AAB"/>
                        <w:vAlign w:val="center"/>
                      </w:tcPr>
                      <w:p w14:paraId="34080644" w14:textId="6E932F05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9" w:type="pct"/>
                        <w:shd w:val="clear" w:color="auto" w:fill="007AAB"/>
                        <w:vAlign w:val="center"/>
                      </w:tcPr>
                      <w:p w14:paraId="32E51C85" w14:textId="3277F220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6" w:type="pct"/>
                        <w:shd w:val="clear" w:color="auto" w:fill="007AAB"/>
                        <w:vAlign w:val="center"/>
                      </w:tcPr>
                      <w:p w14:paraId="1A83EE8A" w14:textId="6CD3318B" w:rsidR="007A77C7" w:rsidRPr="00173170" w:rsidRDefault="005F7142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A77C7" w:rsidRPr="007A77C7" w14:paraId="7BD7648C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vAlign w:val="center"/>
                      </w:tcPr>
                      <w:p w14:paraId="35E7C27B" w14:textId="1190D65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71CC12D" w14:textId="1375D74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043C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52BA2AE" w14:textId="487C015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0CC40E" w14:textId="7FB1955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2CA1492" w14:textId="05836F6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D83E374" w14:textId="63E579B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7B9BEBF" w14:textId="6483F25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A0EA82E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vAlign w:val="center"/>
                      </w:tcPr>
                      <w:p w14:paraId="113953C9" w14:textId="158CFF3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F50027C" w14:textId="32A4CCB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B7C3F4B" w14:textId="698DAB3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894D779" w14:textId="4C81643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11AEB69" w14:textId="3F95861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0C60CAA" w14:textId="1085D4B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8E0905B" w14:textId="5E63D1C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261D824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vAlign w:val="center"/>
                      </w:tcPr>
                      <w:p w14:paraId="1F56E499" w14:textId="11B43AB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38C8D08" w14:textId="527D345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20B68BD" w14:textId="34DBB01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ABDE5AA" w14:textId="5101E29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2207DC7" w14:textId="5CC8054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3861F06" w14:textId="479B12C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B60F9F5" w14:textId="79A5BD1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655E0076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vAlign w:val="center"/>
                      </w:tcPr>
                      <w:p w14:paraId="1EAD9008" w14:textId="49916B2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37B4A2B" w14:textId="0FAB2B3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BD8FD22" w14:textId="5DD7BB1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E73CCF4" w14:textId="3453A86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B8A910B" w14:textId="021C7CA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DEB3C20" w14:textId="3B81BBE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46E451C" w14:textId="767C49C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16BB1E9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vAlign w:val="center"/>
                      </w:tcPr>
                      <w:p w14:paraId="62449F08" w14:textId="2D0AB70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D95F2E2" w14:textId="08A4BCA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C93C767" w14:textId="766F82A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C55ABA2" w14:textId="1939EA7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DA65161" w14:textId="48069DD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08C9C74" w14:textId="58AFF99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D5ADA0A" w14:textId="3C34892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69511CF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vAlign w:val="center"/>
                      </w:tcPr>
                      <w:p w14:paraId="2B951049" w14:textId="554C213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09E95CB" w14:textId="6430FB7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567AA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5F7142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EE534F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A2E6FC8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2830307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718064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3FB67AE2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4A37BD3E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4FBB" w:rsidRDefault="00E50BDE" w:rsidP="0087060A">
            <w:pPr>
              <w:pStyle w:val="ad"/>
              <w:jc w:val="center"/>
              <w:rPr>
                <w:rFonts w:cs="Arial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4FBB" w:rsidRDefault="00F93E3B" w:rsidP="00391650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D84FBB" w:rsidSect="00F772D8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5A84D" w14:textId="77777777" w:rsidR="00570A74" w:rsidRDefault="00570A74">
      <w:pPr>
        <w:spacing w:after="0"/>
      </w:pPr>
      <w:r>
        <w:separator/>
      </w:r>
    </w:p>
  </w:endnote>
  <w:endnote w:type="continuationSeparator" w:id="0">
    <w:p w14:paraId="0ED1B3B8" w14:textId="77777777" w:rsidR="00570A74" w:rsidRDefault="00570A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E4BC9" w14:textId="77777777" w:rsidR="00570A74" w:rsidRDefault="00570A74">
      <w:pPr>
        <w:spacing w:after="0"/>
      </w:pPr>
      <w:r>
        <w:separator/>
      </w:r>
    </w:p>
  </w:footnote>
  <w:footnote w:type="continuationSeparator" w:id="0">
    <w:p w14:paraId="1D7309F9" w14:textId="77777777" w:rsidR="00570A74" w:rsidRDefault="00570A7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20BD"/>
    <w:rsid w:val="000432B8"/>
    <w:rsid w:val="0005357B"/>
    <w:rsid w:val="00071356"/>
    <w:rsid w:val="00097A25"/>
    <w:rsid w:val="000A5A57"/>
    <w:rsid w:val="000D5881"/>
    <w:rsid w:val="001274F3"/>
    <w:rsid w:val="00151CCE"/>
    <w:rsid w:val="00173170"/>
    <w:rsid w:val="001952A1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2F1349"/>
    <w:rsid w:val="00302C5D"/>
    <w:rsid w:val="003327F5"/>
    <w:rsid w:val="00340CAF"/>
    <w:rsid w:val="00384B8E"/>
    <w:rsid w:val="00391650"/>
    <w:rsid w:val="003C0D41"/>
    <w:rsid w:val="003E085C"/>
    <w:rsid w:val="003E7B3A"/>
    <w:rsid w:val="003F70D3"/>
    <w:rsid w:val="00416364"/>
    <w:rsid w:val="00416D52"/>
    <w:rsid w:val="00431B29"/>
    <w:rsid w:val="00440416"/>
    <w:rsid w:val="00462EAD"/>
    <w:rsid w:val="0047429C"/>
    <w:rsid w:val="004A6170"/>
    <w:rsid w:val="004B2D3B"/>
    <w:rsid w:val="004F6AAC"/>
    <w:rsid w:val="00512F2D"/>
    <w:rsid w:val="005567AA"/>
    <w:rsid w:val="00570A74"/>
    <w:rsid w:val="00570FBB"/>
    <w:rsid w:val="00583B82"/>
    <w:rsid w:val="005923AC"/>
    <w:rsid w:val="005D5149"/>
    <w:rsid w:val="005D63C4"/>
    <w:rsid w:val="005E656F"/>
    <w:rsid w:val="005F7142"/>
    <w:rsid w:val="00667021"/>
    <w:rsid w:val="00682B84"/>
    <w:rsid w:val="006974E1"/>
    <w:rsid w:val="006C0896"/>
    <w:rsid w:val="006C2D30"/>
    <w:rsid w:val="006C2E41"/>
    <w:rsid w:val="006F513E"/>
    <w:rsid w:val="00707846"/>
    <w:rsid w:val="00712732"/>
    <w:rsid w:val="00761C7A"/>
    <w:rsid w:val="007A77C7"/>
    <w:rsid w:val="007A7E86"/>
    <w:rsid w:val="007C0139"/>
    <w:rsid w:val="007D45A1"/>
    <w:rsid w:val="007E2D4C"/>
    <w:rsid w:val="007F564D"/>
    <w:rsid w:val="00804FAE"/>
    <w:rsid w:val="00846F3E"/>
    <w:rsid w:val="008527AC"/>
    <w:rsid w:val="00864371"/>
    <w:rsid w:val="0087060A"/>
    <w:rsid w:val="008866FB"/>
    <w:rsid w:val="008B1201"/>
    <w:rsid w:val="008B63DD"/>
    <w:rsid w:val="008F16F7"/>
    <w:rsid w:val="008F38A6"/>
    <w:rsid w:val="009164BA"/>
    <w:rsid w:val="009166BD"/>
    <w:rsid w:val="00941C64"/>
    <w:rsid w:val="00953D91"/>
    <w:rsid w:val="00977AAE"/>
    <w:rsid w:val="009800D7"/>
    <w:rsid w:val="00996E56"/>
    <w:rsid w:val="00997268"/>
    <w:rsid w:val="009B5251"/>
    <w:rsid w:val="009C2BB5"/>
    <w:rsid w:val="009F1541"/>
    <w:rsid w:val="00A121C6"/>
    <w:rsid w:val="00A12667"/>
    <w:rsid w:val="00A14581"/>
    <w:rsid w:val="00A20E4C"/>
    <w:rsid w:val="00A253D7"/>
    <w:rsid w:val="00A31F69"/>
    <w:rsid w:val="00AA1636"/>
    <w:rsid w:val="00AA23D3"/>
    <w:rsid w:val="00AA3C50"/>
    <w:rsid w:val="00AB2FF5"/>
    <w:rsid w:val="00AB69EA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32B94"/>
    <w:rsid w:val="00C44DFB"/>
    <w:rsid w:val="00C541A2"/>
    <w:rsid w:val="00C6519B"/>
    <w:rsid w:val="00C70F21"/>
    <w:rsid w:val="00C7354B"/>
    <w:rsid w:val="00C91863"/>
    <w:rsid w:val="00C91F9B"/>
    <w:rsid w:val="00CC233C"/>
    <w:rsid w:val="00D01FC7"/>
    <w:rsid w:val="00D84FBB"/>
    <w:rsid w:val="00DB089B"/>
    <w:rsid w:val="00DC08C3"/>
    <w:rsid w:val="00DC1675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043C6"/>
    <w:rsid w:val="00F64C63"/>
    <w:rsid w:val="00F772D8"/>
    <w:rsid w:val="00F91390"/>
    <w:rsid w:val="00F93E3B"/>
    <w:rsid w:val="00FA17EC"/>
    <w:rsid w:val="00FA67E1"/>
    <w:rsid w:val="00FC0032"/>
    <w:rsid w:val="00FE020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3481</Words>
  <Characters>19842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2026-04-23T04:46:00Z</dcterms:created>
  <dcterms:modified xsi:type="dcterms:W3CDTF">2026-04-23T04:46:00Z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