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5825E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53BBECC" w:rsidR="003E085C" w:rsidRPr="005825E3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val="fr-FR"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5825E3">
              <w:rPr>
                <w:rFonts w:cs="Arial"/>
                <w:noProof/>
                <w:color w:val="auto"/>
                <w:lang w:val="fr-FR"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5825E3" w:rsidRPr="005825E3">
              <w:rPr>
                <w:rFonts w:cs="Arial"/>
                <w:noProof/>
                <w:color w:val="auto"/>
                <w:lang w:val="fr-FR" w:bidi="ru-RU"/>
              </w:rPr>
              <w:t>2027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2279EA4A" w:rsidR="00C957EE" w:rsidRPr="005825E3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</w:pPr>
            <w:r w:rsidRPr="005825E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  <w:t>5</w:t>
            </w:r>
            <w:r w:rsidR="002A05F8" w:rsidRPr="005825E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  <w:t>2</w:t>
            </w:r>
            <w:r w:rsidR="00C957EE" w:rsidRPr="005825E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  <w:t xml:space="preserve"> </w:t>
            </w:r>
            <w:r w:rsidR="005825E3" w:rsidRPr="005825E3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val="fr-FR" w:bidi="ru-RU"/>
              </w:rPr>
              <w:t>lundis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5825E3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59EB6ABD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5825E3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23D98FB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44E75DD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271450B5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2A21FD63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46B78020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4800047A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662D6EE4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8BB1D7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522B64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0F14B4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77363F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F7FEC7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59FA71C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33CB89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50188B0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2BB92AC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657C98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D1033E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61D23BB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CDA975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7294B3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3843575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041C9F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D47D23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5A4B15B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80ABBF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AF0451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2C747E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6C7603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EEDA99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CC264F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10CE453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EC4C97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1009C6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27EE3C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F07A9E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40D7D5F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F14313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EFEEE5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F226ED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05DC546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4F12565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1D629A8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0197920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13C1FA1F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5825E3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01A54B9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0FC148C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5BEC032D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4C91B6B7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9C1F653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34D16228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2DE5258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5C79616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1DC0B9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47C8155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514EE93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BEFF89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2B245C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497F3C1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71C5929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E4F789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2087A28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9E499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011013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12134FA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1B93585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4EEE304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7626EEA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0B243EA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F8A7F4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766B399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9B8CF3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6A9199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186C95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533D96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785A7B7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10AA5CA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AF2422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68E621E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2F1BFD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D3C3D3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2FFEC3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F7FF41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2088EA0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1CB9028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3436120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E40F71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A07E38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76782DC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35B5D45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42992401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5825E3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247EB50D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3A37A41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041915A7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6F490AE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0CBB6F05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69059535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5736E2A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38F4B7C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01C4D5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2B25CEE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2848E9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6F803A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523AA8D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A3A8FC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157F17D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62BE488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0BCD1C2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3715809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51AF363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0696514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209ED18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1DFB649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0C3106F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2349D71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5F6F0F3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A6CB9E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27E9548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397DF4A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331FC53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26F2CE5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53D45D6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0276C8C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7EEBE7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1A9948D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5742C2D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6892EB6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DA1B04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3A2F62B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55CF02D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1EA4AD3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6ABF0B8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30CF624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56594AA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CC3853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260070DC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5825E3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4C94F562" w:rsidR="00C957EE" w:rsidRPr="005825E3" w:rsidRDefault="002A05F8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130991C8" w:rsidR="00C957EE" w:rsidRPr="005825E3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070D0ECD" w:rsidR="00C957EE" w:rsidRPr="005825E3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</w:tr>
            <w:tr w:rsidR="00E50BDE" w:rsidRPr="005825E3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12EF5CF2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5825E3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5E74CFAA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0B4939E5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8BACA6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91B384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20970C7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4A1CE41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3FD5B77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59C4517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1E9A1BD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62C80C6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45D3E63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1471C0B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1B39D13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76917F8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353E9AA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6781B35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7A1547F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736EA73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265F635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25EDC8F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75A07C1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105477D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3EC5093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1D3F3F2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5DE87C7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152B370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7F3C91E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5A8F08D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05158FB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60B4AA4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72C2212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6F0816D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2AAD610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5DBFFE2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2770B11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CE1077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0D60F5C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600475C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114D3F8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15FAC7F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5F5CB04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4EFDC6D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245089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549C662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B246660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94E064A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5825E3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04C81542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6882657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3AA2FE1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051B32C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3BDE7CD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27889DC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1E51944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1BFCCCF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55FB892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73EE219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101C143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7BCDAE2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5794C91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00882E8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3B5FBC2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76E8C13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75B062C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7AB24A5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6614E4B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0BEBAA0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3816F33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442DFE8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452ABD8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2B20352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5A62A78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1CFD5EA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101A79F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6BC731E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6A4DA67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26FF555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71C9802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76DBFF8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1284EFE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6135F82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7ED4D8E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4C83754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6913093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206D227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6F69B3A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D98F09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21D93F2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4EEABE2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22F1B98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030E34B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254C2834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59472A99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5825E3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3110C62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646095F7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5863BBD3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4BD62E3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4FADCD8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C88696D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0E2C4A9B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5120B54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12B6071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796FC36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202CEBF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250295D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C8C2CE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3FE18AA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5FF67BC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7A5E07F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13E28D4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1C41DEF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6820F51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4AC1EAC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61FDA55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32CE83F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7A0F608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413CC31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13FEA52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1EC94C9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40ACFBF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4770242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5F4C651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730D33B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1ACB27C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638E167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5CA31D4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68E232B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37F2EE4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513555F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2EB64D9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2432FB2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6F9F3C5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6AC48A9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402964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D78A77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6DE06E2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3BC49A1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BB208CE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5825E3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54A1FCBE" w:rsidR="00C957EE" w:rsidRPr="005825E3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7B66E90E" w:rsidR="00C957EE" w:rsidRPr="005825E3" w:rsidRDefault="007E12E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023EFF36" w:rsidR="00C957EE" w:rsidRPr="005825E3" w:rsidRDefault="007E12E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</w:tr>
            <w:tr w:rsidR="00E50BDE" w:rsidRPr="005825E3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43BE3569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5825E3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1C91723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3005C91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1F85892E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1B6683F7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5C6E5FCA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23C5F426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570A5577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566EB71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73D472D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16B42FA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73461FF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3AB2F2D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6324900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3D655DE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710CA9C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08FFC45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5CE70CE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2236E4F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6D62222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5196F85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54F5575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70C1B0B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4B6C4AB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7642364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182133E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01751E9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458730F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34AAAAE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163D0D9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0FC4A46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2E76330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763565C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6CDE5F4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1131EA7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1CB6125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1D90DF0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0C255D9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0A80DFD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0A7EC2C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08200D4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67A556E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492E901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429A118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21A78D4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1377DC9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597946BF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5825E3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1805CA9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168F1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6BF2B03B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4F61F7D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54E51FA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6B05A28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6709C8D4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33B95CA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5A33DE8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019280D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564417A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4E84B2B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33778EB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3D96D3A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113DF5B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66C40A1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55DF229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479F7B3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463CC29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0669545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3D6811B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2C752D1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34D7DB9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643D819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17B68D7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72F9D4B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6EDCE84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1227BBC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5E4EE3C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0853A9B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3B951CD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199F9AB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3DA73A2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697F8FD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57D46E8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3EC510E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65D5E21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227C94C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63A135F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64B05D5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7545B65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59C9AB1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10F9849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779B816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1E1777A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2538DFC7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5825E3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2B887955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16F807D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692D9B6B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BAC5E8A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27D1747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4AEE3694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440ADCB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2F1FEC8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483D27D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795880F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5A46126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704D42A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6F697D6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64D88A9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67B55F0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34388D6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031B9F5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61F6FCC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6DC5B22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49AA7C8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2398E54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0CBFF92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6026470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3B850E9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220F043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41540CA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0B73C6D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2D4114E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11435C2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3BFDB0E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6B37B18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40ECE3A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4E1771A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1FE74FA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5036E57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265D55E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11F9E7E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37B05FE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30F3F59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591012A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2B5FFA9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46E7A82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7CBA088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0C4D43B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3A637F0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5825E3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5B5FE899" w:rsidR="00C957EE" w:rsidRPr="005825E3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7FDE08BA" w:rsidR="00C957EE" w:rsidRPr="005825E3" w:rsidRDefault="00B442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15D8EFBF" w:rsidR="00C957EE" w:rsidRPr="005825E3" w:rsidRDefault="00B442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</w:tr>
            <w:tr w:rsidR="00E50BDE" w:rsidRPr="005825E3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62DDE5A1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5825E3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1B8F71D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63AC1AF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24307C20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4A9303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10E66D13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284C4BC8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02CA8D84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26A31EC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6BD3B83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2A899D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356D52A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6C4FBF3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5ABD34F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10F3DD4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24235F8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143FE10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48A5617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33C2A19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02407AC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19A85D1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39B8C26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0EAE42B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02878C0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230F5F7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2829335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45BCA83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5A047CE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625DAE3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3555340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0E1DD6C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660C0ED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7B9C44F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0F432E2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7544DB3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5201249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1B362F8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010DBCF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78CC37B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4752F9A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7670282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33C1692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1FCC417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62B6200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47628A1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3F68E73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460FD798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5825E3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243DB57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296F184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476F61BD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4701491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3611DC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3F683A9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345F47E1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394D067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CFF8E0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682A245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6EE6708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7DD7DD2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63EB9F5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0E007CE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6405666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41EA1CC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2027AAC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7E64160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70715D0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7204C1E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41A978A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2D72D6D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392A8450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61EC12D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3128260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6EEC45E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0C2E621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20AEE34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6E6563A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21103B2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0AD64B6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553A6D7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7DBF9E3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46003D6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5A92283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23CC783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3E81629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33A29D1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246E406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7CF75F6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29123C2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60CD244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05C3DEE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15017EC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32E0932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60B7BE99" w:rsidR="00E50BDE" w:rsidRPr="005825E3" w:rsidRDefault="005825E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5825E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5825E3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6C99FA75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6F4DF95C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48760519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2092216A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1DF08297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44FDDC0F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542C472B" w:rsidR="00E50BDE" w:rsidRPr="005825E3" w:rsidRDefault="005825E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5825E3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31E51D3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308A55A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E12E5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2A36C29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5731898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00686B3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26F861D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2BDABF3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72B4AC3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7368C46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62EB0E4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01CC7E1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44D360A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7215987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1DD2182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0BFA9FE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04C36AE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0CC593D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3AA9E58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1FD5B2D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17944B5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5121D07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78694EE3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6E9620A1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03929BA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5EB1EB45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6E25DADB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575A7162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34D5DF5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01AF11D8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244FE2FA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7633939C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6B40AA6F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0644484D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706A6E16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7B49A5E4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5825E3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6A008F09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5CFCE65E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825E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5825E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5825E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1B630266" w14:textId="77777777" w:rsidR="00E50BDE" w:rsidRPr="005825E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5825E3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7FC62E31" w:rsidR="00C957EE" w:rsidRPr="005825E3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01833C91" w:rsidR="00C957EE" w:rsidRPr="005825E3" w:rsidRDefault="00B442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7DABFFE9" w:rsidR="00C957EE" w:rsidRPr="005825E3" w:rsidRDefault="00B442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5825E3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5825E3" w:rsidRPr="005825E3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lundis</w:t>
                  </w:r>
                </w:p>
              </w:tc>
            </w:tr>
          </w:tbl>
          <w:p w14:paraId="1A5B6E03" w14:textId="2CC03F92" w:rsidR="00E50BDE" w:rsidRPr="005825E3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  <w:lang w:val="fr-FR"/>
              </w:rPr>
            </w:pPr>
          </w:p>
        </w:tc>
      </w:tr>
    </w:tbl>
    <w:p w14:paraId="2B3E424A" w14:textId="1DF0A038" w:rsidR="00F93E3B" w:rsidRPr="005825E3" w:rsidRDefault="00F93E3B" w:rsidP="00996E56">
      <w:pPr>
        <w:pStyle w:val="a5"/>
        <w:rPr>
          <w:rFonts w:cs="Arial"/>
          <w:noProof/>
          <w:color w:val="auto"/>
          <w:sz w:val="2"/>
          <w:szCs w:val="2"/>
          <w:lang w:val="fr-FR"/>
        </w:rPr>
      </w:pPr>
    </w:p>
    <w:sectPr w:rsidR="00F93E3B" w:rsidRPr="005825E3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2A4BE" w14:textId="77777777" w:rsidR="00567745" w:rsidRDefault="00567745">
      <w:pPr>
        <w:spacing w:after="0"/>
      </w:pPr>
      <w:r>
        <w:separator/>
      </w:r>
    </w:p>
  </w:endnote>
  <w:endnote w:type="continuationSeparator" w:id="0">
    <w:p w14:paraId="022FAB7C" w14:textId="77777777" w:rsidR="00567745" w:rsidRDefault="005677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45E1F" w14:textId="77777777" w:rsidR="00567745" w:rsidRDefault="00567745">
      <w:pPr>
        <w:spacing w:after="0"/>
      </w:pPr>
      <w:r>
        <w:separator/>
      </w:r>
    </w:p>
  </w:footnote>
  <w:footnote w:type="continuationSeparator" w:id="0">
    <w:p w14:paraId="2F5A13F2" w14:textId="77777777" w:rsidR="00567745" w:rsidRDefault="005677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042E1"/>
    <w:rsid w:val="00107426"/>
    <w:rsid w:val="001274F3"/>
    <w:rsid w:val="00151CCE"/>
    <w:rsid w:val="001B01F9"/>
    <w:rsid w:val="001C0AF1"/>
    <w:rsid w:val="001C41F9"/>
    <w:rsid w:val="00226D01"/>
    <w:rsid w:val="00285C1D"/>
    <w:rsid w:val="002A05F8"/>
    <w:rsid w:val="003327F5"/>
    <w:rsid w:val="00340CAF"/>
    <w:rsid w:val="003C0D41"/>
    <w:rsid w:val="003E085C"/>
    <w:rsid w:val="003E7B3A"/>
    <w:rsid w:val="00416364"/>
    <w:rsid w:val="00421953"/>
    <w:rsid w:val="00431B29"/>
    <w:rsid w:val="00440416"/>
    <w:rsid w:val="00462EAD"/>
    <w:rsid w:val="004A6170"/>
    <w:rsid w:val="004F6AAC"/>
    <w:rsid w:val="00512F2D"/>
    <w:rsid w:val="00567745"/>
    <w:rsid w:val="00570FBB"/>
    <w:rsid w:val="005825E3"/>
    <w:rsid w:val="00583B82"/>
    <w:rsid w:val="005923AC"/>
    <w:rsid w:val="005D5149"/>
    <w:rsid w:val="005E656F"/>
    <w:rsid w:val="00626921"/>
    <w:rsid w:val="00667021"/>
    <w:rsid w:val="006974E1"/>
    <w:rsid w:val="006C0896"/>
    <w:rsid w:val="006F513E"/>
    <w:rsid w:val="007C0139"/>
    <w:rsid w:val="007D45A1"/>
    <w:rsid w:val="007E12E5"/>
    <w:rsid w:val="007F564D"/>
    <w:rsid w:val="00807067"/>
    <w:rsid w:val="0087147D"/>
    <w:rsid w:val="008B1201"/>
    <w:rsid w:val="008F16F7"/>
    <w:rsid w:val="009164BA"/>
    <w:rsid w:val="009166BD"/>
    <w:rsid w:val="009506D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06F6"/>
    <w:rsid w:val="00AE302A"/>
    <w:rsid w:val="00AE36BB"/>
    <w:rsid w:val="00B22623"/>
    <w:rsid w:val="00B37C7E"/>
    <w:rsid w:val="00B44283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A6A8D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C4C1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3426</Words>
  <Characters>19532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2026-02-06T12:18:00Z</dcterms:created>
  <dcterms:modified xsi:type="dcterms:W3CDTF">2026-02-06T12:18:00Z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