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CA3C12C" w:rsidR="003E085C" w:rsidRPr="00415C9D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fr-FR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415C9D">
              <w:rPr>
                <w:rFonts w:cs="Arial"/>
                <w:noProof/>
                <w:color w:val="auto"/>
                <w:lang w:val="fr-FR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E3555" w:rsidRPr="00415C9D">
              <w:rPr>
                <w:rFonts w:cs="Arial"/>
                <w:noProof/>
                <w:color w:val="auto"/>
                <w:lang w:val="fr-FR"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5970F78" w:rsidR="00C957EE" w:rsidRPr="00415C9D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</w:pPr>
            <w:r w:rsidRPr="00415C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5</w:t>
            </w:r>
            <w:r w:rsidR="00A30C70" w:rsidRPr="00415C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2</w:t>
            </w:r>
            <w:r w:rsidR="00C957EE" w:rsidRPr="00415C9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 xml:space="preserve"> </w:t>
            </w:r>
            <w:r w:rsidR="00415C9D" w:rsidRPr="00415C9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fr-FR" w:bidi="ru-RU"/>
              </w:rPr>
              <w:t>jeudis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08FFBA43" w:rsidR="00E50BDE" w:rsidRPr="00415C9D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415C9D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415C9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100F5BAC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61027B44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2EF98678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2FC7D7BC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612EE5B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094B1246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24A5A2E" w:rsidR="00E50BDE" w:rsidRPr="00415C9D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415C9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52750CD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2CCFC5A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6E7FEA8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4932149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8513263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CC67A67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2C69CEE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415C9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52A2C2A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CDF3079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C02D4D4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CC781E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0D16C12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55C6FC5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8A54B80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41860F5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FED84FC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475FA66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3B1EF54" w:rsidR="00E50BDE" w:rsidRPr="00415C9D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415C9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BE3F0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2076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1CADF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565A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09EE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A53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D76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B1ABE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3799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4E9D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C451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72C8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934A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4AEAF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4CA9C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4777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21E4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D005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A15E7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4F9BDB5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606BA73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49B378F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57BC7545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63BE0C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0B75931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20BD1D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1E447493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68F7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8FFBC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C579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66E0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18082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6108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006D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C910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5CB1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5C586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6148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C44E6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0238A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6881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29E6B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E24B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EE56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6DFF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0417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4D13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781E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8087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29D04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6F96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5899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8480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7B16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AC09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1BE0C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51C0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C6B4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ADE6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54F4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B4E0D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A3BE4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16636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350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2864D7AE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0C2387F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50F2731B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3B3275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51FD189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40BC3DAC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1396EAE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AE70B3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76C5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9D182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7C78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0ADBE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6E06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DE82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2E05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E124D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4BCA1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7CCE8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B89D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22FE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7EF8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ADCDD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FE75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8C42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AA008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F14FC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BF8A1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C59B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40E77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D9109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3DDE2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8ABD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C6C94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6FE38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81A24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E8AC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4EA83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78E8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22A9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E523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91C5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22F0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FE35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51D4F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B9078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ED09CC7" w:rsidR="00C957EE" w:rsidRPr="00A60ACB" w:rsidRDefault="00A30C70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2763DBD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72E49834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528AC96B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6830790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B119EEB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4EDA4E3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00B62AD0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00F7767C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3BA8D2AC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32E13C0B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B46D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641CE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182B9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1B79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CADF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04EB1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A0F2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5AB0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AA56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86B9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7FB8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C84C6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E9DC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2C03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9E821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677A7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379D7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058203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6B664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D4C4D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AC4D3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3437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E737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E593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707EF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B162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54059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68D9F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25D4A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B924B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AFFCB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BCD6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5571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E963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21B50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12712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E3968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D88C084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4672AA5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2E54EA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B56E5B4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DA01FA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1A919D9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E556E5B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14E83401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364C2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93E0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74B84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17A5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138A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C8993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C2E2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A574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3B8F8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44D5D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CF41A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90CE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92CE8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5A0F1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04B63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F5C2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FC6D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1381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0512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95F8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CA75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2EFD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2DAF9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5756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E5F21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43B57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7F97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C2C9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A6E73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4B9C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54EE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BF4DA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BB5A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AC3D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DA405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1EB6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45DA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1709F80A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484DEB5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5E15C0E4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42B0068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8EA81D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3D960C0E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865A8E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F324B33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3AF7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D8BB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C7F9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56A5E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B281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D46D9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47CAA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565D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2270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93C7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56735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E9F9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85A9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6885D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5D2F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DAEC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36BF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5402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84D03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52DF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F7BED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FE6D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223E0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BEBA5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6EF63E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0502F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9850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B3E56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312C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3C86C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7359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0506A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37170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1E67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3D57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16FF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0F1E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927B842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1B57151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62821F2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09914D7E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232CBE9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27E2550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0AFBA7F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588FCCD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3A41ADC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3B13A50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88C6EB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03E39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A111E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26F87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97960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10712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2ED7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8E97F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A5A31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54EF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0920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345F2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FC685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02154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7A1D1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FE952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21C3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3EF1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23122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41F50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0079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9564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0B706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632F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65FC5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768B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C3538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1606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9CAB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045A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0B58B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E4B0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F797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E29F8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9E6B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1953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DCE02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3371EA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61120521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422CBDA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6212C76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E47062E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847723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38588E7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189B2487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0CCFC7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FEB25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B2A6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8CCC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694E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1D75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931EC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ED3F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6B4A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502A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DE551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1416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7389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EF158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8D9F6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D59E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CE5F9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92A2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4E20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DE268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1BFA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EE31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D4C3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5DB85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DCEC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5849A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A44B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81E6C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61F90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3CBF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D7F43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C7A9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7062F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17705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5E87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C8FC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758D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5CC6D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5570F91E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2853280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6143230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60295E2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1CCB83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075605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260E7E3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58A76A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86E1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B45E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D390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1A15C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8B31E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B1BE5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AFF1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467F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EFFF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6DAB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6312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7E698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77A6D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F41EE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FF1C9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23797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EF6D7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3312B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2968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1865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091E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08AC8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121F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423D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CCB6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10EE5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EF5E3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536C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9B7A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98331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ACB0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FB273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54616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C2075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4F44D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DDAB5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E921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3B2D5ED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4DA22DDD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41476E2" w:rsidR="00C957EE" w:rsidRPr="00C957EE" w:rsidRDefault="00A30C7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48481ABF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5B5C87A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F7FBC72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6B12269A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5B4FAFC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F042338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A90C9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2E3870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A616F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692F5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95EA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DA4C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2A3B9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56BC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FAEE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C474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0A2E0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976C4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31EE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2F8C6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6087F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220DC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A530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015F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5B7A3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1DBB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17A16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A073B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C38E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101D2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57B84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1F43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87B5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ECB4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25DB3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E8CDF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493F77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1B6F0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5A09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C284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DA3D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C36C1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07FAB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5A64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F27B8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01FF2C5A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6324B34F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04E0367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21C750E6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08E91967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0146391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DBB8D0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5326E19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A2535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946FB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6C1E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3783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4BC17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A5503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4FC9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CF20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E784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483A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35F2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9A521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197DF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9747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14B6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F3EF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E837B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B5F7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26732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62A5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5E33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995EB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24A49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EA106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821EA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36AEB8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30791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2F43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31D2F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3CB48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4746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BF97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25451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3466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9408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C1DE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A8746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1E61731C" w:rsidR="00E50BDE" w:rsidRPr="00C957EE" w:rsidRDefault="007E355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1C84000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689F58A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92E7BE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5D57D019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3E4E20FF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D42FE8D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3DEF2204" w:rsidR="00E50BDE" w:rsidRPr="00C957EE" w:rsidRDefault="007E3555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F754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39DB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6056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27C73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9C0FF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28FD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9200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0D7C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C8A45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CAD75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61E6D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2CDF7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2C114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AA19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4CA64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885EA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88C9C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F70F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07FE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AE9AF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E7CB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5AFA4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44FF7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EC3D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F8EB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1BD41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5B57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F025C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0701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E902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A5761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402388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769F37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8A03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EFCE4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F535C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8646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E355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71E6C1FC" w:rsidR="00C957EE" w:rsidRPr="00C957EE" w:rsidRDefault="00A30C7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716CCE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188BB0A5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15C9D" w:rsidRPr="00415C9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jeudis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FA9D" w14:textId="77777777" w:rsidR="00BC69AC" w:rsidRDefault="00BC69AC">
      <w:pPr>
        <w:spacing w:after="0"/>
      </w:pPr>
      <w:r>
        <w:separator/>
      </w:r>
    </w:p>
  </w:endnote>
  <w:endnote w:type="continuationSeparator" w:id="0">
    <w:p w14:paraId="2C131B12" w14:textId="77777777" w:rsidR="00BC69AC" w:rsidRDefault="00BC69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5CD3" w14:textId="77777777" w:rsidR="00BC69AC" w:rsidRDefault="00BC69AC">
      <w:pPr>
        <w:spacing w:after="0"/>
      </w:pPr>
      <w:r>
        <w:separator/>
      </w:r>
    </w:p>
  </w:footnote>
  <w:footnote w:type="continuationSeparator" w:id="0">
    <w:p w14:paraId="728E9F2F" w14:textId="77777777" w:rsidR="00BC69AC" w:rsidRDefault="00BC69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1FC0"/>
    <w:rsid w:val="00071356"/>
    <w:rsid w:val="00074B6A"/>
    <w:rsid w:val="000945E5"/>
    <w:rsid w:val="00097A25"/>
    <w:rsid w:val="000A5A57"/>
    <w:rsid w:val="001274F3"/>
    <w:rsid w:val="00151CCE"/>
    <w:rsid w:val="00187700"/>
    <w:rsid w:val="001B01F9"/>
    <w:rsid w:val="001B6F14"/>
    <w:rsid w:val="001C41F9"/>
    <w:rsid w:val="00285C1D"/>
    <w:rsid w:val="002A4195"/>
    <w:rsid w:val="002A7AAA"/>
    <w:rsid w:val="003327F5"/>
    <w:rsid w:val="00340CAF"/>
    <w:rsid w:val="003C0D41"/>
    <w:rsid w:val="003E085C"/>
    <w:rsid w:val="003E7B3A"/>
    <w:rsid w:val="003F2A0E"/>
    <w:rsid w:val="00415C9D"/>
    <w:rsid w:val="00416364"/>
    <w:rsid w:val="00431B29"/>
    <w:rsid w:val="00440416"/>
    <w:rsid w:val="00462EAD"/>
    <w:rsid w:val="004A6170"/>
    <w:rsid w:val="004C3462"/>
    <w:rsid w:val="004F6AAC"/>
    <w:rsid w:val="00512F2D"/>
    <w:rsid w:val="0055380C"/>
    <w:rsid w:val="00570FBB"/>
    <w:rsid w:val="00583B82"/>
    <w:rsid w:val="005923AC"/>
    <w:rsid w:val="005D5149"/>
    <w:rsid w:val="005E656F"/>
    <w:rsid w:val="0063731E"/>
    <w:rsid w:val="00665F7F"/>
    <w:rsid w:val="00667021"/>
    <w:rsid w:val="006974E1"/>
    <w:rsid w:val="006C0896"/>
    <w:rsid w:val="006F513E"/>
    <w:rsid w:val="00767469"/>
    <w:rsid w:val="007A5238"/>
    <w:rsid w:val="007C0139"/>
    <w:rsid w:val="007D45A1"/>
    <w:rsid w:val="007E3555"/>
    <w:rsid w:val="007F564D"/>
    <w:rsid w:val="00807067"/>
    <w:rsid w:val="0087147D"/>
    <w:rsid w:val="00872EE5"/>
    <w:rsid w:val="008B1201"/>
    <w:rsid w:val="008E386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0C70"/>
    <w:rsid w:val="00A45156"/>
    <w:rsid w:val="00A60ACB"/>
    <w:rsid w:val="00AA23D3"/>
    <w:rsid w:val="00AA3C50"/>
    <w:rsid w:val="00AD51E9"/>
    <w:rsid w:val="00AD6DD4"/>
    <w:rsid w:val="00AE302A"/>
    <w:rsid w:val="00AE36BB"/>
    <w:rsid w:val="00B37C7E"/>
    <w:rsid w:val="00B65B09"/>
    <w:rsid w:val="00B85583"/>
    <w:rsid w:val="00B9476B"/>
    <w:rsid w:val="00BC3952"/>
    <w:rsid w:val="00BC3E75"/>
    <w:rsid w:val="00BC69AC"/>
    <w:rsid w:val="00BE5AB8"/>
    <w:rsid w:val="00C44DFB"/>
    <w:rsid w:val="00C6519B"/>
    <w:rsid w:val="00C70F21"/>
    <w:rsid w:val="00C7354B"/>
    <w:rsid w:val="00C77BBB"/>
    <w:rsid w:val="00C91F9B"/>
    <w:rsid w:val="00C957EE"/>
    <w:rsid w:val="00D44902"/>
    <w:rsid w:val="00DE32AC"/>
    <w:rsid w:val="00E1407A"/>
    <w:rsid w:val="00E16D02"/>
    <w:rsid w:val="00E50BDE"/>
    <w:rsid w:val="00E60C98"/>
    <w:rsid w:val="00E774CD"/>
    <w:rsid w:val="00E77E1D"/>
    <w:rsid w:val="00E8160D"/>
    <w:rsid w:val="00EA16AD"/>
    <w:rsid w:val="00ED75B6"/>
    <w:rsid w:val="00EF2BAC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2026-02-09T06:49:00Z</dcterms:created>
  <dcterms:modified xsi:type="dcterms:W3CDTF">2026-02-09T06:49:00Z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