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BB3457" w:rsidRPr="00412132" w14:paraId="20B45F8A" w14:textId="77777777" w:rsidTr="00173801">
        <w:trPr>
          <w:trHeight w:val="10480"/>
          <w:jc w:val="center"/>
        </w:trPr>
        <w:tc>
          <w:tcPr>
            <w:tcW w:w="5000" w:type="pct"/>
            <w:vAlign w:val="center"/>
          </w:tcPr>
          <w:p w14:paraId="6E1B6537" w14:textId="0C2DA070" w:rsidR="003E085C" w:rsidRPr="006224D6" w:rsidRDefault="00974CE8" w:rsidP="00412132">
            <w:pPr>
              <w:pStyle w:val="ad"/>
              <w:spacing w:after="0"/>
              <w:jc w:val="center"/>
              <w:rPr>
                <w:noProof/>
                <w:color w:val="auto"/>
                <w:sz w:val="72"/>
                <w:szCs w:val="72"/>
                <w:lang w:bidi="ru-RU"/>
              </w:rPr>
            </w:pPr>
            <w:r w:rsidRPr="00974CE8">
              <w:rPr>
                <w:noProof/>
                <w:color w:val="auto"/>
                <w:sz w:val="72"/>
                <w:szCs w:val="72"/>
                <w:lang w:val="fr-FR" w:bidi="ru-RU"/>
              </w:rPr>
              <w:t xml:space="preserve">CALENDRIER </w:t>
            </w:r>
            <w:r w:rsidRPr="00974CE8">
              <w:rPr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74CE8">
              <w:rPr>
                <w:noProof/>
                <w:color w:val="auto"/>
                <w:sz w:val="72"/>
                <w:szCs w:val="72"/>
                <w:lang w:val="fr-FR" w:bidi="ru-RU"/>
              </w:rPr>
              <w:instrText xml:space="preserve"> DOCVARIABLE  MonthStart1 \@  yyyy   \* MERGEFORMAT </w:instrText>
            </w:r>
            <w:r w:rsidRPr="00974CE8">
              <w:rPr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057E6">
              <w:rPr>
                <w:noProof/>
                <w:color w:val="auto"/>
                <w:sz w:val="72"/>
                <w:szCs w:val="72"/>
                <w:lang w:val="fr-FR" w:bidi="ru-RU"/>
              </w:rPr>
              <w:t>2027</w:t>
            </w:r>
            <w:r w:rsidRPr="00974CE8">
              <w:rPr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974CE8">
              <w:rPr>
                <w:noProof/>
                <w:color w:val="auto"/>
                <w:sz w:val="72"/>
                <w:szCs w:val="72"/>
                <w:lang w:val="fr-FR" w:bidi="ru-RU"/>
              </w:rPr>
              <w:t xml:space="preserve"> en </w:t>
            </w:r>
            <w:bookmarkStart w:id="0" w:name="_Calendar"/>
            <w:bookmarkEnd w:id="0"/>
            <w:r w:rsidR="00412132">
              <w:rPr>
                <w:noProof/>
                <w:color w:val="auto"/>
                <w:sz w:val="72"/>
                <w:szCs w:val="72"/>
                <w:lang w:val="fr-FR" w:bidi="ru-RU"/>
              </w:rPr>
              <w:t>ARABE</w:t>
            </w:r>
          </w:p>
          <w:tbl>
            <w:tblPr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26"/>
              <w:gridCol w:w="3926"/>
              <w:gridCol w:w="3926"/>
              <w:gridCol w:w="3926"/>
            </w:tblGrid>
            <w:tr w:rsidR="00BB3457" w:rsidRPr="00C44178" w14:paraId="4A48C417" w14:textId="77777777" w:rsidTr="00173801">
              <w:trPr>
                <w:trHeight w:val="2800"/>
              </w:trPr>
              <w:tc>
                <w:tcPr>
                  <w:tcW w:w="1250" w:type="pct"/>
                </w:tcPr>
                <w:p w14:paraId="2C06F34E" w14:textId="0A2B6734" w:rsidR="00240D4D" w:rsidRPr="00412132" w:rsidRDefault="00BB3457" w:rsidP="00173801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bookmarkStart w:id="1" w:name="_Hlk38821049"/>
                  <w:r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JANVIER</w:t>
                  </w:r>
                  <w:r w:rsidR="00C44178"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/</w:t>
                  </w:r>
                  <w:r w:rsidR="00C44178" w:rsidRPr="00412132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 xml:space="preserve"> </w:t>
                  </w:r>
                  <w:proofErr w:type="spellStart"/>
                  <w:r w:rsidR="00C44178" w:rsidRPr="00412132">
                    <w:rPr>
                      <w:rFonts w:cs="Arial"/>
                      <w:color w:val="000000"/>
                      <w:sz w:val="52"/>
                      <w:szCs w:val="52"/>
                    </w:rPr>
                    <w:t>يناير</w:t>
                  </w:r>
                  <w:proofErr w:type="spellEnd"/>
                </w:p>
                <w:tbl>
                  <w:tblPr>
                    <w:tblW w:w="4993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7"/>
                    <w:gridCol w:w="482"/>
                    <w:gridCol w:w="482"/>
                    <w:gridCol w:w="481"/>
                    <w:gridCol w:w="481"/>
                    <w:gridCol w:w="481"/>
                    <w:gridCol w:w="469"/>
                  </w:tblGrid>
                  <w:tr w:rsidR="00BB3457" w:rsidRPr="00C44178" w14:paraId="22A291B6" w14:textId="77777777" w:rsidTr="008C2E3C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1B0C8C9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16138B82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6DBAE75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4C062C5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399F61C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4836224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699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F58F457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11D7D" w:rsidRPr="00C44178" w14:paraId="46E31D6C" w14:textId="77777777" w:rsidTr="008C2E3C">
                    <w:trPr>
                      <w:trHeight w:val="350"/>
                    </w:trPr>
                    <w:tc>
                      <w:tcPr>
                        <w:tcW w:w="711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1BCC05E" w14:textId="2EA29AB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vendredi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" 1 ""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12CBA67" w14:textId="467C2D9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vendredi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BF7DC9B" w14:textId="124C768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ED70252" w14:textId="4AC9A6B5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980DFBB" w14:textId="7D2ECEF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013B78A" w14:textId="4DA7CC36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750238" w14:textId="4666F428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49E1A381" w14:textId="77777777" w:rsidTr="008C2E3C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11EC9479" w14:textId="14449FEF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C08B070" w14:textId="64A25A7C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465814B" w14:textId="2AF73B2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1DF476" w14:textId="10351480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382104" w14:textId="0550487F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578199" w14:textId="5732F1F6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0D13C10C" w14:textId="40D8644E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44AE887A" w14:textId="77777777" w:rsidTr="008C2E3C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704A63E7" w14:textId="5C7115D5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E77F2A" w14:textId="5E42A89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065DF9" w14:textId="5846256C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501311" w14:textId="7716BF6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F84585" w14:textId="0D16919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8FF10E" w14:textId="5337968B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511F9BF3" w14:textId="413C090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784365E7" w14:textId="77777777" w:rsidTr="008C2E3C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76B689EE" w14:textId="3DD565A6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3D678F4" w14:textId="04B119E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5EB0E77" w14:textId="2EC18EC5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96E5AB" w14:textId="51D3C3A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F57CF5" w14:textId="4170DE2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C78072" w14:textId="736531D2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1C976D28" w14:textId="72A9653D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4EB3A242" w14:textId="77777777" w:rsidTr="008C2E3C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4CA94EF8" w14:textId="69E3DB7E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6476A45" w14:textId="2466F41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C49B4D" w14:textId="2A4A858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86C8B1" w14:textId="3B075A9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CE0179" w14:textId="68C6D1F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1B4A43" w14:textId="00456C2E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59FCB4DF" w14:textId="3539E205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40A73798" w14:textId="77777777" w:rsidTr="008C2E3C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5C64903F" w14:textId="1A8039E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8FEABAA" w14:textId="224B49D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D0C4603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E6D634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B45F22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B277CF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7AB45F2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  <w:bookmarkEnd w:id="1"/>
                </w:tbl>
                <w:p w14:paraId="6A0CA486" w14:textId="77777777" w:rsidR="00240D4D" w:rsidRPr="00974CE8" w:rsidRDefault="00240D4D" w:rsidP="00BB3457">
                  <w:pPr>
                    <w:pStyle w:val="a5"/>
                    <w:rPr>
                      <w:noProof/>
                      <w:color w:val="auto"/>
                      <w:lang w:val="fr-FR"/>
                    </w:rPr>
                  </w:pPr>
                </w:p>
              </w:tc>
              <w:tc>
                <w:tcPr>
                  <w:tcW w:w="1250" w:type="pct"/>
                </w:tcPr>
                <w:p w14:paraId="02108E83" w14:textId="383BC6E1" w:rsidR="00240D4D" w:rsidRPr="00974CE8" w:rsidRDefault="00BB3457" w:rsidP="00173801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FEVRIER</w:t>
                  </w:r>
                  <w:r w:rsidR="00C44178"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/</w:t>
                  </w:r>
                  <w:r w:rsidR="00C44178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 xml:space="preserve"> </w:t>
                  </w:r>
                  <w:proofErr w:type="spellStart"/>
                  <w:r w:rsidR="00C44178" w:rsidRPr="00412132">
                    <w:rPr>
                      <w:rFonts w:cs="Arial"/>
                      <w:color w:val="000000"/>
                      <w:sz w:val="52"/>
                      <w:szCs w:val="52"/>
                    </w:rPr>
                    <w:t>فبراير</w:t>
                  </w:r>
                  <w:proofErr w:type="spellEnd"/>
                </w:p>
                <w:tbl>
                  <w:tblPr>
                    <w:tblW w:w="4993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6"/>
                    <w:gridCol w:w="481"/>
                    <w:gridCol w:w="481"/>
                    <w:gridCol w:w="481"/>
                    <w:gridCol w:w="481"/>
                    <w:gridCol w:w="481"/>
                    <w:gridCol w:w="472"/>
                  </w:tblGrid>
                  <w:tr w:rsidR="00BB3457" w:rsidRPr="00C44178" w14:paraId="307BEE13" w14:textId="77777777" w:rsidTr="008C2E3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037E54C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B6466D0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5C8E7A5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76B739E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03F4399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6111E31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9C0474C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11D7D" w:rsidRPr="00C44178" w14:paraId="0FA61211" w14:textId="77777777" w:rsidTr="008C2E3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D6922F9" w14:textId="7416DEED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56F7CA7" w14:textId="312805F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0DF67A" w14:textId="7C867C0E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FB557B4" w14:textId="4027989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AF23C67" w14:textId="6A78DCC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A04209B" w14:textId="1372A344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B63D319" w14:textId="7E1B084E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62E4FE7B" w14:textId="77777777" w:rsidTr="008C2E3C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710FE18D" w14:textId="0BFEE79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4CD417" w14:textId="4319D16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11F31" w14:textId="6404E406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C6746B" w14:textId="3A584E3F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6CE9A4" w14:textId="7400930D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4BF7F7" w14:textId="52994C78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774B232" w14:textId="44FA1A6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32126E4C" w14:textId="77777777" w:rsidTr="008C2E3C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0603981E" w14:textId="57F2251C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F6BCC" w14:textId="652ED0FE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075417" w14:textId="40800F76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31CE2C" w14:textId="5D05AC5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BF4353" w14:textId="40EABB7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86C316" w14:textId="63FCDC2D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3F6E741" w14:textId="31B08954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567737D6" w14:textId="77777777" w:rsidTr="008C2E3C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081E309B" w14:textId="497F385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3B595E" w14:textId="12BD1A5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E02152" w14:textId="69D5F41F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6B2D24" w14:textId="249CE02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AF9C90" w14:textId="6449110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61C05" w14:textId="3EDAC5F9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A3DF89C" w14:textId="43A4083C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280FA0C9" w14:textId="77777777" w:rsidTr="008C2E3C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36A5EB4D" w14:textId="271890D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40CBA8" w14:textId="38347F4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D1A7F9" w14:textId="514746B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25E148" w14:textId="530408DD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408197" w14:textId="02FE4566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B8500E" w14:textId="64133769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EE3E688" w14:textId="4677DC60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6E1E051F" w14:textId="77777777" w:rsidTr="008C2E3C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A980D64" w14:textId="5B182485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6B562" w14:textId="3AA264C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93469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4C88BE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26D0BF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22DC32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A663577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10B76FE0" w14:textId="77777777" w:rsidR="00240D4D" w:rsidRPr="00974CE8" w:rsidRDefault="00240D4D" w:rsidP="00BB3457">
                  <w:pPr>
                    <w:pStyle w:val="a5"/>
                    <w:rPr>
                      <w:noProof/>
                      <w:color w:val="auto"/>
                      <w:lang w:val="fr-FR"/>
                    </w:rPr>
                  </w:pPr>
                </w:p>
              </w:tc>
              <w:tc>
                <w:tcPr>
                  <w:tcW w:w="1250" w:type="pct"/>
                </w:tcPr>
                <w:p w14:paraId="684B905B" w14:textId="56DF30CD" w:rsidR="00240D4D" w:rsidRPr="00974CE8" w:rsidRDefault="00BB3457" w:rsidP="00173801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MARS</w:t>
                  </w:r>
                  <w:r w:rsidR="00C44178"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/</w:t>
                  </w:r>
                  <w:r w:rsidR="00C44178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 xml:space="preserve"> </w:t>
                  </w:r>
                  <w:proofErr w:type="spellStart"/>
                  <w:r w:rsidR="00C44178" w:rsidRPr="00412132">
                    <w:rPr>
                      <w:rFonts w:cs="Arial"/>
                      <w:color w:val="000000"/>
                      <w:sz w:val="52"/>
                      <w:szCs w:val="52"/>
                    </w:rPr>
                    <w:t>مارس</w:t>
                  </w:r>
                  <w:proofErr w:type="spellEnd"/>
                </w:p>
                <w:tbl>
                  <w:tblPr>
                    <w:tblW w:w="4993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6"/>
                    <w:gridCol w:w="481"/>
                    <w:gridCol w:w="481"/>
                    <w:gridCol w:w="481"/>
                    <w:gridCol w:w="481"/>
                    <w:gridCol w:w="481"/>
                    <w:gridCol w:w="472"/>
                  </w:tblGrid>
                  <w:tr w:rsidR="00BB3457" w:rsidRPr="00C44178" w14:paraId="633C1726" w14:textId="77777777" w:rsidTr="008C2E3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5EDE4CD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26F5BFA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5282E96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18FDCC6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715962D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22F0973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18A5718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11D7D" w:rsidRPr="00C44178" w14:paraId="06EBFEB4" w14:textId="77777777" w:rsidTr="008C2E3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350E825" w14:textId="642B3A46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E69707" w14:textId="6911B88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63CBB3D" w14:textId="55342BD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E7E8E2" w14:textId="7B7CDC8E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DDD1CA" w14:textId="297445CC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9C5E1E3" w14:textId="50AAF95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777B874" w14:textId="508F086E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3B25E8CA" w14:textId="77777777" w:rsidTr="008C2E3C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2696FA96" w14:textId="21D4859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181301" w14:textId="48097DE5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9DBDEA" w14:textId="4F4908D6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8BAED2" w14:textId="49C0BF5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BE8F06" w14:textId="11C15A9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819FD7" w14:textId="1D668739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EDDB999" w14:textId="194FC011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14627551" w14:textId="77777777" w:rsidTr="008C2E3C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8606ECA" w14:textId="36CE7FA8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871A51" w14:textId="58C01D7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097495" w14:textId="3FDB6575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CA6C31" w14:textId="6FAB26D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A57B80" w14:textId="7F0EBF3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7FC654" w14:textId="53E09034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CE83C6A" w14:textId="1905EB92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681EEBF3" w14:textId="77777777" w:rsidTr="008C2E3C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203B70DB" w14:textId="75A3F46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653F87" w14:textId="1202429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42D9D5" w14:textId="5590221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ABBEA2" w14:textId="61309E2C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BD293E" w14:textId="6E5DD71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E3E193" w14:textId="2015DCB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051AB21" w14:textId="6A24B76F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3CC4CAB8" w14:textId="77777777" w:rsidTr="008C2E3C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054EB6C0" w14:textId="32FBB085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C5A5B0" w14:textId="243A672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7224C9" w14:textId="7BB6267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F9F050" w14:textId="25707C6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84F6DE" w14:textId="3686946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FF7945" w14:textId="110CF9AC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2DBFEA5" w14:textId="4743375F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0B300DEC" w14:textId="77777777" w:rsidTr="008C2E3C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4A1D952" w14:textId="0221464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B0EE2" w14:textId="3277E05C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16C3C1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079D0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2DEAF8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9BEDBA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1FBFD45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4D92BFA5" w14:textId="77777777" w:rsidR="00240D4D" w:rsidRPr="00974CE8" w:rsidRDefault="00240D4D" w:rsidP="00BB3457">
                  <w:pPr>
                    <w:pStyle w:val="a5"/>
                    <w:rPr>
                      <w:noProof/>
                      <w:color w:val="auto"/>
                      <w:lang w:val="fr-FR"/>
                    </w:rPr>
                  </w:pPr>
                </w:p>
              </w:tc>
              <w:tc>
                <w:tcPr>
                  <w:tcW w:w="1250" w:type="pct"/>
                </w:tcPr>
                <w:p w14:paraId="11CEFD87" w14:textId="7FB31211" w:rsidR="00240D4D" w:rsidRPr="00974CE8" w:rsidRDefault="00BB3457" w:rsidP="00173801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AVRIL</w:t>
                  </w:r>
                  <w:r w:rsidR="00C44178"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/</w:t>
                  </w:r>
                  <w:r w:rsidR="00C44178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 xml:space="preserve"> </w:t>
                  </w:r>
                  <w:proofErr w:type="spellStart"/>
                  <w:r w:rsidR="00C44178" w:rsidRPr="00412132">
                    <w:rPr>
                      <w:rFonts w:cs="Arial"/>
                      <w:color w:val="000000"/>
                      <w:sz w:val="52"/>
                      <w:szCs w:val="52"/>
                    </w:rPr>
                    <w:t>أبريل</w:t>
                  </w:r>
                  <w:proofErr w:type="spellEnd"/>
                </w:p>
                <w:tbl>
                  <w:tblPr>
                    <w:tblW w:w="4993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6"/>
                    <w:gridCol w:w="481"/>
                    <w:gridCol w:w="481"/>
                    <w:gridCol w:w="481"/>
                    <w:gridCol w:w="481"/>
                    <w:gridCol w:w="481"/>
                    <w:gridCol w:w="472"/>
                  </w:tblGrid>
                  <w:tr w:rsidR="00BB3457" w:rsidRPr="00C44178" w14:paraId="559D8229" w14:textId="77777777" w:rsidTr="008C2E3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CE0DCB0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97F3210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FB07FC1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121F730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F14D1BD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CBF2FAD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D94EEE3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11D7D" w:rsidRPr="00C44178" w14:paraId="4F61A2AC" w14:textId="77777777" w:rsidTr="008C2E3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69736F0" w14:textId="421BEF8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2235913" w14:textId="1B0A8755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1CF71B" w14:textId="6F51ADF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F40B268" w14:textId="7B1A7C60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0091353" w14:textId="145982C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737454C" w14:textId="0D713781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E6A4EE5" w14:textId="2E993DD9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456012DD" w14:textId="77777777" w:rsidTr="008C2E3C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FAA8782" w14:textId="6E5D8C48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D7D0F" w14:textId="21A4A18F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53ABF4" w14:textId="1B912CE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F85ABA" w14:textId="0EDF6C5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BD560F" w14:textId="7BAD74A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9B31AC" w14:textId="321DD61E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6CD8479" w14:textId="0CFCCD54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56CAE3EB" w14:textId="77777777" w:rsidTr="008C2E3C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11C07A56" w14:textId="7DBDB40E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21E4C0" w14:textId="3DE19715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51535F" w14:textId="17EDA71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F83122" w14:textId="3E17C17E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81EC73" w14:textId="7406D6E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58BE6F" w14:textId="68821502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B8E8D2D" w14:textId="2675A8BC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4A31C15C" w14:textId="77777777" w:rsidTr="008C2E3C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0968FDA" w14:textId="7668D05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198418" w14:textId="5C50BAA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ED8E1F" w14:textId="0CDD9F9D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720969" w14:textId="33BA203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DFEC4B" w14:textId="61298328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78C958" w14:textId="6D6B91FA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2D1157A" w14:textId="7B49FA9D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52393ADC" w14:textId="77777777" w:rsidTr="008C2E3C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71D3D0AB" w14:textId="29F79A6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91FB0" w14:textId="7C59C5F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418E9D" w14:textId="6DF8EAD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08D12F" w14:textId="3D57D95D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DE219" w14:textId="2612CC16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E7B3D2" w14:textId="18E7DEE1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DEA57DA" w14:textId="3109D50D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74B22B08" w14:textId="77777777" w:rsidTr="008C2E3C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93DCB7" w14:textId="62BBC08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874DAB" w14:textId="1C5C972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BB7641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B49359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85A15D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8C3311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E8FFB8C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7229D7CD" w14:textId="77777777" w:rsidR="00240D4D" w:rsidRPr="00974CE8" w:rsidRDefault="00240D4D" w:rsidP="00173801">
                  <w:pPr>
                    <w:pStyle w:val="Months"/>
                    <w:ind w:left="0"/>
                    <w:jc w:val="center"/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val="fr-FR" w:bidi="ru-RU"/>
                    </w:rPr>
                  </w:pPr>
                </w:p>
              </w:tc>
            </w:tr>
            <w:tr w:rsidR="00BB3457" w:rsidRPr="00C44178" w14:paraId="524C61A4" w14:textId="77777777" w:rsidTr="00173801">
              <w:trPr>
                <w:trHeight w:val="2800"/>
              </w:trPr>
              <w:tc>
                <w:tcPr>
                  <w:tcW w:w="1250" w:type="pct"/>
                </w:tcPr>
                <w:p w14:paraId="6497807E" w14:textId="27C3297D" w:rsidR="00240D4D" w:rsidRPr="00173801" w:rsidRDefault="00BB3457" w:rsidP="00173801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MAI</w:t>
                  </w:r>
                  <w:r w:rsidR="00C44178"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/</w:t>
                  </w:r>
                  <w:r w:rsidR="00C44178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 xml:space="preserve"> </w:t>
                  </w:r>
                  <w:proofErr w:type="spellStart"/>
                  <w:r w:rsidR="00C44178" w:rsidRPr="00412132">
                    <w:rPr>
                      <w:rFonts w:cs="Arial"/>
                      <w:color w:val="000000"/>
                      <w:sz w:val="52"/>
                      <w:szCs w:val="52"/>
                    </w:rPr>
                    <w:t>مايو</w:t>
                  </w:r>
                  <w:proofErr w:type="spellEnd"/>
                </w:p>
                <w:tbl>
                  <w:tblPr>
                    <w:tblW w:w="4993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BB3457" w:rsidRPr="00C44178" w14:paraId="7AD65962" w14:textId="77777777" w:rsidTr="00E1052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3294F52" w14:textId="77777777" w:rsidR="00240D4D" w:rsidRPr="00173801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it-IT"/>
                          </w:rPr>
                        </w:pPr>
                        <w:r w:rsidRPr="00173801">
                          <w:rPr>
                            <w:rFonts w:ascii="Calibri" w:hAnsi="Calibri" w:cs="Calibri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2D4C5B3" w14:textId="77777777" w:rsidR="00240D4D" w:rsidRPr="00173801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it-IT"/>
                          </w:rPr>
                        </w:pPr>
                        <w:r w:rsidRPr="00173801">
                          <w:rPr>
                            <w:rFonts w:ascii="Calibri" w:hAnsi="Calibri" w:cs="Calibri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7B10D63" w14:textId="77777777" w:rsidR="00240D4D" w:rsidRPr="00173801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it-IT"/>
                          </w:rPr>
                        </w:pPr>
                        <w:r w:rsidRPr="00173801">
                          <w:rPr>
                            <w:rFonts w:ascii="Calibri" w:hAnsi="Calibri" w:cs="Calibri"/>
                            <w:noProof/>
                            <w:color w:val="auto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1E5B7300" w14:textId="77777777" w:rsidR="00240D4D" w:rsidRPr="00173801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it-IT"/>
                          </w:rPr>
                        </w:pPr>
                        <w:r w:rsidRPr="00173801">
                          <w:rPr>
                            <w:rFonts w:ascii="Calibri" w:hAnsi="Calibri" w:cs="Calibri"/>
                            <w:noProof/>
                            <w:color w:val="auto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5577DEC" w14:textId="77777777" w:rsidR="00240D4D" w:rsidRPr="00173801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it-IT"/>
                          </w:rPr>
                        </w:pPr>
                        <w:r w:rsidRPr="00173801">
                          <w:rPr>
                            <w:rFonts w:ascii="Calibri" w:hAnsi="Calibri" w:cs="Calibri"/>
                            <w:noProof/>
                            <w:color w:val="auto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886A60A" w14:textId="77777777" w:rsidR="00240D4D" w:rsidRPr="00173801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1738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09CCFA2" w14:textId="77777777" w:rsidR="00240D4D" w:rsidRPr="00173801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1738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E11D7D" w:rsidRPr="00C44178" w14:paraId="4205C7F6" w14:textId="77777777" w:rsidTr="00E10526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C2FF526" w14:textId="35C0D96C" w:rsidR="00E11D7D" w:rsidRPr="00173801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6DC5FB0" w14:textId="7D8C91D7" w:rsidR="00E11D7D" w:rsidRPr="00173801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F4FB535" w14:textId="228CB44D" w:rsidR="00E11D7D" w:rsidRPr="00173801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FE79D06" w14:textId="36F25F6A" w:rsidR="00E11D7D" w:rsidRPr="00173801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37FE93D" w14:textId="475A38E8" w:rsidR="00E11D7D" w:rsidRPr="00173801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D239EE0" w14:textId="6BF0E6EB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92EFCA" w14:textId="61E48561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375606B9" w14:textId="77777777" w:rsidTr="00E10526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72D50F51" w14:textId="537A479E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B9864A" w14:textId="2D61A4E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61CC6D" w14:textId="739746E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EC6212" w14:textId="1600B22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AF24D" w14:textId="2896676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AE62CA" w14:textId="71AF8DEB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10D207" w14:textId="31E849F2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5AE41140" w14:textId="77777777" w:rsidTr="00E10526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A4CB92D" w14:textId="67E3B6D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68FF9C" w14:textId="0BEC00B6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230513" w14:textId="7DFCA42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86780E" w14:textId="69A7B88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B875DE" w14:textId="542FBD1C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8EBC1C" w14:textId="568EBD48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D35EAE" w14:textId="51B02C20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39C36F5C" w14:textId="77777777" w:rsidTr="00E10526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A76AE7F" w14:textId="16418A80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112DB5" w14:textId="06364075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133E10" w14:textId="20FE8FE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40C654" w14:textId="7ABD9566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05482D" w14:textId="26704A5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EC104" w14:textId="1F6F2B95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2F61B0" w14:textId="04E300F4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26728198" w14:textId="77777777" w:rsidTr="00E10526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1993EEC5" w14:textId="15E0FCBE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3BC6F1" w14:textId="50C6272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4C016A" w14:textId="4B730E7F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DF0EA2" w14:textId="1D5673DD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12F80" w14:textId="2E16571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C80263" w14:textId="42657A28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07558" w14:textId="4FCF9EF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5F874F8C" w14:textId="77777777" w:rsidTr="00E10526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1E268C8" w14:textId="13C74BD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DA7BDA" w14:textId="5EB425C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CE20B5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C9704F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65526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5D7376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235BD8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6503A525" w14:textId="77777777" w:rsidR="00240D4D" w:rsidRPr="00974CE8" w:rsidRDefault="00240D4D" w:rsidP="00BB3457">
                  <w:pPr>
                    <w:pStyle w:val="a5"/>
                    <w:rPr>
                      <w:noProof/>
                      <w:color w:val="auto"/>
                      <w:lang w:val="fr-FR"/>
                    </w:rPr>
                  </w:pPr>
                </w:p>
              </w:tc>
              <w:tc>
                <w:tcPr>
                  <w:tcW w:w="1250" w:type="pct"/>
                </w:tcPr>
                <w:p w14:paraId="57E35CDF" w14:textId="395C4E11" w:rsidR="00240D4D" w:rsidRPr="00974CE8" w:rsidRDefault="00BB3457" w:rsidP="00173801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JUIN</w:t>
                  </w:r>
                  <w:r w:rsidR="00C44178"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/</w:t>
                  </w:r>
                  <w:r w:rsidR="00C44178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 xml:space="preserve"> </w:t>
                  </w:r>
                  <w:proofErr w:type="spellStart"/>
                  <w:r w:rsidR="00C44178" w:rsidRPr="00412132">
                    <w:rPr>
                      <w:rFonts w:cs="Arial"/>
                      <w:color w:val="000000"/>
                      <w:sz w:val="52"/>
                      <w:szCs w:val="52"/>
                    </w:rPr>
                    <w:t>يونيو</w:t>
                  </w:r>
                  <w:proofErr w:type="spellEnd"/>
                </w:p>
                <w:tbl>
                  <w:tblPr>
                    <w:tblW w:w="4993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BB3457" w:rsidRPr="00C44178" w14:paraId="1BCAA5DD" w14:textId="77777777" w:rsidTr="008C2E3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86ECE72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DF2D9C8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899BCDA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CEEBFF3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E46B56D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9AB02DE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099EA9F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11D7D" w:rsidRPr="00C44178" w14:paraId="5F42F0C6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849C96E" w14:textId="1EE0EC0F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1C15900" w14:textId="6387637C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803F41" w14:textId="6A7EBCE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0074375" w14:textId="66594C6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B3A4BE" w14:textId="5B1D667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3C3C5B6" w14:textId="54F85332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8848730" w14:textId="67726F2C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6A8D0942" w14:textId="77777777" w:rsidTr="008C2E3C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61BC432" w14:textId="5FA5611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426F4F" w14:textId="557CD52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B4E592" w14:textId="757207B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D7CA89" w14:textId="729FAFCD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81C1F6" w14:textId="698D78CE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ACC2F" w14:textId="54C9A311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7834C4" w14:textId="44DBFADA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4F516CB8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FA922CF" w14:textId="382C222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A94660" w14:textId="2A9BAA9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DAF49" w14:textId="58D72AB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3A5844" w14:textId="7E28D6E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58ECE4" w14:textId="6CD40C8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84A58B" w14:textId="32C90D53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CFA09E" w14:textId="34340CE3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5C2E9FF7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C4A5D7" w14:textId="4E25B000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1AD828" w14:textId="539E056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E3796F" w14:textId="3D3C515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B66E51" w14:textId="3226D84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B2EED9" w14:textId="39802FB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81B102" w14:textId="39E4065E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7059B7" w14:textId="37FDDAD4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590E0D96" w14:textId="77777777" w:rsidTr="008C2E3C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BBADE9" w14:textId="551D3F2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0B7BB1" w14:textId="77DF4E98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950A0C" w14:textId="11428260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AF328A" w14:textId="31E28EF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32E393" w14:textId="1ED0EABE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515998" w14:textId="513B9654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E6D1DE" w14:textId="438ECC01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152F9861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B2C0877" w14:textId="07CB649F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4D6FF5" w14:textId="08491DFD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CCE2B8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228915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F1B51C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DBBC7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D99B81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5DF58619" w14:textId="77777777" w:rsidR="00240D4D" w:rsidRPr="00974CE8" w:rsidRDefault="00240D4D" w:rsidP="00BB3457">
                  <w:pPr>
                    <w:pStyle w:val="a5"/>
                    <w:rPr>
                      <w:noProof/>
                      <w:color w:val="auto"/>
                      <w:lang w:val="fr-FR"/>
                    </w:rPr>
                  </w:pPr>
                </w:p>
              </w:tc>
              <w:tc>
                <w:tcPr>
                  <w:tcW w:w="1250" w:type="pct"/>
                </w:tcPr>
                <w:p w14:paraId="2F264426" w14:textId="52FA0798" w:rsidR="00240D4D" w:rsidRPr="00974CE8" w:rsidRDefault="00BB3457" w:rsidP="00173801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JUILLET</w:t>
                  </w:r>
                  <w:r w:rsidR="00C44178"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/</w:t>
                  </w:r>
                  <w:r w:rsidR="00C44178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 xml:space="preserve"> </w:t>
                  </w:r>
                  <w:proofErr w:type="spellStart"/>
                  <w:r w:rsidR="00C44178" w:rsidRPr="00412132">
                    <w:rPr>
                      <w:rFonts w:cs="Arial"/>
                      <w:color w:val="000000"/>
                      <w:sz w:val="52"/>
                      <w:szCs w:val="52"/>
                    </w:rPr>
                    <w:t>يوليو</w:t>
                  </w:r>
                  <w:proofErr w:type="spellEnd"/>
                </w:p>
                <w:tbl>
                  <w:tblPr>
                    <w:tblW w:w="4993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BB3457" w:rsidRPr="00C44178" w14:paraId="17934867" w14:textId="77777777" w:rsidTr="008C2E3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A114230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3252A38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3D166B5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35E08B9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98141F3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ECBEF93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0B2D49C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11D7D" w:rsidRPr="00C44178" w14:paraId="71EA86C9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</w:tcPr>
                      <w:p w14:paraId="084D6845" w14:textId="12FD0B7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</w:tcPr>
                      <w:p w14:paraId="1CA5D22C" w14:textId="34A374E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</w:tcPr>
                      <w:p w14:paraId="207C90D1" w14:textId="6BFD3BD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</w:tcPr>
                      <w:p w14:paraId="65CC698E" w14:textId="5BCA155E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</w:tcPr>
                      <w:p w14:paraId="6DFA5F4C" w14:textId="525F849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</w:tcPr>
                      <w:p w14:paraId="3926EA56" w14:textId="4FDE7B8A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</w:tcPr>
                      <w:p w14:paraId="24F8A54F" w14:textId="50E8CF62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6B69168A" w14:textId="77777777" w:rsidTr="008C2E3C">
                    <w:trPr>
                      <w:trHeight w:val="336"/>
                    </w:trPr>
                    <w:tc>
                      <w:tcPr>
                        <w:tcW w:w="708" w:type="pct"/>
                      </w:tcPr>
                      <w:p w14:paraId="4D41CAF9" w14:textId="61B35C80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0149955" w14:textId="7C35F91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14B3AC7" w14:textId="63C7831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E1AC986" w14:textId="54FC82F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4B1DC5F" w14:textId="6DA4B51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65FCEF3" w14:textId="1834F22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4932116" w14:textId="59441B2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7240ADD8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3992AC43" w14:textId="3D77BB3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AE75131" w14:textId="24F3532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722B040" w14:textId="27CDEF90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8D04CDB" w14:textId="2A43926D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A2163F1" w14:textId="44E06508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E041475" w14:textId="1C53B683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D91824E" w14:textId="1B1BFB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38CD9D1F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365A2A8F" w14:textId="373D03D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C1F89CA" w14:textId="313199CE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0F5DC0F" w14:textId="5B25043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307DE7A" w14:textId="53BC341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FEEBC8C" w14:textId="730D4D55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4C4129C" w14:textId="5C4CBD35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0ADD04" w14:textId="2C021D73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326B0BB2" w14:textId="77777777" w:rsidTr="008C2E3C">
                    <w:trPr>
                      <w:trHeight w:val="336"/>
                    </w:trPr>
                    <w:tc>
                      <w:tcPr>
                        <w:tcW w:w="708" w:type="pct"/>
                      </w:tcPr>
                      <w:p w14:paraId="431190B8" w14:textId="7F9E1FA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3E9B03F" w14:textId="44E8878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71B2CB8" w14:textId="038D1BED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88F3B6D" w14:textId="06B0806D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9E7A15B" w14:textId="715332F8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261B50" w14:textId="1163A241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EF2C48C" w14:textId="3109B90F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74712CE9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4FAC8787" w14:textId="6E3F328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8D8140C" w14:textId="0B6E18C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485C736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1B381499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517AEAFA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39557E7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35A2604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34D4CF18" w14:textId="77777777" w:rsidR="00240D4D" w:rsidRPr="00974CE8" w:rsidRDefault="00240D4D" w:rsidP="00BB3457">
                  <w:pPr>
                    <w:pStyle w:val="a5"/>
                    <w:rPr>
                      <w:noProof/>
                      <w:color w:val="auto"/>
                      <w:lang w:val="fr-FR"/>
                    </w:rPr>
                  </w:pPr>
                </w:p>
              </w:tc>
              <w:tc>
                <w:tcPr>
                  <w:tcW w:w="1250" w:type="pct"/>
                </w:tcPr>
                <w:p w14:paraId="6319ADA6" w14:textId="7F7B78E5" w:rsidR="00240D4D" w:rsidRPr="00C44178" w:rsidRDefault="00BB3457" w:rsidP="00173801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AOUT</w:t>
                  </w:r>
                  <w:r w:rsidR="00C44178"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/</w:t>
                  </w:r>
                  <w:r w:rsidR="00C44178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 xml:space="preserve"> </w:t>
                  </w:r>
                  <w:proofErr w:type="spellStart"/>
                  <w:r w:rsidR="00C44178" w:rsidRPr="00412132">
                    <w:rPr>
                      <w:rFonts w:cs="Arial"/>
                      <w:color w:val="000000"/>
                      <w:sz w:val="52"/>
                      <w:szCs w:val="52"/>
                    </w:rPr>
                    <w:t>أغسطس</w:t>
                  </w:r>
                  <w:proofErr w:type="spellEnd"/>
                </w:p>
                <w:tbl>
                  <w:tblPr>
                    <w:tblW w:w="4993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BB3457" w:rsidRPr="00C44178" w14:paraId="542AC06E" w14:textId="77777777" w:rsidTr="008C2E3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B27A2A7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A97C957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C14055E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71EBD2B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14BE22E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1730C419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4DFAE33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11D7D" w:rsidRPr="00C44178" w14:paraId="4E3008FE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7251701" w14:textId="39165AE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4F02914" w14:textId="43CC0766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C64A214" w14:textId="01294668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BAAD3D9" w14:textId="5FC13B85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8E0BF8" w14:textId="6A33A17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B6DDE4C" w14:textId="03A6A11E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0F5BBBC" w14:textId="2190B7A1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3F5E57F0" w14:textId="77777777" w:rsidTr="008C2E3C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3D5CF1E" w14:textId="2CBE477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777961" w14:textId="01B8D6CC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786304" w14:textId="60DE1BA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7B760F" w14:textId="57C22196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6CDC9D" w14:textId="1015C5B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585198" w14:textId="03F42C88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3F16E6" w14:textId="130CD7E3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54E2ECD2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16058B2" w14:textId="45A43C6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377B96" w14:textId="3CE75F65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8CD194" w14:textId="1FD0D276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50FB6C" w14:textId="4B91BEEF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CA4437" w14:textId="6620374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A7AD9F" w14:textId="048B856A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BC9D14" w14:textId="7EAEB764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51E87657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0A40524" w14:textId="178C7EB6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65E92E" w14:textId="1F7E213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AF5EE8" w14:textId="6A67E14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D8B1EA" w14:textId="6AB13D8F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2E2A5D" w14:textId="30661B0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1BE8C9" w14:textId="06636268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BE26F0" w14:textId="29220650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2CE8439B" w14:textId="77777777" w:rsidTr="008C2E3C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E10C770" w14:textId="23CCA768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BFF9BD" w14:textId="71B752EE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DCB0A3" w14:textId="1E44DA1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71230D" w14:textId="33A7DAE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5A6849" w14:textId="43C5CBD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5FAC0F" w14:textId="6C41451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5898BC" w14:textId="2440508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C44178" w14:paraId="6A2FE7AD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5766CF2" w14:textId="33045DA0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3E5F60" w14:textId="2143E6D8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DDA915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AC8836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F24394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1754F1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2262AA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4AD7C278" w14:textId="77777777" w:rsidR="00240D4D" w:rsidRPr="00974CE8" w:rsidRDefault="00240D4D" w:rsidP="00173801">
                  <w:pPr>
                    <w:pStyle w:val="Months"/>
                    <w:ind w:left="0"/>
                    <w:jc w:val="center"/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val="fr-FR" w:bidi="ru-RU"/>
                    </w:rPr>
                  </w:pPr>
                </w:p>
              </w:tc>
            </w:tr>
            <w:tr w:rsidR="00BB3457" w:rsidRPr="00412132" w14:paraId="3CE097E0" w14:textId="77777777" w:rsidTr="00173801">
              <w:trPr>
                <w:trHeight w:val="2800"/>
              </w:trPr>
              <w:tc>
                <w:tcPr>
                  <w:tcW w:w="1250" w:type="pct"/>
                </w:tcPr>
                <w:p w14:paraId="574AA792" w14:textId="30A59600" w:rsidR="00240D4D" w:rsidRPr="00173801" w:rsidRDefault="00BB3457" w:rsidP="00173801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SEPTEMBRE</w:t>
                  </w:r>
                  <w:r w:rsidR="00412132"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/</w:t>
                  </w:r>
                  <w:r w:rsidR="00412132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 xml:space="preserve"> </w:t>
                  </w:r>
                  <w:proofErr w:type="spellStart"/>
                  <w:r w:rsidR="00412132" w:rsidRPr="00412132">
                    <w:rPr>
                      <w:rFonts w:cs="Arial"/>
                      <w:color w:val="000000"/>
                      <w:sz w:val="52"/>
                      <w:szCs w:val="52"/>
                    </w:rPr>
                    <w:t>سبتمبر</w:t>
                  </w:r>
                  <w:proofErr w:type="spellEnd"/>
                </w:p>
                <w:tbl>
                  <w:tblPr>
                    <w:tblW w:w="4993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BB3457" w:rsidRPr="00412132" w14:paraId="6A331D66" w14:textId="77777777" w:rsidTr="008C2E3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60B6175" w14:textId="77777777" w:rsidR="00240D4D" w:rsidRPr="00173801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it-IT"/>
                          </w:rPr>
                        </w:pPr>
                        <w:r w:rsidRPr="00173801">
                          <w:rPr>
                            <w:rFonts w:ascii="Calibri" w:hAnsi="Calibri" w:cs="Calibri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DA6A20A" w14:textId="77777777" w:rsidR="00240D4D" w:rsidRPr="00173801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it-IT"/>
                          </w:rPr>
                        </w:pPr>
                        <w:r w:rsidRPr="00173801">
                          <w:rPr>
                            <w:rFonts w:ascii="Calibri" w:hAnsi="Calibri" w:cs="Calibri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CA33FFC" w14:textId="77777777" w:rsidR="00240D4D" w:rsidRPr="00173801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it-IT"/>
                          </w:rPr>
                        </w:pPr>
                        <w:r w:rsidRPr="00173801">
                          <w:rPr>
                            <w:rFonts w:ascii="Calibri" w:hAnsi="Calibri" w:cs="Calibri"/>
                            <w:noProof/>
                            <w:color w:val="auto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DDA8507" w14:textId="77777777" w:rsidR="00240D4D" w:rsidRPr="00173801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it-IT"/>
                          </w:rPr>
                        </w:pPr>
                        <w:r w:rsidRPr="00173801">
                          <w:rPr>
                            <w:rFonts w:ascii="Calibri" w:hAnsi="Calibri" w:cs="Calibri"/>
                            <w:noProof/>
                            <w:color w:val="auto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32E5F9E" w14:textId="77777777" w:rsidR="00240D4D" w:rsidRPr="00173801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it-IT"/>
                          </w:rPr>
                        </w:pPr>
                        <w:r w:rsidRPr="00173801">
                          <w:rPr>
                            <w:rFonts w:ascii="Calibri" w:hAnsi="Calibri" w:cs="Calibri"/>
                            <w:noProof/>
                            <w:color w:val="auto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51716D3" w14:textId="77777777" w:rsidR="00240D4D" w:rsidRPr="00173801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1738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1D3821B" w14:textId="77777777" w:rsidR="00240D4D" w:rsidRPr="00173801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1738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E11D7D" w:rsidRPr="00412132" w14:paraId="1AB8CDE4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FBB8DB" w14:textId="732CD6BC" w:rsidR="00E11D7D" w:rsidRPr="00173801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4EF8B7D" w14:textId="59160183" w:rsidR="00E11D7D" w:rsidRPr="00173801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4C723C2" w14:textId="5F4700D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6B3B226" w14:textId="54C2AD3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6C6527D" w14:textId="07863DB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577AD2" w14:textId="6AFE318B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40FBC54" w14:textId="5B1FD6E0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412132" w14:paraId="2BC2BB45" w14:textId="77777777" w:rsidTr="008C2E3C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EBF628B" w14:textId="19602BA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34499C" w14:textId="1DC731D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8BAB8" w14:textId="105CAA78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1FDE8B" w14:textId="1EB9EB7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928BB" w14:textId="217AFC2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8C442F" w14:textId="5B622B59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208608" w14:textId="28133F6E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412132" w14:paraId="7ABC7357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8972227" w14:textId="7B677548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061514" w14:textId="0AB021AC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634AC0" w14:textId="3C15D28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78138" w14:textId="5625F7F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64F02C" w14:textId="61A6529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5EB5FB" w14:textId="3DE552D2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83601" w14:textId="24F73841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412132" w14:paraId="16D50EF4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AA1CC8A" w14:textId="1C9244F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308E65" w14:textId="6D74899E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D37E61" w14:textId="19E8EE5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A3FFDF" w14:textId="338A0E9F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9BBD10" w14:textId="3CD1B44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B111B7" w14:textId="573D0880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01598B" w14:textId="3F3B4EB2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412132" w14:paraId="61E4B7BE" w14:textId="77777777" w:rsidTr="008C2E3C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6AB57DF" w14:textId="6C752C7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56C672" w14:textId="508C54E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080BB5" w14:textId="01ED7E5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B6082E" w14:textId="19C69788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649610" w14:textId="5F59DB3C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DDDD59" w14:textId="1CDB0304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816AA2" w14:textId="0206E840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412132" w14:paraId="249BAAEF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9EDA2" w14:textId="430BA4C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E321F" w14:textId="0A5F04B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65BA08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9EBEE4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0DFF93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12A6EF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9AF452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02F94EB2" w14:textId="77777777" w:rsidR="00240D4D" w:rsidRPr="00974CE8" w:rsidRDefault="00240D4D" w:rsidP="00BB3457">
                  <w:pPr>
                    <w:pStyle w:val="a5"/>
                    <w:rPr>
                      <w:noProof/>
                      <w:color w:val="auto"/>
                      <w:lang w:val="fr-FR"/>
                    </w:rPr>
                  </w:pPr>
                </w:p>
              </w:tc>
              <w:tc>
                <w:tcPr>
                  <w:tcW w:w="1250" w:type="pct"/>
                </w:tcPr>
                <w:p w14:paraId="314CBB29" w14:textId="1E2DB472" w:rsidR="00240D4D" w:rsidRPr="00974CE8" w:rsidRDefault="00BB3457" w:rsidP="00173801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OCTOBRE</w:t>
                  </w:r>
                  <w:r w:rsidR="00412132"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/</w:t>
                  </w:r>
                  <w:r w:rsidR="00412132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 xml:space="preserve"> </w:t>
                  </w:r>
                  <w:proofErr w:type="spellStart"/>
                  <w:r w:rsidR="00412132" w:rsidRPr="00412132">
                    <w:rPr>
                      <w:rFonts w:cs="Arial"/>
                      <w:color w:val="000000"/>
                      <w:sz w:val="52"/>
                      <w:szCs w:val="52"/>
                    </w:rPr>
                    <w:t>أكتوبر</w:t>
                  </w:r>
                  <w:proofErr w:type="spellEnd"/>
                </w:p>
                <w:tbl>
                  <w:tblPr>
                    <w:tblW w:w="4993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BB3457" w:rsidRPr="00412132" w14:paraId="4340FF08" w14:textId="77777777" w:rsidTr="008C2E3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7B4EC16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2D1F0D2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B10602F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E46D83E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EE2B564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A558256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D76023F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11D7D" w:rsidRPr="00412132" w14:paraId="050174C5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F84AF12" w14:textId="5E19E3F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03D253A" w14:textId="2819C8DC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4C9D3D3" w14:textId="21BB6F68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DD01082" w14:textId="0CDA2C2F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216104F" w14:textId="1B5213C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37C92AC" w14:textId="2FCC3533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13A082" w14:textId="70B644AA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412132" w14:paraId="0BBDF8B6" w14:textId="77777777" w:rsidTr="008C2E3C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3E95F5E" w14:textId="76494C8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FC5CA9" w14:textId="12EA1C5D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7B8C1F" w14:textId="7B5E1B6C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BB5B19" w14:textId="473E8C85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A2C61E" w14:textId="62FE5CE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974670" w14:textId="319CD9A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7612D9" w14:textId="3F7262E8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412132" w14:paraId="223F517C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1FB047C" w14:textId="6D28F85F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E7BC85" w14:textId="7A3DAD6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38325B" w14:textId="3F4499AF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F08016" w14:textId="3DD7DD58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6E9A39" w14:textId="205A83D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1F2218" w14:textId="2A415CFB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6BE510" w14:textId="0AD19FCC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412132" w14:paraId="137D5C77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225BE23" w14:textId="486B5028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FC387B" w14:textId="015E4CD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0F9296" w14:textId="6C8429F8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775E67" w14:textId="4B92588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6D946B" w14:textId="526CA4B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E3C881" w14:textId="4B73F5B0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8FCB76" w14:textId="71C3BF54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412132" w14:paraId="206AF292" w14:textId="77777777" w:rsidTr="008C2E3C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B50F89A" w14:textId="6D3B437D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5E0EB3" w14:textId="2034D00F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66D24D" w14:textId="1A4999C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9EB5C1" w14:textId="21C6F2D5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AF8886" w14:textId="741FC75D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156D98" w14:textId="1A9DAE73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1A563B" w14:textId="6ABB6214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412132" w14:paraId="647BCE8D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1E89C69" w14:textId="62DD02E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C54C07" w14:textId="75BAD14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0260E4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4BD515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3A60B1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9C4CE0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3E20C4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7CAFDEC5" w14:textId="77777777" w:rsidR="00240D4D" w:rsidRPr="00974CE8" w:rsidRDefault="00240D4D" w:rsidP="00BB3457">
                  <w:pPr>
                    <w:pStyle w:val="a5"/>
                    <w:rPr>
                      <w:noProof/>
                      <w:color w:val="auto"/>
                      <w:lang w:val="fr-FR"/>
                    </w:rPr>
                  </w:pPr>
                </w:p>
              </w:tc>
              <w:tc>
                <w:tcPr>
                  <w:tcW w:w="1250" w:type="pct"/>
                </w:tcPr>
                <w:p w14:paraId="02022CD2" w14:textId="3E357DC3" w:rsidR="00240D4D" w:rsidRPr="00974CE8" w:rsidRDefault="00BB3457" w:rsidP="00173801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NOVEMBRE</w:t>
                  </w:r>
                  <w:r w:rsidR="00412132"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/</w:t>
                  </w:r>
                  <w:r w:rsidR="00412132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 xml:space="preserve"> </w:t>
                  </w:r>
                  <w:proofErr w:type="spellStart"/>
                  <w:r w:rsidR="00412132" w:rsidRPr="00412132">
                    <w:rPr>
                      <w:rFonts w:cs="Arial"/>
                      <w:color w:val="000000"/>
                      <w:sz w:val="52"/>
                      <w:szCs w:val="52"/>
                    </w:rPr>
                    <w:t>نوفمبر</w:t>
                  </w:r>
                  <w:proofErr w:type="spellEnd"/>
                </w:p>
                <w:tbl>
                  <w:tblPr>
                    <w:tblW w:w="4993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BB3457" w:rsidRPr="00412132" w14:paraId="0EE64DE5" w14:textId="77777777" w:rsidTr="008C2E3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87E3481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CB105E5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E3BE22D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A60DD32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112A2F3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30231AC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163874D2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11D7D" w:rsidRPr="00412132" w14:paraId="3641DDBF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447071C" w14:textId="547E5A1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E88A80" w14:textId="043FAD3B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B16155C" w14:textId="69C3EA95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93E417E" w14:textId="03F12A8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46334CC" w14:textId="702AA7B8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CED4E86" w14:textId="4BBE18A5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6EA5169" w14:textId="4EC15FB0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412132" w14:paraId="01552364" w14:textId="77777777" w:rsidTr="008C2E3C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17E4AF7F" w14:textId="46218118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2D5D13" w14:textId="6A7C4AAC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5875BF" w14:textId="4DAB3BAE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AA040B" w14:textId="28B203CC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9E3CE" w14:textId="03AA317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550618" w14:textId="730E8512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D7794B" w14:textId="0D116B16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412132" w14:paraId="42591612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A3B7172" w14:textId="42E7999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7BEC26" w14:textId="78A7D9E0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1F228E" w14:textId="72B48BF5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7D76A2" w14:textId="6BFF08F6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3CDE8C" w14:textId="6EA66A3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327574" w14:textId="4CF5A172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D0BFC0" w14:textId="4D1CD4BC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412132" w14:paraId="0BE963A4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EB08AFA" w14:textId="130BCF7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D07BE1" w14:textId="25F05D08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2D1F50" w14:textId="258D9C26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16F8DC" w14:textId="1A3C308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55DDA0" w14:textId="256CB82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40476" w14:textId="7F61F711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CC0BB2" w14:textId="60E5CDEE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412132" w14:paraId="2E929DCD" w14:textId="77777777" w:rsidTr="008C2E3C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13A031FF" w14:textId="3F846E06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AABC94" w14:textId="66DA843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111FCB" w14:textId="4A974A11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FD7C69" w14:textId="6BF3C3CE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9A9938" w14:textId="323BBE50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F4C159" w14:textId="2B52B1F4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AA6288" w14:textId="77E525B0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412132" w14:paraId="73B1A685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9BC8342" w14:textId="5D35B61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04673F" w14:textId="1F60048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9C7C9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723313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E3D8F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2C991A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A418E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014E3687" w14:textId="77777777" w:rsidR="00240D4D" w:rsidRPr="00974CE8" w:rsidRDefault="00240D4D" w:rsidP="00BB3457">
                  <w:pPr>
                    <w:pStyle w:val="a5"/>
                    <w:rPr>
                      <w:noProof/>
                      <w:color w:val="auto"/>
                      <w:lang w:val="fr-FR"/>
                    </w:rPr>
                  </w:pPr>
                </w:p>
              </w:tc>
              <w:tc>
                <w:tcPr>
                  <w:tcW w:w="1250" w:type="pct"/>
                </w:tcPr>
                <w:p w14:paraId="308E9669" w14:textId="333C3E0D" w:rsidR="00240D4D" w:rsidRPr="00974CE8" w:rsidRDefault="004F2BF5" w:rsidP="00173801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>DÉCEMBRE</w:t>
                  </w:r>
                  <w:r w:rsidR="00412132" w:rsidRPr="00412132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val="fr-FR" w:bidi="ru-RU"/>
                    </w:rPr>
                    <w:t xml:space="preserve"> /</w:t>
                  </w:r>
                  <w:r w:rsidR="00412132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 xml:space="preserve"> </w:t>
                  </w:r>
                  <w:proofErr w:type="spellStart"/>
                  <w:r w:rsidR="00412132" w:rsidRPr="00412132">
                    <w:rPr>
                      <w:rFonts w:cs="Arial"/>
                      <w:color w:val="000000"/>
                      <w:sz w:val="52"/>
                      <w:szCs w:val="52"/>
                    </w:rPr>
                    <w:t>ديسمبر</w:t>
                  </w:r>
                  <w:proofErr w:type="spellEnd"/>
                </w:p>
                <w:tbl>
                  <w:tblPr>
                    <w:tblW w:w="4993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BB3457" w:rsidRPr="00412132" w14:paraId="0CCA379A" w14:textId="77777777" w:rsidTr="008C2E3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92D0AEB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008B75F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96F7926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4878523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E0B917E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CD95953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944BB16" w14:textId="77777777" w:rsidR="00240D4D" w:rsidRPr="00974CE8" w:rsidRDefault="00BB3457" w:rsidP="00173801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74C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11D7D" w:rsidRPr="00412132" w14:paraId="2C231893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4C3C50B" w14:textId="612AF8F8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56B1662" w14:textId="2338574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240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84669D9" w14:textId="6A34F1B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0575ECE" w14:textId="1852410C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2DCEECA" w14:textId="2B332E6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0C168B7" w14:textId="5130AA1C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6DB0A33" w14:textId="26C1E86A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412132" w14:paraId="1064F471" w14:textId="77777777" w:rsidTr="008C2E3C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729545" w14:textId="65672E1C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D5580D" w14:textId="152DBCB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9FB859" w14:textId="7AE160E6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700F11" w14:textId="06D7F45D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FEC5C1" w14:textId="43803D50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F5815D" w14:textId="524D771E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709731" w14:textId="1AC0BC05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412132" w14:paraId="041026DF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C024B07" w14:textId="7D4967A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04F2F4" w14:textId="68019E2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E96950" w14:textId="6822812A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79E068" w14:textId="454A1A12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A2AE0E" w14:textId="41AA383F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FC125F" w14:textId="4207F915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59A4B2" w14:textId="4EE63389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412132" w14:paraId="2D0DEA02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AAFE331" w14:textId="60AD3C36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ABD91E" w14:textId="1E9685C4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B539BB" w14:textId="1849D29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7468A3" w14:textId="5FDDAC99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DF2DC6" w14:textId="07D0D65C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EBE8BD" w14:textId="5B71AF24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4C4C09" w14:textId="7487D2DD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412132" w14:paraId="4E0C3CBC" w14:textId="77777777" w:rsidTr="008C2E3C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9D72892" w14:textId="6B316886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3C145A" w14:textId="2079435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E573BA" w14:textId="44E32C0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954E6E" w14:textId="556491FC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EEC415" w14:textId="49B76225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E5163F" w14:textId="7C5C0E46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9346B5" w14:textId="4EE68B0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11D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1D7D" w:rsidRPr="00412132" w14:paraId="77899687" w14:textId="77777777" w:rsidTr="008C2E3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82CDDD" w14:textId="71AA20C3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2081C3" w14:textId="34EA962C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057E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A45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1ECD96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C1D2BB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BDFE3C" w14:textId="77777777" w:rsidR="00E11D7D" w:rsidRPr="00974CE8" w:rsidRDefault="00E11D7D" w:rsidP="00E11D7D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CF4DBD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E634F0" w14:textId="77777777" w:rsidR="00E11D7D" w:rsidRPr="00E11D7D" w:rsidRDefault="00E11D7D" w:rsidP="00E11D7D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7460B3DA" w14:textId="77777777" w:rsidR="00240D4D" w:rsidRPr="00974CE8" w:rsidRDefault="00240D4D" w:rsidP="00173801">
                  <w:pPr>
                    <w:pStyle w:val="Months"/>
                    <w:ind w:left="0"/>
                    <w:jc w:val="center"/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val="fr-FR" w:bidi="ru-RU"/>
                    </w:rPr>
                  </w:pPr>
                </w:p>
              </w:tc>
            </w:tr>
          </w:tbl>
          <w:p w14:paraId="0F2F3296" w14:textId="77777777" w:rsidR="00E50BDE" w:rsidRPr="00974CE8" w:rsidRDefault="00E50BDE" w:rsidP="00173801">
            <w:pPr>
              <w:pStyle w:val="ad"/>
              <w:spacing w:after="0"/>
              <w:jc w:val="center"/>
              <w:rPr>
                <w:noProof/>
                <w:color w:val="auto"/>
                <w:sz w:val="2"/>
                <w:szCs w:val="2"/>
                <w:lang w:val="fr-FR"/>
              </w:rPr>
            </w:pPr>
          </w:p>
        </w:tc>
      </w:tr>
    </w:tbl>
    <w:p w14:paraId="42C1E9B4" w14:textId="77777777" w:rsidR="00F93E3B" w:rsidRPr="00974CE8" w:rsidRDefault="00F93E3B" w:rsidP="00BB3457">
      <w:pPr>
        <w:pStyle w:val="a5"/>
        <w:rPr>
          <w:noProof/>
          <w:color w:val="auto"/>
          <w:sz w:val="2"/>
          <w:szCs w:val="2"/>
          <w:lang w:val="fr-FR"/>
        </w:rPr>
      </w:pPr>
    </w:p>
    <w:sectPr w:rsidR="00F93E3B" w:rsidRPr="00974CE8" w:rsidSect="0098204C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F668C" w14:textId="77777777" w:rsidR="00B1370A" w:rsidRDefault="00B1370A">
      <w:pPr>
        <w:spacing w:after="0"/>
      </w:pPr>
      <w:r>
        <w:separator/>
      </w:r>
    </w:p>
  </w:endnote>
  <w:endnote w:type="continuationSeparator" w:id="0">
    <w:p w14:paraId="47BD9CA1" w14:textId="77777777" w:rsidR="00B1370A" w:rsidRDefault="00B137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F375F" w14:textId="77777777" w:rsidR="00B1370A" w:rsidRDefault="00B1370A">
      <w:pPr>
        <w:spacing w:after="0"/>
      </w:pPr>
      <w:r>
        <w:separator/>
      </w:r>
    </w:p>
  </w:footnote>
  <w:footnote w:type="continuationSeparator" w:id="0">
    <w:p w14:paraId="78A8E2FF" w14:textId="77777777" w:rsidR="00B1370A" w:rsidRDefault="00B1370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057E6"/>
    <w:rsid w:val="0005357B"/>
    <w:rsid w:val="00071356"/>
    <w:rsid w:val="00097A25"/>
    <w:rsid w:val="000A5A57"/>
    <w:rsid w:val="000F2DDC"/>
    <w:rsid w:val="00111F7C"/>
    <w:rsid w:val="001274F3"/>
    <w:rsid w:val="00151CCE"/>
    <w:rsid w:val="00173801"/>
    <w:rsid w:val="001B01F9"/>
    <w:rsid w:val="001C41F9"/>
    <w:rsid w:val="00240D4D"/>
    <w:rsid w:val="002562E7"/>
    <w:rsid w:val="0028466A"/>
    <w:rsid w:val="00285C1D"/>
    <w:rsid w:val="003327F5"/>
    <w:rsid w:val="0033384C"/>
    <w:rsid w:val="00340CAF"/>
    <w:rsid w:val="003C0D41"/>
    <w:rsid w:val="003E085C"/>
    <w:rsid w:val="003E7B3A"/>
    <w:rsid w:val="00412132"/>
    <w:rsid w:val="00416364"/>
    <w:rsid w:val="00431B29"/>
    <w:rsid w:val="00440416"/>
    <w:rsid w:val="004570F9"/>
    <w:rsid w:val="00462EAD"/>
    <w:rsid w:val="004A6170"/>
    <w:rsid w:val="004F2BF5"/>
    <w:rsid w:val="004F6AAC"/>
    <w:rsid w:val="00512F2D"/>
    <w:rsid w:val="00570FBB"/>
    <w:rsid w:val="00583B82"/>
    <w:rsid w:val="005923AC"/>
    <w:rsid w:val="005D5149"/>
    <w:rsid w:val="005E3898"/>
    <w:rsid w:val="005E656F"/>
    <w:rsid w:val="006224D6"/>
    <w:rsid w:val="00653B95"/>
    <w:rsid w:val="00667021"/>
    <w:rsid w:val="006974E1"/>
    <w:rsid w:val="006C0896"/>
    <w:rsid w:val="006F513E"/>
    <w:rsid w:val="00780086"/>
    <w:rsid w:val="007A3B3E"/>
    <w:rsid w:val="007C0139"/>
    <w:rsid w:val="007D45A1"/>
    <w:rsid w:val="007E557F"/>
    <w:rsid w:val="007F564D"/>
    <w:rsid w:val="008204AB"/>
    <w:rsid w:val="00844BEA"/>
    <w:rsid w:val="008B1201"/>
    <w:rsid w:val="008C2E3C"/>
    <w:rsid w:val="008F16F7"/>
    <w:rsid w:val="009062F5"/>
    <w:rsid w:val="009164BA"/>
    <w:rsid w:val="009166BD"/>
    <w:rsid w:val="00924086"/>
    <w:rsid w:val="00974CE8"/>
    <w:rsid w:val="00977AAE"/>
    <w:rsid w:val="0098204C"/>
    <w:rsid w:val="00996E56"/>
    <w:rsid w:val="00997268"/>
    <w:rsid w:val="009F4E57"/>
    <w:rsid w:val="00A12667"/>
    <w:rsid w:val="00A14581"/>
    <w:rsid w:val="00A20E4C"/>
    <w:rsid w:val="00AA23D3"/>
    <w:rsid w:val="00AA3C50"/>
    <w:rsid w:val="00AE302A"/>
    <w:rsid w:val="00AE36BB"/>
    <w:rsid w:val="00B1370A"/>
    <w:rsid w:val="00B37C7E"/>
    <w:rsid w:val="00B65B09"/>
    <w:rsid w:val="00B85583"/>
    <w:rsid w:val="00B9476B"/>
    <w:rsid w:val="00BB3457"/>
    <w:rsid w:val="00BC3952"/>
    <w:rsid w:val="00BE5AB8"/>
    <w:rsid w:val="00C04C55"/>
    <w:rsid w:val="00C44178"/>
    <w:rsid w:val="00C44DFB"/>
    <w:rsid w:val="00C6519B"/>
    <w:rsid w:val="00C70F21"/>
    <w:rsid w:val="00C7354B"/>
    <w:rsid w:val="00C91F9B"/>
    <w:rsid w:val="00DE32AC"/>
    <w:rsid w:val="00E10526"/>
    <w:rsid w:val="00E11D7D"/>
    <w:rsid w:val="00E1407A"/>
    <w:rsid w:val="00E318B9"/>
    <w:rsid w:val="00E50BDE"/>
    <w:rsid w:val="00E774CD"/>
    <w:rsid w:val="00E77E1D"/>
    <w:rsid w:val="00ED75B6"/>
    <w:rsid w:val="00EF1F0E"/>
    <w:rsid w:val="00EF29AF"/>
    <w:rsid w:val="00F76C1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F34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Euphemia" w:eastAsia="MS Mincho" w:hAnsi="Euphem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pPr>
      <w:spacing w:after="20"/>
    </w:pPr>
    <w:rPr>
      <w:rFonts w:ascii="Arial" w:hAnsi="Arial"/>
      <w:color w:val="262626"/>
      <w:sz w:val="18"/>
      <w:szCs w:val="1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="MS Gothic"/>
      <w:color w:val="15707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="MS Gothic"/>
      <w:color w:val="15707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Pr>
      <w:color w:val="40404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rPr>
      <w:rFonts w:ascii="Arial" w:hAnsi="Arial"/>
      <w:color w:val="404040"/>
      <w:sz w:val="18"/>
      <w:szCs w:val="18"/>
      <w:lang w:eastAsia="ja-JP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="MS Gothic"/>
      <w:color w:val="157075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link w:val="a9"/>
    <w:uiPriority w:val="99"/>
    <w:semiHidden/>
    <w:rPr>
      <w:rFonts w:ascii="Tahoma" w:hAnsi="Tahoma" w:cs="Tahoma"/>
      <w:color w:val="404040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/>
      <w:sz w:val="100"/>
    </w:rPr>
  </w:style>
  <w:style w:type="table" w:customStyle="1" w:styleId="ae">
    <w:name w:val="Таблица календаря"/>
    <w:basedOn w:val="a1"/>
    <w:uiPriority w:val="99"/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="MS Gothic"/>
      <w:color w:val="157075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link w:val="1"/>
    <w:uiPriority w:val="9"/>
    <w:rsid w:val="00570FBB"/>
    <w:rPr>
      <w:rFonts w:ascii="Arial" w:eastAsia="MS Gothic" w:hAnsi="Arial" w:cs="Times New Roman"/>
      <w:color w:val="157075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570FBB"/>
    <w:rPr>
      <w:rFonts w:ascii="Arial" w:eastAsia="MS Gothic" w:hAnsi="Arial" w:cs="Times New Roman"/>
      <w:color w:val="157075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="MS Gothic"/>
      <w:color w:val="157075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99B031-DE02-4D14-AEDD-507DDA2AD2F1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3426</Words>
  <Characters>19530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2026-02-20T08:09:00Z</dcterms:created>
  <dcterms:modified xsi:type="dcterms:W3CDTF">2026-02-20T08:09:00Z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