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6"/>
        <w:gridCol w:w="3333"/>
        <w:gridCol w:w="6039"/>
      </w:tblGrid>
      <w:tr w:rsidR="00450127" w:rsidRPr="00450127" w14:paraId="7FAF298C" w14:textId="0F6ECC5C" w:rsidTr="00A3200B">
        <w:trPr>
          <w:cantSplit/>
          <w:trHeight w:val="1418"/>
        </w:trPr>
        <w:tc>
          <w:tcPr>
            <w:tcW w:w="1286" w:type="dxa"/>
            <w:textDirection w:val="btLr"/>
          </w:tcPr>
          <w:p w14:paraId="23F9CDC4" w14:textId="77777777" w:rsidR="00F47B84" w:rsidRPr="00450127" w:rsidRDefault="00F47B84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64DD92EF" w14:textId="28303C1D" w:rsidR="00F47B84" w:rsidRPr="00450127" w:rsidRDefault="00537911" w:rsidP="005D1A00">
            <w:pPr>
              <w:pStyle w:val="ad"/>
              <w:ind w:left="113"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3333" w:type="dxa"/>
            <w:tcMar>
              <w:left w:w="142" w:type="dxa"/>
              <w:right w:w="142" w:type="dxa"/>
            </w:tcMar>
            <w:vAlign w:val="bottom"/>
          </w:tcPr>
          <w:p w14:paraId="23A157B9" w14:textId="72B9A597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AVR</w:t>
            </w:r>
          </w:p>
        </w:tc>
        <w:tc>
          <w:tcPr>
            <w:tcW w:w="6039" w:type="dxa"/>
            <w:shd w:val="clear" w:color="auto" w:fill="F2F2F2" w:themeFill="background1" w:themeFillShade="F2"/>
          </w:tcPr>
          <w:p w14:paraId="7F6C5747" w14:textId="77777777" w:rsidR="00F47B84" w:rsidRPr="00450127" w:rsidRDefault="00F47B84" w:rsidP="003C4F96">
            <w:pPr>
              <w:pStyle w:val="Months"/>
              <w:jc w:val="center"/>
              <w:rPr>
                <w:rFonts w:ascii="Century Gothic" w:hAnsi="Century Gothic" w:cs="Calibri"/>
                <w:noProof/>
                <w:color w:val="auto"/>
                <w:sz w:val="10"/>
                <w:szCs w:val="10"/>
              </w:rPr>
            </w:pPr>
          </w:p>
          <w:p w14:paraId="11CC7776" w14:textId="66C0E854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28A2AF01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208FF17" w14:textId="726E9943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4B2EB927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vAlign w:val="center"/>
          </w:tcPr>
          <w:p w14:paraId="1E2EE8E7" w14:textId="692FA42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vAlign w:val="center"/>
          </w:tcPr>
          <w:p w14:paraId="08A9ADB4" w14:textId="495A1B2D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vAlign w:val="center"/>
          </w:tcPr>
          <w:p w14:paraId="70798650" w14:textId="1A0949CA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vAlign w:val="center"/>
          </w:tcPr>
          <w:p w14:paraId="0122A68C" w14:textId="1DA6B426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vAlign w:val="center"/>
          </w:tcPr>
          <w:p w14:paraId="295C0986" w14:textId="54298E3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vAlign w:val="center"/>
          </w:tcPr>
          <w:p w14:paraId="4AE62A27" w14:textId="39738735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vAlign w:val="center"/>
          </w:tcPr>
          <w:p w14:paraId="7AEC02A7" w14:textId="23C1CF3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6A54C37E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A81EA01" w14:textId="3FB3880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4FB043A" w14:textId="3612632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CDDF311" w14:textId="2D6DA36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9C2D6C1" w14:textId="7CEBB0A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B55C17" w14:textId="28AFBE3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29ABE1D" w14:textId="0254700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57C3D9E" w14:textId="61EF85E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7EB2B2FA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0DCA498" w14:textId="2D58978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A343AB" w14:textId="731E8CA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67D8E8" w14:textId="11995A3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F8F156" w14:textId="2E44F35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44F146E" w14:textId="633FF69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8CFC167" w14:textId="11C577A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53B4AD5" w14:textId="1143A36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3002DD0F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8892CB7" w14:textId="6D2500A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18520C1" w14:textId="07FEFE7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B464F66" w14:textId="26060F8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60DA3E" w14:textId="02C6B84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5A13C5D" w14:textId="2F7B2EC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5958C56" w14:textId="7A12901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357CD5" w14:textId="4CEABD7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68BAFAE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8E74E94" w14:textId="64E7D74B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CBE8491" w14:textId="56923E6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3F091CF" w14:textId="63B056B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F167198" w14:textId="0E52DA8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B107AF4" w14:textId="6DCB6D8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249DF52" w14:textId="3964F55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7093039" w14:textId="40B0138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D73EBF0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DF9029" w14:textId="06B200D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6AA4896" w14:textId="6676AE1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DAF9E93" w14:textId="6DF7E03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5633F73" w14:textId="640AE15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B85F4A6" w14:textId="57C481D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D073DED" w14:textId="62CD189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9DF7ABA" w14:textId="1B8B747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2FB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3BE865F" w14:textId="77777777" w:rsidTr="008C3770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32F4322" w14:textId="04DF0ED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200B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72F4D3E" w14:textId="0AD3EFC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65F28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CB2E77D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667877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CC3DC82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0EF34A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3C2D051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450127" w:rsidRPr="00450127" w14:paraId="0219D3CF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15E0AC06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532497B1" w14:textId="2FAA5CCC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C48ED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46E68DF4" w14:textId="20F1E5E1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60BDD8D3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5706DEF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6734289C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15BB80DE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C856D3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E62B1B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54B8CB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3D9BBF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B493DEF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C0B89E7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30D9B4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509A9E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1B62DD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9CA82FD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EC72B08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FA1645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390FD66A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5D92600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537AB5E6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2E4BA9E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top w:val="nil"/>
                        </w:tcBorders>
                      </w:tcPr>
                      <w:p w14:paraId="25A10BBA" w14:textId="77777777" w:rsidR="009549B4" w:rsidRPr="00450127" w:rsidRDefault="009549B4" w:rsidP="009549B4">
                        <w:pPr>
                          <w:pStyle w:val="Months"/>
                          <w:ind w:left="0"/>
                          <w:rPr>
                            <w:rFonts w:ascii="Century Gothic" w:hAnsi="Century Gothic" w:cs="Calibri"/>
                            <w:noProof/>
                            <w:color w:val="auto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450127" w:rsidRPr="00450127" w14:paraId="7714E5D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070165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BE0BC88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77C2165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C6011A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7ADAA0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3BEDFC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1C910D7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4208A4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C9CBD8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5E6E30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5F65F7F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2DB48D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5A12A2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6185B000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163B7590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A45C2" w14:textId="77777777" w:rsidR="00884711" w:rsidRDefault="00884711">
      <w:pPr>
        <w:spacing w:after="0"/>
      </w:pPr>
      <w:r>
        <w:separator/>
      </w:r>
    </w:p>
  </w:endnote>
  <w:endnote w:type="continuationSeparator" w:id="0">
    <w:p w14:paraId="283412FA" w14:textId="77777777" w:rsidR="00884711" w:rsidRDefault="008847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64A59" w14:textId="77777777" w:rsidR="00884711" w:rsidRDefault="00884711">
      <w:pPr>
        <w:spacing w:after="0"/>
      </w:pPr>
      <w:r>
        <w:separator/>
      </w:r>
    </w:p>
  </w:footnote>
  <w:footnote w:type="continuationSeparator" w:id="0">
    <w:p w14:paraId="0B60E722" w14:textId="77777777" w:rsidR="00884711" w:rsidRDefault="008847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46855"/>
    <w:rsid w:val="0005357B"/>
    <w:rsid w:val="000665F8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51FC4"/>
    <w:rsid w:val="00285C1D"/>
    <w:rsid w:val="002A6420"/>
    <w:rsid w:val="002D2FB9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C0139"/>
    <w:rsid w:val="007D45A1"/>
    <w:rsid w:val="007D7864"/>
    <w:rsid w:val="007F564D"/>
    <w:rsid w:val="00865F28"/>
    <w:rsid w:val="00884711"/>
    <w:rsid w:val="00884803"/>
    <w:rsid w:val="008B1201"/>
    <w:rsid w:val="008B20A6"/>
    <w:rsid w:val="008C3770"/>
    <w:rsid w:val="008F16F7"/>
    <w:rsid w:val="00907BEC"/>
    <w:rsid w:val="009164BA"/>
    <w:rsid w:val="009166B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2334A"/>
    <w:rsid w:val="00A3200B"/>
    <w:rsid w:val="00A86610"/>
    <w:rsid w:val="00AA23D3"/>
    <w:rsid w:val="00AA3C50"/>
    <w:rsid w:val="00AE302A"/>
    <w:rsid w:val="00AE36BB"/>
    <w:rsid w:val="00AF504C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B6B72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67D0F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2025-11-06T08:04:00Z</dcterms:created>
  <dcterms:modified xsi:type="dcterms:W3CDTF">2025-11-06T08:04:00Z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