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5592EFCF" w:rsidR="006D4D72" w:rsidRPr="003A0A27" w:rsidRDefault="00220BE9" w:rsidP="00220B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0106AE4C" wp14:editId="518D3846">
                  <wp:extent cx="6443330" cy="6443330"/>
                  <wp:effectExtent l="0" t="0" r="0" b="0"/>
                  <wp:docPr id="1407232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23228" name="Рисунок 1407232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0577" cy="6450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0484BAE0" w:rsidR="00ED5F48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5C6C426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2027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6894A005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4FAA8F4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51FD1A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78AC4E51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301E779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9B9F9D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3118F78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0F4B08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78D3D5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0C5C53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00BA78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3D14D9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60DED6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029834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6F91F5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7AC8D4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557A68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568546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726481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0688E3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DBCFC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3F79EE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28BC5A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2B4084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0F9CDC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65D517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24C540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4C1E41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581087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253584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611600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3A5922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3FFF76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721517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574776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5214DE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5A70CB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7B2CFB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0B2515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4E2C74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257E1F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287ABC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74006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1FEFFE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9558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20BE9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0776EC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83FA7" w14:textId="77777777" w:rsidR="008B2B2A" w:rsidRDefault="008B2B2A">
      <w:pPr>
        <w:spacing w:after="0"/>
      </w:pPr>
      <w:r>
        <w:separator/>
      </w:r>
    </w:p>
  </w:endnote>
  <w:endnote w:type="continuationSeparator" w:id="0">
    <w:p w14:paraId="20F01CA9" w14:textId="77777777" w:rsidR="008B2B2A" w:rsidRDefault="008B2B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626C" w14:textId="77777777" w:rsidR="008B2B2A" w:rsidRDefault="008B2B2A">
      <w:pPr>
        <w:spacing w:after="0"/>
      </w:pPr>
      <w:r>
        <w:separator/>
      </w:r>
    </w:p>
  </w:footnote>
  <w:footnote w:type="continuationSeparator" w:id="0">
    <w:p w14:paraId="42B28C83" w14:textId="77777777" w:rsidR="008B2B2A" w:rsidRDefault="008B2B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776EC"/>
    <w:rsid w:val="00082588"/>
    <w:rsid w:val="00097A25"/>
    <w:rsid w:val="000A5A57"/>
    <w:rsid w:val="000B5A03"/>
    <w:rsid w:val="001274F3"/>
    <w:rsid w:val="00137EBC"/>
    <w:rsid w:val="00151CCE"/>
    <w:rsid w:val="0018057A"/>
    <w:rsid w:val="00185B50"/>
    <w:rsid w:val="001B01F9"/>
    <w:rsid w:val="001C41F9"/>
    <w:rsid w:val="002068F9"/>
    <w:rsid w:val="00220BE9"/>
    <w:rsid w:val="00240ECA"/>
    <w:rsid w:val="002430B2"/>
    <w:rsid w:val="00285C1D"/>
    <w:rsid w:val="002F5B25"/>
    <w:rsid w:val="003019F6"/>
    <w:rsid w:val="003327F5"/>
    <w:rsid w:val="00340CAF"/>
    <w:rsid w:val="0036120B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9558E"/>
    <w:rsid w:val="004A6170"/>
    <w:rsid w:val="004F6AAC"/>
    <w:rsid w:val="00512F2D"/>
    <w:rsid w:val="00533A11"/>
    <w:rsid w:val="00543EA0"/>
    <w:rsid w:val="00570FBB"/>
    <w:rsid w:val="00583B82"/>
    <w:rsid w:val="00590166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B2B2A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17720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85465"/>
    <w:rsid w:val="00DE32AC"/>
    <w:rsid w:val="00E1407A"/>
    <w:rsid w:val="00E26143"/>
    <w:rsid w:val="00E269B9"/>
    <w:rsid w:val="00E33F1A"/>
    <w:rsid w:val="00E50BDE"/>
    <w:rsid w:val="00E643D3"/>
    <w:rsid w:val="00E709B4"/>
    <w:rsid w:val="00E774CD"/>
    <w:rsid w:val="00E77E1D"/>
    <w:rsid w:val="00E97684"/>
    <w:rsid w:val="00ED1692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2025-10-23T05:07:00Z</dcterms:created>
  <dcterms:modified xsi:type="dcterms:W3CDTF">2025-10-23T05:07:00Z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