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0BC10251" w:rsidR="00BF49DC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26405890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AA2EE9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456F970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1C472A7B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1A83F44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68A073C5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0D87C4AD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38F5F9F4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658E9007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BF49DC" w:rsidRPr="006D5311" w14:paraId="6EAC1785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185B0C8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4F35F0A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F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33B9F28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F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0F0B04F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17E3197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135169B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53982EE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6938FA2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1679843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1665766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39C5445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2D24A2C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7EDDEE3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7E17C6D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1C0FFF0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061B95B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42B6F54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2E0AE6C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3D31F78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1975CF1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69E479D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3C371B0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0141650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72EF0EB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05141F4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5691C05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12A8655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3DC3C8B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69FB43E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7E1F36E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7812CB3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4CAB054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5D488E6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3264556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2285146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3FE72CA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04F40E8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589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7AB6" w14:textId="77777777" w:rsidR="00D63414" w:rsidRDefault="00D63414">
      <w:pPr>
        <w:spacing w:after="0"/>
      </w:pPr>
      <w:r>
        <w:separator/>
      </w:r>
    </w:p>
  </w:endnote>
  <w:endnote w:type="continuationSeparator" w:id="0">
    <w:p w14:paraId="458FAE90" w14:textId="77777777" w:rsidR="00D63414" w:rsidRDefault="00D63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EDA2" w14:textId="77777777" w:rsidR="00D63414" w:rsidRDefault="00D63414">
      <w:pPr>
        <w:spacing w:after="0"/>
      </w:pPr>
      <w:r>
        <w:separator/>
      </w:r>
    </w:p>
  </w:footnote>
  <w:footnote w:type="continuationSeparator" w:id="0">
    <w:p w14:paraId="2FBBBD24" w14:textId="77777777" w:rsidR="00D63414" w:rsidRDefault="00D634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45CC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65579"/>
    <w:rsid w:val="00285C1D"/>
    <w:rsid w:val="002C2B55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502E9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1692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2EE9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1633"/>
    <w:rsid w:val="00C7354B"/>
    <w:rsid w:val="00C800AA"/>
    <w:rsid w:val="00C828A9"/>
    <w:rsid w:val="00C91F9B"/>
    <w:rsid w:val="00D0126F"/>
    <w:rsid w:val="00D15894"/>
    <w:rsid w:val="00D51F96"/>
    <w:rsid w:val="00D63414"/>
    <w:rsid w:val="00DE32AC"/>
    <w:rsid w:val="00E1407A"/>
    <w:rsid w:val="00E33F1A"/>
    <w:rsid w:val="00E359CD"/>
    <w:rsid w:val="00E50BDE"/>
    <w:rsid w:val="00E774CD"/>
    <w:rsid w:val="00E77E1D"/>
    <w:rsid w:val="00E97684"/>
    <w:rsid w:val="00EA4F68"/>
    <w:rsid w:val="00ED5F48"/>
    <w:rsid w:val="00ED75B6"/>
    <w:rsid w:val="00F30598"/>
    <w:rsid w:val="00F61496"/>
    <w:rsid w:val="00F742A0"/>
    <w:rsid w:val="00F91390"/>
    <w:rsid w:val="00F93E3B"/>
    <w:rsid w:val="00FC0032"/>
    <w:rsid w:val="00FD6F7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2025-09-28T15:09:00Z</dcterms:created>
  <dcterms:modified xsi:type="dcterms:W3CDTF">2025-09-28T15:09:00Z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