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Borders>
          <w:top w:val="dashed" w:sz="6" w:space="0" w:color="auto"/>
          <w:left w:val="dashed" w:sz="6" w:space="0" w:color="auto"/>
          <w:bottom w:val="dashed" w:sz="6" w:space="0" w:color="auto"/>
          <w:right w:val="dashed" w:sz="6" w:space="0" w:color="auto"/>
        </w:tblBorders>
        <w:tblLayout w:type="fixed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7852"/>
        <w:gridCol w:w="7852"/>
      </w:tblGrid>
      <w:tr w:rsidR="00A7023D" w:rsidRPr="00A7023D" w14:paraId="40983BE3" w14:textId="7FC65DC9" w:rsidTr="00A7023D">
        <w:trPr>
          <w:trHeight w:val="10206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dashed" w:sz="6" w:space="0" w:color="auto"/>
            </w:tcBorders>
            <w:vAlign w:val="center"/>
          </w:tcPr>
          <w:p w14:paraId="44F698A6" w14:textId="77777777" w:rsidR="00D66FD6" w:rsidRPr="00C66750" w:rsidRDefault="00D66FD6" w:rsidP="00D66FD6">
            <w:pPr>
              <w:pStyle w:val="ad"/>
              <w:jc w:val="center"/>
              <w:rPr>
                <w:rFonts w:cs="Arial"/>
                <w:noProof/>
                <w:color w:val="00A4DC"/>
                <w:sz w:val="78"/>
                <w:szCs w:val="78"/>
                <w:lang w:val="it-IT" w:bidi="ru-RU"/>
              </w:rPr>
            </w:pPr>
            <w:r w:rsidRPr="00A7023D">
              <w:rPr>
                <w:rFonts w:cs="Arial"/>
                <w:noProof/>
                <w:color w:val="00A4DC"/>
                <w:sz w:val="78"/>
                <w:szCs w:val="78"/>
                <w:lang w:bidi="ru-RU"/>
              </w:rPr>
              <w:fldChar w:fldCharType="begin"/>
            </w:r>
            <w:r w:rsidRPr="00C66750">
              <w:rPr>
                <w:rFonts w:cs="Arial"/>
                <w:noProof/>
                <w:color w:val="00A4DC"/>
                <w:sz w:val="78"/>
                <w:szCs w:val="78"/>
                <w:lang w:val="it-IT" w:bidi="ru-RU"/>
              </w:rPr>
              <w:instrText xml:space="preserve"> DOCVARIABLE  MonthStart1 \@  yyyy   \* MERGEFORMAT </w:instrText>
            </w:r>
            <w:r w:rsidRPr="00A7023D">
              <w:rPr>
                <w:rFonts w:cs="Arial"/>
                <w:noProof/>
                <w:color w:val="00A4DC"/>
                <w:sz w:val="78"/>
                <w:szCs w:val="78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00A4DC"/>
                <w:sz w:val="78"/>
                <w:szCs w:val="78"/>
                <w:lang w:val="it-IT" w:bidi="ru-RU"/>
              </w:rPr>
              <w:t>2026</w:t>
            </w:r>
            <w:r w:rsidRPr="00A7023D">
              <w:rPr>
                <w:rFonts w:cs="Arial"/>
                <w:noProof/>
                <w:color w:val="00A4DC"/>
                <w:sz w:val="78"/>
                <w:szCs w:val="78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Layout w:type="fixed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14"/>
              <w:gridCol w:w="2615"/>
              <w:gridCol w:w="2615"/>
            </w:tblGrid>
            <w:tr w:rsidR="00D66FD6" w:rsidRPr="00C66750" w14:paraId="4DD748AC" w14:textId="77777777" w:rsidTr="00EA0E5F">
              <w:trPr>
                <w:trHeight w:val="567"/>
              </w:trPr>
              <w:tc>
                <w:tcPr>
                  <w:tcW w:w="1666" w:type="pct"/>
                </w:tcPr>
                <w:p w14:paraId="434AEF26" w14:textId="77777777" w:rsidR="00D66FD6" w:rsidRPr="00A7023D" w:rsidRDefault="00D66FD6" w:rsidP="00D66FD6">
                  <w:pPr>
                    <w:pStyle w:val="Months"/>
                    <w:jc w:val="center"/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en-US" w:bidi="ru-RU"/>
                    </w:rPr>
                    <w:t>JANVIER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8"/>
                  </w:tblGrid>
                  <w:tr w:rsidR="00D66FD6" w:rsidRPr="00A7023D" w14:paraId="0CA4C8CB" w14:textId="77777777" w:rsidTr="00EA0E5F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00A4DC"/>
                        <w:vAlign w:val="center"/>
                      </w:tcPr>
                      <w:p w14:paraId="2CC54C4A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280C714D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00635637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DEF3B24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DBCD900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0DDC611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0" w:type="pct"/>
                        <w:shd w:val="clear" w:color="auto" w:fill="00A4DC"/>
                        <w:vAlign w:val="center"/>
                      </w:tcPr>
                      <w:p w14:paraId="470457B0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D66FD6" w:rsidRPr="00A7023D" w14:paraId="50A82E20" w14:textId="77777777" w:rsidTr="00EA0E5F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28B7BCA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CD599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F3BB0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5B7B2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F444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3B46D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081960E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200090C3" w14:textId="77777777" w:rsidTr="00EA0E5F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5EFE6D2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E176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C3D68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08ECC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066E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9B41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6CEECB7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71DA8DE0" w14:textId="77777777" w:rsidTr="00EA0E5F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50BE5E7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3B862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95539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B58DA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07C41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FA756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3E76E27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0C51BCC3" w14:textId="77777777" w:rsidTr="00EA0E5F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6881AF6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31F06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DFB8C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016E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ADA9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050F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7D8FAFA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0F1C93A6" w14:textId="77777777" w:rsidTr="00EA0E5F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36C32F5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B5C9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1CEE9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FA04E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9BCB6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7A11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424C95D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43099870" w14:textId="77777777" w:rsidTr="00EA0E5F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5659128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28D35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403B3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2DB1C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0A33F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77D98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78DFF6B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6229CA31" w14:textId="77777777" w:rsidR="00D66FD6" w:rsidRPr="00C66750" w:rsidRDefault="00D66FD6" w:rsidP="00D66FD6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783E9AE8" w14:textId="77777777" w:rsidR="00D66FD6" w:rsidRPr="00A7023D" w:rsidRDefault="00D66FD6" w:rsidP="00D66FD6">
                  <w:pPr>
                    <w:pStyle w:val="Months"/>
                    <w:jc w:val="center"/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en-US" w:bidi="ru-RU"/>
                    </w:rPr>
                    <w:t>FEVRIER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D66FD6" w:rsidRPr="00A7023D" w14:paraId="4043D11C" w14:textId="77777777" w:rsidTr="00EA0E5F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1BB1C0"/>
                        <w:vAlign w:val="center"/>
                      </w:tcPr>
                      <w:p w14:paraId="14C99FB5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1600AC1D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32D78158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1089D846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133ABDF7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4F96599D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55F8AE4E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D66FD6" w:rsidRPr="00A7023D" w14:paraId="580275F9" w14:textId="77777777" w:rsidTr="00EA0E5F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vAlign w:val="center"/>
                      </w:tcPr>
                      <w:p w14:paraId="04B9F2C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A4247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18F24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146FF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8BB5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D7B33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02870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5FC35BD8" w14:textId="77777777" w:rsidTr="00EA0E5F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vAlign w:val="center"/>
                      </w:tcPr>
                      <w:p w14:paraId="7174C34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742AE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9E84B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55F4B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C59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3E9CD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1362D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06582D28" w14:textId="77777777" w:rsidTr="00EA0E5F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vAlign w:val="center"/>
                      </w:tcPr>
                      <w:p w14:paraId="64A75ED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E163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D78AC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F4011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DA681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D7C55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6BB9BE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1B8389CB" w14:textId="77777777" w:rsidTr="00EA0E5F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vAlign w:val="center"/>
                      </w:tcPr>
                      <w:p w14:paraId="7FC91B4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27E15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C6DC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0CDE8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1124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E7A4C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A8745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6E704829" w14:textId="77777777" w:rsidTr="00EA0E5F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vAlign w:val="center"/>
                      </w:tcPr>
                      <w:p w14:paraId="2049EAF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C7E4B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9F0CC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BA6AF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A6477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F9F5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612FB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5B451DA8" w14:textId="77777777" w:rsidTr="00EA0E5F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vAlign w:val="center"/>
                      </w:tcPr>
                      <w:p w14:paraId="648D2E1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D7F5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!A12 Is Not In Table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7C2BA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2FB0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85548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09554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186E1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058FAF0C" w14:textId="77777777" w:rsidR="00D66FD6" w:rsidRPr="00C66750" w:rsidRDefault="00D66FD6" w:rsidP="00D66FD6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743B10E2" w14:textId="77777777" w:rsidR="00D66FD6" w:rsidRPr="00A7023D" w:rsidRDefault="00D66FD6" w:rsidP="00D66FD6">
                  <w:pPr>
                    <w:pStyle w:val="Months"/>
                    <w:jc w:val="center"/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en-US" w:bidi="ru-RU"/>
                    </w:rPr>
                    <w:t>MARS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D66FD6" w:rsidRPr="00A7023D" w14:paraId="4D9F905C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43B06D"/>
                        <w:vAlign w:val="center"/>
                      </w:tcPr>
                      <w:p w14:paraId="1903B0C7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3DA193BE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7AADA481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728CE9D0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22F2C1A2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55FB1B13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1D4A7CB9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D66FD6" w:rsidRPr="00A7023D" w14:paraId="4E123D81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D71FA6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9F36B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034F2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00F70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12335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48825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BD5FD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33E350BF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CCE508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F3727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B97B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77EA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42A84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F97C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AF307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45F1A2B4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29D917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E2798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5C9D6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0EB00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8437A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7576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C11FE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5CC98E73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1FBBFA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F4B94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5589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D4C41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729BF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D619C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72F2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6050B78D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B6AC3A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1548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75B8D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096C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E50A2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C2C33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C91C5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2F77B6B4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39E91C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4BA5A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E1AF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FDF4E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AA684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6FCC3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F9C14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1EA8D3EF" w14:textId="77777777" w:rsidR="00D66FD6" w:rsidRPr="00C66750" w:rsidRDefault="00D66FD6" w:rsidP="00D66FD6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</w:tr>
            <w:tr w:rsidR="00D66FD6" w:rsidRPr="00A7023D" w14:paraId="641C3E06" w14:textId="77777777" w:rsidTr="00EA0E5F">
              <w:trPr>
                <w:trHeight w:val="567"/>
              </w:trPr>
              <w:tc>
                <w:tcPr>
                  <w:tcW w:w="1666" w:type="pct"/>
                </w:tcPr>
                <w:p w14:paraId="570BC7F3" w14:textId="77777777" w:rsidR="00D66FD6" w:rsidRPr="00A7023D" w:rsidRDefault="00D66FD6" w:rsidP="00D66FD6">
                  <w:pPr>
                    <w:pStyle w:val="Months"/>
                    <w:jc w:val="center"/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en-US" w:bidi="ru-RU"/>
                    </w:rPr>
                    <w:t>AVRIL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5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D66FD6" w:rsidRPr="00A7023D" w14:paraId="55844BA2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C03F"/>
                        <w:vAlign w:val="center"/>
                      </w:tcPr>
                      <w:p w14:paraId="7A028A78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4E870B97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2DD46C35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49480A9D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6BCC0F4F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0E744795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1DEAD89A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D66FD6" w:rsidRPr="00A7023D" w14:paraId="6F6C1864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F566ED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1E680D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E9C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B9AB0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E295B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9752F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56CFB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661B0FC9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0F09E0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9EC3DF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17C5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DB6F5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4A573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01665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C03E1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253B53E4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7396F8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78824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29ED3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7F90D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E41A7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80DF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9C823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183748A8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00E0D3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1F054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B258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B7B9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2327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97DA4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9E7D3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2BD2FF4E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BEB110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9E62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FF5C7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8BAD4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276E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1818B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780E8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64BD4166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899232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5E5BA5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2AD0D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9B4A4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7E8FF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6CE3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016CF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4B82DCD1" w14:textId="77777777" w:rsidR="00D66FD6" w:rsidRPr="00C66750" w:rsidRDefault="00D66FD6" w:rsidP="00D66FD6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765E13F1" w14:textId="77777777" w:rsidR="00D66FD6" w:rsidRPr="00A7023D" w:rsidRDefault="00D66FD6" w:rsidP="00D66FD6">
                  <w:pPr>
                    <w:pStyle w:val="Months"/>
                    <w:jc w:val="center"/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en-US" w:bidi="ru-RU"/>
                    </w:rPr>
                    <w:t>MAI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D66FD6" w:rsidRPr="00A7023D" w14:paraId="62FC0F27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BC703"/>
                        <w:vAlign w:val="center"/>
                      </w:tcPr>
                      <w:p w14:paraId="122FF279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5475D16A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46EFB7F5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757113C8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0E10E16F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38A529E1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33446C50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D66FD6" w:rsidRPr="00A7023D" w14:paraId="76AE911F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ADE400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4C40B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5B680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B37DB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EA719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14190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10E85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10890A1A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202369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F5211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0327D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CAE6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ADDC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FB4F5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1FDDB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3CD8BF61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455347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CB0C8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AC799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0C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603A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96578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A8FC0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790C8972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232C03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5890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66931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264A2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F8726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9628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56E7E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124BDDBA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101E18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35253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E2C6D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F20D2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F05B9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F6FE2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803A5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55D80663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385D72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CB27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764B6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378AA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F198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127F3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A67B6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5B79EF1C" w14:textId="77777777" w:rsidR="00D66FD6" w:rsidRPr="00C66750" w:rsidRDefault="00D66FD6" w:rsidP="00D66FD6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6FD6FBA2" w14:textId="77777777" w:rsidR="00D66FD6" w:rsidRPr="00A7023D" w:rsidRDefault="00D66FD6" w:rsidP="00D66FD6">
                  <w:pPr>
                    <w:pStyle w:val="Months"/>
                    <w:jc w:val="center"/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en-US" w:bidi="ru-RU"/>
                    </w:rPr>
                    <w:t>JUIN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D66FD6" w:rsidRPr="00A7023D" w14:paraId="50017415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AAE00"/>
                        <w:vAlign w:val="center"/>
                      </w:tcPr>
                      <w:p w14:paraId="2580565C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477DDF76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42F29C1E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705BF41A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12B0750C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1686FA8B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53466E47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D66FD6" w:rsidRPr="00A7023D" w14:paraId="1A7B4C46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2CF1EB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DB6C6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DAEEF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0EF02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208B6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918AF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8E2DA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5A96B5B6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729C7A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D7B0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C4C2B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8DE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EB0C4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2BC6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42DFF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1F7C2B4F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2C5DCB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B0270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D6F2C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2C294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37C3E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4847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3983A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2F931EAF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9962B6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CB12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F482E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4F978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76448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2EF6F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C4022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51170252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A0CDFD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F4F54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72966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00158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46B36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5D950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2B8EE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4EB7B294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AC0F71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D48F3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86104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2A9C6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BFE36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82DBA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31773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84AAEAE" w14:textId="77777777" w:rsidR="00D66FD6" w:rsidRPr="00A7023D" w:rsidRDefault="00D66FD6" w:rsidP="00D66FD6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D66FD6" w:rsidRPr="00A7023D" w14:paraId="4FB184D2" w14:textId="77777777" w:rsidTr="00EA0E5F">
              <w:trPr>
                <w:trHeight w:val="567"/>
              </w:trPr>
              <w:tc>
                <w:tcPr>
                  <w:tcW w:w="1666" w:type="pct"/>
                </w:tcPr>
                <w:p w14:paraId="2A844CEA" w14:textId="77777777" w:rsidR="00D66FD6" w:rsidRPr="00A7023D" w:rsidRDefault="00D66FD6" w:rsidP="00D66FD6">
                  <w:pPr>
                    <w:pStyle w:val="Months"/>
                    <w:jc w:val="center"/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 w:bidi="ru-RU"/>
                    </w:rPr>
                    <w:t>JUILLET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D66FD6" w:rsidRPr="00A7023D" w14:paraId="7A6E9AF7" w14:textId="77777777" w:rsidTr="00EA0E5F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30877397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576A45BD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2302545B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2B6AE1BB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3E627F07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63AFFCF1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71879BBD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D66FD6" w:rsidRPr="00A7023D" w14:paraId="2B944526" w14:textId="77777777" w:rsidTr="00EA0E5F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003BF8E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7C99E6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CE840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9ABC1A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30660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4C5FB6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A4A330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637AD607" w14:textId="77777777" w:rsidTr="00EA0E5F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722D7FB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89A98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A39B1A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60448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32D82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9A039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6897C8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33B69F94" w14:textId="77777777" w:rsidTr="00EA0E5F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7A71B0F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9EFF8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BE759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B2636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9BFA5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E00E4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B91CEC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58ADA4E7" w14:textId="77777777" w:rsidTr="00EA0E5F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0014D13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9AA629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9575F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DAE81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107452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F5A27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65B3C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592A7C97" w14:textId="77777777" w:rsidTr="00EA0E5F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189C137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A2943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1DDF3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09593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B1303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09434A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B5CA9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41412C91" w14:textId="77777777" w:rsidTr="00EA0E5F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4DFA965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66FCC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6FBF7F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B65B0B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739A72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9CEB6B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6A43AC9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C579F59" w14:textId="77777777" w:rsidR="00D66FD6" w:rsidRPr="00A7023D" w:rsidRDefault="00D66FD6" w:rsidP="00D66FD6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48891005" w14:textId="77777777" w:rsidR="00D66FD6" w:rsidRPr="00A7023D" w:rsidRDefault="00D66FD6" w:rsidP="00D66FD6">
                  <w:pPr>
                    <w:pStyle w:val="Months"/>
                    <w:jc w:val="center"/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 w:bidi="ru-RU"/>
                    </w:rPr>
                    <w:t>AOUT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D66FD6" w:rsidRPr="00A7023D" w14:paraId="1B602B01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E74C4A"/>
                        <w:vAlign w:val="center"/>
                      </w:tcPr>
                      <w:p w14:paraId="4D385EDE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069C3654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31DCF987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055D6EB0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6C6C03B7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06D78303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4C9C390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D66FD6" w:rsidRPr="00A7023D" w14:paraId="7379B9E0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35E87F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9347A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0B69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D9D8D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047A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A8ED0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F9A74A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0AC46A98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FDCC1B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0015F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897E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C9333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BFAAB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401A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BF08E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221092F0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C3A0E4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438BF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5C92F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DDAB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CEDB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908C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53B9E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328E5A29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0E1D2D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631B5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B9A5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FDB48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2A71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D0B1F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48025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2357E2AC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A25A43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19E39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C08B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283D6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C8BD8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1CFDA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3CB0D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0A1586CE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D9FA26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6DD1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C2BF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30A67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FBC8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9FC2E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06206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6E14494" w14:textId="77777777" w:rsidR="00D66FD6" w:rsidRPr="00A7023D" w:rsidRDefault="00D66FD6" w:rsidP="00D66FD6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3B10E75D" w14:textId="77777777" w:rsidR="00D66FD6" w:rsidRPr="00A7023D" w:rsidRDefault="00D66FD6" w:rsidP="00D66FD6">
                  <w:pPr>
                    <w:pStyle w:val="Months"/>
                    <w:jc w:val="center"/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D66FD6" w:rsidRPr="00A7023D" w14:paraId="7D00D9A6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F6C80"/>
                        <w:vAlign w:val="center"/>
                      </w:tcPr>
                      <w:p w14:paraId="1288AF88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20C2B898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69305DEE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7F9074EF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63E2F03B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1426E792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338E813D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D66FD6" w:rsidRPr="00A7023D" w14:paraId="30D736EF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4AAA30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C0DD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EBDEF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D4F50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C9FFA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62E87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7CFBD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2B5810A7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B634D0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E2BE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81A0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4AA2A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FD2E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5A3B0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97A9C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38FD1AA7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C83B1B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53AD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EEBB5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96012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6008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3EA44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30962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350DD160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0F4534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2AD59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5171D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898A2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86628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7E6C6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12387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42B1E006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E26321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5D14A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EEBC7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C0DAA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900B5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109D1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675EF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0B6C73E6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CEC20E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B7AFF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E5587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80862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68E3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A688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783A9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5AA6E524" w14:textId="77777777" w:rsidR="00D66FD6" w:rsidRPr="00A7023D" w:rsidRDefault="00D66FD6" w:rsidP="00D66FD6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D66FD6" w:rsidRPr="00A7023D" w14:paraId="23AC495B" w14:textId="77777777" w:rsidTr="00EA0E5F">
              <w:trPr>
                <w:trHeight w:val="567"/>
              </w:trPr>
              <w:tc>
                <w:tcPr>
                  <w:tcW w:w="1666" w:type="pct"/>
                </w:tcPr>
                <w:p w14:paraId="684157F5" w14:textId="77777777" w:rsidR="00D66FD6" w:rsidRPr="00A7023D" w:rsidRDefault="00D66FD6" w:rsidP="00D66FD6">
                  <w:pPr>
                    <w:pStyle w:val="Months"/>
                    <w:jc w:val="center"/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 w:bidi="ru-RU"/>
                    </w:rPr>
                    <w:t>OCTOBRE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D66FD6" w:rsidRPr="00A7023D" w14:paraId="191A5B10" w14:textId="77777777" w:rsidTr="00EA0E5F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2DD852E2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5EF06BC3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4862F281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16FE1077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2BCA514A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0B9D563C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2E01E0D0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D66FD6" w:rsidRPr="00A7023D" w14:paraId="14EE9241" w14:textId="77777777" w:rsidTr="00EA0E5F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232443F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4F20D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AB72A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596FD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25684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1E09F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72107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0EB3FB45" w14:textId="77777777" w:rsidTr="00EA0E5F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1F6D861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BE800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41FAD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41A8D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F7B8C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79186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AA7E1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5EFBB7BC" w14:textId="77777777" w:rsidTr="00EA0E5F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29BB416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C92D9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6C88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A7D89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2D8BE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5DBFD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96670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7EBAF65E" w14:textId="77777777" w:rsidTr="00EA0E5F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79C47D9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3EA7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16CFF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341BE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205FF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0E4CC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A4B4D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61F292F8" w14:textId="77777777" w:rsidTr="00EA0E5F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658A78E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DCA7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5D94D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24EDB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C0D3A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5B59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54E8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70AB5449" w14:textId="77777777" w:rsidTr="00EA0E5F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31FD0C9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D89DD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2B7E7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0959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98B32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1EAB0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93F1A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7CD5792" w14:textId="77777777" w:rsidR="00D66FD6" w:rsidRPr="00A7023D" w:rsidRDefault="00D66FD6" w:rsidP="00D66FD6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1BA58157" w14:textId="77777777" w:rsidR="00D66FD6" w:rsidRPr="00A7023D" w:rsidRDefault="00D66FD6" w:rsidP="00D66FD6">
                  <w:pPr>
                    <w:pStyle w:val="Months"/>
                    <w:jc w:val="center"/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 w:bidi="ru-RU"/>
                    </w:rPr>
                    <w:t>NOVEMBRE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D66FD6" w:rsidRPr="00A7023D" w14:paraId="6942AE55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6A7FB8"/>
                        <w:vAlign w:val="center"/>
                      </w:tcPr>
                      <w:p w14:paraId="375F9F7A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6A75DFFD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471ED07D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0431349D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6EBC1F68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420DD7B6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28192F92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D66FD6" w:rsidRPr="00A7023D" w14:paraId="46D8056A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E26D8D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5A2B9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4623A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D1BC1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2AA29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B5C1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F86F7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18AFC2F0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854894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2427F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1EE6A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39B6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D156F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5C0F7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C99D9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7FC211A8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9D6284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D3593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12B31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6DCCA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1053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4149E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BCC44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3C4FC14D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32C59A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7829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D942B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E1C70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9DB30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92E8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AB43A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46D3C3CB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AB77A1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D2C8E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1060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010D6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6C7174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92FB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B8E27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3F684FB7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50B2C2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AA5D4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C8C5E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5D24B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55FBE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ADF06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ECD30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1FC704B6" w14:textId="77777777" w:rsidR="00D66FD6" w:rsidRPr="00A7023D" w:rsidRDefault="00D66FD6" w:rsidP="00D66FD6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310C7CCE" w14:textId="77777777" w:rsidR="00D66FD6" w:rsidRPr="00A7023D" w:rsidRDefault="00D66FD6" w:rsidP="00D66FD6">
                  <w:pPr>
                    <w:pStyle w:val="Months"/>
                    <w:jc w:val="center"/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/>
                    </w:rPr>
                  </w:pPr>
                  <w:r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D66FD6" w:rsidRPr="00A7023D" w14:paraId="16D629FB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007AAB"/>
                        <w:vAlign w:val="center"/>
                      </w:tcPr>
                      <w:p w14:paraId="471CB7A3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33BDC906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12D5B8BC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2C1CB7B3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64C018BB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38819B72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5F353243" w14:textId="77777777" w:rsidR="00D66FD6" w:rsidRPr="00A7023D" w:rsidRDefault="00D66FD6" w:rsidP="00D66FD6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D66FD6" w:rsidRPr="00A7023D" w14:paraId="353F8659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1153C6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BB1A6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F1ADBA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A2822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67D3E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38440B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9723A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31F72D7B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111E58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EC2F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AB02B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93A65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60D6C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1C909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E309A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568F7184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298964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CA36C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A3417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1414CD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EE5C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70C91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DF8F7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3BEE98EA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802B216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76EDB9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8ADC7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380690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60938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08C4B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6F612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3FC277AE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B6D25FE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576B13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B37DA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89A5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76668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474DB8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7D30B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66FD6" w:rsidRPr="00A7023D" w14:paraId="3AC6B407" w14:textId="77777777" w:rsidTr="00EA0E5F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27633F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457D5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A5CB2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E2FC17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EDFFFC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82235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69199D1" w14:textId="77777777" w:rsidR="00D66FD6" w:rsidRPr="00A7023D" w:rsidRDefault="00D66FD6" w:rsidP="00D66FD6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3F546DC" w14:textId="77777777" w:rsidR="00D66FD6" w:rsidRPr="00A7023D" w:rsidRDefault="00D66FD6" w:rsidP="00D66FD6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1A5B6E03" w14:textId="2CC03F92" w:rsidR="00A7023D" w:rsidRPr="00A7023D" w:rsidRDefault="00A7023D" w:rsidP="0087060A">
            <w:pPr>
              <w:pStyle w:val="ad"/>
              <w:jc w:val="center"/>
              <w:rPr>
                <w:rFonts w:cs="Arial"/>
                <w:noProof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dashed" w:sz="6" w:space="0" w:color="auto"/>
              <w:bottom w:val="nil"/>
              <w:right w:val="nil"/>
            </w:tcBorders>
            <w:vAlign w:val="center"/>
          </w:tcPr>
          <w:p w14:paraId="2F2D35FF" w14:textId="2B851868" w:rsidR="00C15CAA" w:rsidRPr="00A7023D" w:rsidRDefault="00C15CAA" w:rsidP="00C15CAA">
            <w:pPr>
              <w:pStyle w:val="ad"/>
              <w:jc w:val="center"/>
              <w:rPr>
                <w:rFonts w:cs="Arial"/>
                <w:noProof/>
                <w:color w:val="ED7D31" w:themeColor="accent2"/>
                <w:sz w:val="78"/>
                <w:szCs w:val="78"/>
                <w:lang w:val="en-US" w:bidi="ru-RU"/>
              </w:rPr>
            </w:pP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bidi="ru-RU"/>
              </w:rPr>
              <w:fldChar w:fldCharType="begin"/>
            </w: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val="en-US" w:bidi="ru-RU"/>
              </w:rPr>
              <w:instrText xml:space="preserve"> DOCVARIABLE  MonthStart1 \@  yyyy   \* MERGEFORMAT </w:instrText>
            </w: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bidi="ru-RU"/>
              </w:rPr>
              <w:fldChar w:fldCharType="separate"/>
            </w:r>
            <w:r w:rsidR="00D66FD6">
              <w:rPr>
                <w:rFonts w:cs="Arial"/>
                <w:noProof/>
                <w:color w:val="ED7D31" w:themeColor="accent2"/>
                <w:sz w:val="78"/>
                <w:szCs w:val="78"/>
                <w:lang w:val="en-US" w:bidi="ru-RU"/>
              </w:rPr>
              <w:t>2027</w:t>
            </w: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Layout w:type="fixed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14"/>
              <w:gridCol w:w="2615"/>
              <w:gridCol w:w="2615"/>
            </w:tblGrid>
            <w:tr w:rsidR="00C15CAA" w:rsidRPr="00A7023D" w14:paraId="2955B34B" w14:textId="77777777" w:rsidTr="001A4E34">
              <w:trPr>
                <w:trHeight w:val="567"/>
              </w:trPr>
              <w:tc>
                <w:tcPr>
                  <w:tcW w:w="1666" w:type="pct"/>
                </w:tcPr>
                <w:p w14:paraId="747D500D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en-US" w:bidi="ru-RU"/>
                    </w:rPr>
                    <w:t>JANVIER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8"/>
                  </w:tblGrid>
                  <w:tr w:rsidR="00C15CAA" w:rsidRPr="00A7023D" w14:paraId="3333A426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00A4DC"/>
                        <w:vAlign w:val="center"/>
                      </w:tcPr>
                      <w:p w14:paraId="0674E97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4E2CBBD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252E0F0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302572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BD753E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4EBBB198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0" w:type="pct"/>
                        <w:shd w:val="clear" w:color="auto" w:fill="00A4DC"/>
                        <w:vAlign w:val="center"/>
                      </w:tcPr>
                      <w:p w14:paraId="1198EFC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68C7D8EF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5F2D0D23" w14:textId="68B592B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5DCE8E" w14:textId="1736BDB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CA0B6E" w14:textId="3E24E8A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55FBE" w14:textId="5F35C15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D6BB43" w14:textId="3284850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DADEDF" w14:textId="516A0D2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4CA4C935" w14:textId="77E7178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672E6AA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55DA2B21" w14:textId="6081AF6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576D1" w14:textId="219094A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9C03FF" w14:textId="31F5578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521FD5" w14:textId="1ABDE23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C1230" w14:textId="61B7055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726CD1" w14:textId="0DC6EBB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18C55C4E" w14:textId="1CB120F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194BE93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6107E8CA" w14:textId="1094A6A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7A6FD8" w14:textId="14A8D08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215881" w14:textId="44E206E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D3F0E" w14:textId="0CC7A2D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78CF08" w14:textId="00C5867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AB42AB" w14:textId="604F362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55296F04" w14:textId="3198925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B9D4C6A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325FEA3D" w14:textId="43D372E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AA0206" w14:textId="15ECBAC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6E2F" w14:textId="06A56AA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BBB7EC" w14:textId="5B04020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8BB113" w14:textId="7DF0AF2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1505AA" w14:textId="7D53692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4987037A" w14:textId="201A127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64AD8A0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3C896A55" w14:textId="2FE2118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C100F6" w14:textId="3D3D11D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4EE583" w14:textId="4FF4066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C7AE13" w14:textId="0A07F77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6E06CA" w14:textId="67EABC6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073ED6" w14:textId="00E64A1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66026E35" w14:textId="14455E1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9E5D7E2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00651EC9" w14:textId="1512360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5AC263" w14:textId="3252260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E020B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4D38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4500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BE7F1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5E1EAD2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6197D8B5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19618F44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en-US" w:bidi="ru-RU"/>
                    </w:rPr>
                    <w:t>FEVRIER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2A52DBFC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1BB1C0"/>
                        <w:vAlign w:val="center"/>
                      </w:tcPr>
                      <w:p w14:paraId="4EC1F2A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0187C1E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502743D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0D6359E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377D492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5C6BA97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29512DB2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5288FC21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vAlign w:val="center"/>
                      </w:tcPr>
                      <w:p w14:paraId="47CE0F9D" w14:textId="713ACB9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39D54C" w14:textId="6100783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B8A798" w14:textId="6F4C399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0223AD" w14:textId="400A1CA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1F52D4" w14:textId="7D9D662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B96495" w14:textId="234CD85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54929B" w14:textId="4925987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0938504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vAlign w:val="center"/>
                      </w:tcPr>
                      <w:p w14:paraId="6C3D6430" w14:textId="0043623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97C5A" w14:textId="3C8C0D9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64465C" w14:textId="57948BF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EC2411" w14:textId="6D3E3F5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30888E" w14:textId="2D7395B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36409" w14:textId="0332934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518CCF" w14:textId="06DC843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C8A6942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vAlign w:val="center"/>
                      </w:tcPr>
                      <w:p w14:paraId="2662BD8D" w14:textId="29F2052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0E9A0F" w14:textId="06219B5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390CC1" w14:textId="5FF47AD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AAF509" w14:textId="22ACC39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871CD8" w14:textId="7094432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6A5FFF" w14:textId="1FF8161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F1B3C6" w14:textId="1BE9FB8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ABB5859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vAlign w:val="center"/>
                      </w:tcPr>
                      <w:p w14:paraId="34F4B08A" w14:textId="4B139F1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257460" w14:textId="6666F8A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EE6355" w14:textId="7237433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5B9A0" w14:textId="1A51054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8F11CE" w14:textId="3616446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AAEE25" w14:textId="346501B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EC0E9" w14:textId="3FCE37C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B20FF7D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vAlign w:val="center"/>
                      </w:tcPr>
                      <w:p w14:paraId="303946E5" w14:textId="3754B3D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617CA3" w14:textId="4BE4AFA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F72A97" w14:textId="67FDDD6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29D798" w14:textId="7E8A137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40BBE8" w14:textId="146536E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759D61" w14:textId="3859237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2373DE" w14:textId="3661DAA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75B6C07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vAlign w:val="center"/>
                      </w:tcPr>
                      <w:p w14:paraId="4BF63135" w14:textId="7BBD94C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CA8D14" w14:textId="28398EE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!A12 Is Not In Table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3156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8E1C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AE66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636C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C0CBE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94C4633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3E2DDD75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en-US" w:bidi="ru-RU"/>
                    </w:rPr>
                    <w:t>MARS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176771D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43B06D"/>
                        <w:vAlign w:val="center"/>
                      </w:tcPr>
                      <w:p w14:paraId="00959D8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06CA387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16E3F11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41A4BA83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679409C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35489CF2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DB9AE7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1A24B2D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687E234" w14:textId="2DEE244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DEA90" w14:textId="5FFFA60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1C71F4" w14:textId="6571FEF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4C56BD" w14:textId="3399F59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A853DF" w14:textId="0F20F80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A6693A" w14:textId="549DC4D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1FC064" w14:textId="3098AE5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8F6B3E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CEEAFC4" w14:textId="54081A5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D99FC3" w14:textId="1C9F3D0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D2C01A" w14:textId="5DEDBF8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206B20" w14:textId="23A5842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BAA7FB" w14:textId="34EDBB4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CB1DAD" w14:textId="7E0AAF9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3E595B" w14:textId="06C55C1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C9409D9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B6169F4" w14:textId="07B2CA9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2AB431" w14:textId="16BEB26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4FB40F" w14:textId="19B603E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BB91BF" w14:textId="42F8008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D30E40" w14:textId="1614FE5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D67A21" w14:textId="2B8DAC2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80567" w14:textId="2EDB914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4D06DD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64AA3F9" w14:textId="05AFB7D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14EA3" w14:textId="08CB971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B2B27C" w14:textId="51C96FE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760EC5" w14:textId="4D79B21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217F9A" w14:textId="5170653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8D6DD" w14:textId="319E03C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C7C4AA" w14:textId="3FEDBD5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5F5593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B11F6BE" w14:textId="023C7A2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33AE9D" w14:textId="290D6F4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BEA3D6" w14:textId="5F43F7D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A02AAD" w14:textId="20118C2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91F1D6" w14:textId="2AC2E58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F7610D" w14:textId="7746DB6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532668" w14:textId="11A33C4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F625338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06B9ED8" w14:textId="29BBA95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B9897A" w14:textId="67DD6EC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DBF25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EC2E4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B8F2D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49557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614A0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A1F99A1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15CAA" w:rsidRPr="00A7023D" w14:paraId="2EA0E037" w14:textId="77777777" w:rsidTr="001A4E34">
              <w:trPr>
                <w:trHeight w:val="567"/>
              </w:trPr>
              <w:tc>
                <w:tcPr>
                  <w:tcW w:w="1666" w:type="pct"/>
                </w:tcPr>
                <w:p w14:paraId="57CC1D2F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en-US" w:bidi="ru-RU"/>
                    </w:rPr>
                    <w:t>AVRIL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5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C15CAA" w:rsidRPr="00A7023D" w14:paraId="36A44E9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C03F"/>
                        <w:vAlign w:val="center"/>
                      </w:tcPr>
                      <w:p w14:paraId="4C88853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2C6B737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31393F9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7C49A03A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2F94D47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7BA8D6B0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174113E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3CAEB8D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5868DFDC" w14:textId="535F9CC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60DA4E" w14:textId="3B11BD3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A3C4F2" w14:textId="493FB80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C72CE4" w14:textId="1F3B445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11EA6A" w14:textId="7AFB7A7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5AC3B3" w14:textId="010FB7A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12B4CB" w14:textId="40670EA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0271A86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5F716C9" w14:textId="260276E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331D358" w14:textId="215102D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85A4E4" w14:textId="108C687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13BB6F" w14:textId="55D27D4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0A6DC9" w14:textId="7CA5D10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29767" w14:textId="60EE4E7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72D06" w14:textId="712E4BB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DD51D78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73123E6" w14:textId="05157A4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33B289E" w14:textId="78DDFFB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91F336" w14:textId="65994CE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2C5934" w14:textId="13D9F30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6D9A9" w14:textId="663E5E7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B903F6" w14:textId="6FDEBDA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9D9A67F" w14:textId="7B39414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227927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3D85B71" w14:textId="5D3EA73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389F2C" w14:textId="5291488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3F1965" w14:textId="43FED77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BE43A8" w14:textId="500FA42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36698F" w14:textId="28BA64E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C7195" w14:textId="3079BF2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1E4AC8" w14:textId="2D9814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5B5E83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32B3885" w14:textId="21E1429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243D3B" w14:textId="70D216D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4DBE06" w14:textId="5F3D0EF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7FD1DB" w14:textId="7CD8A23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A2AB0E" w14:textId="29E2AAD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891285" w14:textId="69F327C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9881BC" w14:textId="16ECE36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9EC2FA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E9AFE98" w14:textId="6C50C50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B25DAEB" w14:textId="04D7901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4C511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CF085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80B60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D4B12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9D8B0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4EE5517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764351C2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en-US" w:bidi="ru-RU"/>
                    </w:rPr>
                    <w:t>MAI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7B552B7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BC703"/>
                        <w:vAlign w:val="center"/>
                      </w:tcPr>
                      <w:p w14:paraId="0FA469C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317BADB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70C45A4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37C898A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2596364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0EAD57A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2B085FE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0BCCA45C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D72482F" w14:textId="4724A05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47EA98" w14:textId="5C72997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FFB9EA" w14:textId="5704530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8C00AD" w14:textId="49D00F0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2CF4E" w14:textId="1174A1B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7B0BD" w14:textId="097F612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A40E7E" w14:textId="4084FC3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156A327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4CA13D2" w14:textId="5194E4E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673430" w14:textId="3A81B2C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49C131" w14:textId="453525C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857800" w14:textId="07E4574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973F0" w14:textId="03112F5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C19328" w14:textId="4AEB02F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F373E9F" w14:textId="1A3EF6E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A77B14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61F4E8F" w14:textId="27394F7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158E6E" w14:textId="3B1DA7E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05DA91" w14:textId="78C6097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9EC6E4" w14:textId="70D9105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40E6FB" w14:textId="3347C24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E9EFF7" w14:textId="4BC0D91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A7CD30" w14:textId="39B4611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297599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CD9FBBD" w14:textId="599B89A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9B6BE8" w14:textId="1B24C75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8792DA" w14:textId="1539F04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197A6E" w14:textId="6155D96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A181" w14:textId="473D889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92C002" w14:textId="77A36F6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DCE703" w14:textId="2C17A39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5088C1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3541D11" w14:textId="0BEA981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EBE5A7" w14:textId="3AE152D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D5EE4A" w14:textId="65CFF1C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376AF" w14:textId="24D2370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CDD54" w14:textId="4C170C9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13E3D7" w14:textId="46026BA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18808E" w14:textId="7C06D8C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3256D97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3F26921" w14:textId="6366F77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B7E19E" w14:textId="2C65609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5740F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632F8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22F69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5A6FD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828B4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DEA3B67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1DF5E0DF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en-US" w:bidi="ru-RU"/>
                    </w:rPr>
                    <w:t>JUIN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7E57784C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AAE00"/>
                        <w:vAlign w:val="center"/>
                      </w:tcPr>
                      <w:p w14:paraId="7CC087A0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0120034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442B9CA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582694C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5B268C3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70DE898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244ECE92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70BB6F9A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CAF03D3" w14:textId="5FE37C2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2BE8B" w14:textId="4002F89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C4D54D" w14:textId="7D0D6E7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37E004" w14:textId="5D6BA65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99A270" w14:textId="479B819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F98A3E" w14:textId="660CB1C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392132" w14:textId="60FBD09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E780488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1B54B46" w14:textId="5EE4B1E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159EAA" w14:textId="1B4C31F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749840" w14:textId="7BF6FFD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01CDCE" w14:textId="4DE2D2D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4140A9" w14:textId="18DDA9F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5A71A8" w14:textId="36ABCB1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C700D7" w14:textId="2FCD97F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8DF8FC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D52B9BC" w14:textId="066EECF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AC4374" w14:textId="005D337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A49108" w14:textId="30D67C9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5CBC38" w14:textId="4873C88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AD81CB" w14:textId="110F557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590D3C" w14:textId="4181EB9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65D6B05" w14:textId="6F922F2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2ECC59C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39CCEBE" w14:textId="7926A6E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420FF" w14:textId="386EF2A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2A58A" w14:textId="4784C54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755CE0" w14:textId="0386EDE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8CAA0" w14:textId="0B26069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024061" w14:textId="03A41D9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6CA46E" w14:textId="349AD07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F47C7BA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065CD9D" w14:textId="532E8E2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8DBA1B" w14:textId="0576640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296EE1" w14:textId="0D21BAA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8F9C1B" w14:textId="0DCD806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64A714" w14:textId="5BDA8CD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6A7A10" w14:textId="2A23018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D9A2CF" w14:textId="03A46A1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84C86B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FC5ECF4" w14:textId="4FC576B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4A4C" w14:textId="19801E2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CF109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BD2A0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33ED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8DA8B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8DADA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1AD9BFD4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15CAA" w:rsidRPr="00A7023D" w14:paraId="2D024AAA" w14:textId="77777777" w:rsidTr="001A4E34">
              <w:trPr>
                <w:trHeight w:val="567"/>
              </w:trPr>
              <w:tc>
                <w:tcPr>
                  <w:tcW w:w="1666" w:type="pct"/>
                </w:tcPr>
                <w:p w14:paraId="6CC65A4C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 w:bidi="ru-RU"/>
                    </w:rPr>
                    <w:t>JUILLET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C15CAA" w:rsidRPr="00A7023D" w14:paraId="62FDA326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082F7E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0B6DB1D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0A4C32D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284627C3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26702148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36B99EE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0A11ABE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1962A442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3768D2E7" w14:textId="251CA63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6FC98D" w14:textId="3E9959D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93F3B3" w14:textId="299BFE1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8F8ECD3" w14:textId="2020977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0A2297A" w14:textId="0E979D9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1E0A75" w14:textId="12B7A37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383FBE1" w14:textId="7DB2B80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CF28C32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78443052" w14:textId="741E982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FEAA67" w14:textId="3DC95BE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DC31EB" w14:textId="45B09C6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73F1FF" w14:textId="40D4421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176D25" w14:textId="219319B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C31669" w14:textId="6B4F11D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B3F7830" w14:textId="2CA95C6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2C7B2DC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2FF9544C" w14:textId="7E25761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23C473" w14:textId="48B62A3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342546" w14:textId="7144E95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86E2CB" w14:textId="70EFD3D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B76308" w14:textId="30E4F85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5F0937" w14:textId="64B4275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CF15E9E" w14:textId="291615F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1ED4E2C6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32256522" w14:textId="103E15F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FA5A091" w14:textId="2D93CDE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00DC4FF" w14:textId="4BF38BF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B4B612C" w14:textId="5E8D3AE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DBBC9B" w14:textId="39BE8FD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9DF8E88" w14:textId="0869526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06BB392" w14:textId="26FD54E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2F59C2D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680C8DA2" w14:textId="166EABF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A27989" w14:textId="3E91671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1D5603" w14:textId="496615B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797162" w14:textId="0E837E3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FF6A3C" w14:textId="390D5B3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9B4B07" w14:textId="2DCF20F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A9A0D1B" w14:textId="0CA8CBB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4626562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</w:tcPr>
                      <w:p w14:paraId="63753C3E" w14:textId="684FF13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9504D2" w14:textId="6A2BD84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6E6AE2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AB3DB0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0E71CC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D47A17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6009006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5DD8503E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4E8B4D17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 w:bidi="ru-RU"/>
                    </w:rPr>
                    <w:t>AOUT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26DA6459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E74C4A"/>
                        <w:vAlign w:val="center"/>
                      </w:tcPr>
                      <w:p w14:paraId="51193AC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4FF0D2D0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64D44C5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3F81196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56B7FA3A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6B07684C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63914A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706835E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34872B7" w14:textId="741344C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659BCA" w14:textId="10FB4D8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166EE6" w14:textId="63E1F23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A93137" w14:textId="7B89FAC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D1E5A5" w14:textId="54C6122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63BC89" w14:textId="4B0427B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44CC8E" w14:textId="0C4B633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3C01985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8E9DD33" w14:textId="361E8C5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D7E389" w14:textId="44DB0BC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231" w14:textId="542AE1D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FE02B8" w14:textId="2CA6251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BB1C7F" w14:textId="137AEAD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40EAD5" w14:textId="2F75BDD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7DDE26" w14:textId="5194376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C512A4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B9FC242" w14:textId="213790D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EC27A1" w14:textId="449C1F1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B93A89" w14:textId="119ECE8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075496" w14:textId="0837BC9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44EEE3" w14:textId="1767FB5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8D3FA0" w14:textId="31FFD58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CEA9B3" w14:textId="16264EA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1DA4A00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0D0593C" w14:textId="6C490CE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FC3269" w14:textId="1328628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2690EE" w14:textId="4942322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92C96F" w14:textId="7B7197B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69266" w14:textId="7605721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6B1C30" w14:textId="211BAD6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251BB5" w14:textId="05C6B5D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4738B65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F9D26DB" w14:textId="73D651A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E87D5E" w14:textId="2791810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1E68E0" w14:textId="1EE4008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AA182A" w14:textId="74F1785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6DE557" w14:textId="34067D9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040B88" w14:textId="3229F36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63B1A7A" w14:textId="7DF47D0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ADF35D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FB769B3" w14:textId="178111E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EC0DB" w14:textId="203270E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980A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6A54F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4BA6E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4F0BE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87FC1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5021E641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3F8B2155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2826AAD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F6C80"/>
                        <w:vAlign w:val="center"/>
                      </w:tcPr>
                      <w:p w14:paraId="578A8BE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7926D8F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625E5BB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58F1492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3B91516A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50ED11F8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31D7355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59D28454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E75D313" w14:textId="2169C21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2F643B" w14:textId="3B3E904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250DAA" w14:textId="6D04F9E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8A119E" w14:textId="7A10B7C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D2B298" w14:textId="4E6C74F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1A1CAD" w14:textId="76EAF65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CB002C" w14:textId="025292D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19D63B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C2B7D87" w14:textId="318F0F2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7B9D47" w14:textId="59E3EA2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4D82BC" w14:textId="32130B7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9D4D3F" w14:textId="275BEC4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A959C1" w14:textId="394D12A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E5224C" w14:textId="06A2D8D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6187A3" w14:textId="3618887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61F4A6C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E08163C" w14:textId="04604EE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49EE11" w14:textId="32F1ADA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EB5CE" w14:textId="3CAD0B7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D15915" w14:textId="38ED7A8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534BC6" w14:textId="5BFC273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8EE045" w14:textId="69DD646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3E7BC6" w14:textId="42FA8C8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ED401C9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976F5DE" w14:textId="6EC9DAD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C2F6F4" w14:textId="3FBB908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88B60C" w14:textId="5B1103F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BCC82B" w14:textId="0F5DEA4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580359" w14:textId="583EFBE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852C32" w14:textId="16EDB9F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FD6337" w14:textId="6BB6BA4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A76A257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6553676" w14:textId="770B376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1740C8" w14:textId="4EF7E5E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1D127F" w14:textId="533F5C0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5B63CE" w14:textId="49FB1DA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10D596" w14:textId="537DA42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DED028" w14:textId="389F5E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E46155" w14:textId="6524121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1435E1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43EC0BD" w14:textId="1D29C10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750A65" w14:textId="73D2B9E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CA89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7BC7B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ADB0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A08F6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B2F5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207E6C02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15CAA" w:rsidRPr="00A7023D" w14:paraId="11B838E0" w14:textId="77777777" w:rsidTr="001A4E34">
              <w:trPr>
                <w:trHeight w:val="567"/>
              </w:trPr>
              <w:tc>
                <w:tcPr>
                  <w:tcW w:w="1666" w:type="pct"/>
                </w:tcPr>
                <w:p w14:paraId="4BF72F9A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 w:bidi="ru-RU"/>
                    </w:rPr>
                    <w:t>OCTOBRE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C15CAA" w:rsidRPr="00A7023D" w14:paraId="4E81B0D8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64EA0A9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01A57FC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4522BF5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6114521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639E129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423C540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1F710962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30CF5F5A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606A29CE" w14:textId="05A23B2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D2ADC8" w14:textId="7959905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61CBB7" w14:textId="0A5CE3F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10133" w14:textId="1735865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7D393" w14:textId="658ACCA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EC8445" w14:textId="7C9923F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9B2B0C" w14:textId="2E67AEC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371E2B3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1E89BA11" w14:textId="72FEFBE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B3E4C3" w14:textId="0367026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5BC45D" w14:textId="2D4298E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88EE1D" w14:textId="002363C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23AF91" w14:textId="7BD43C6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133035" w14:textId="2F6DC90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2D35B2" w14:textId="180796E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F80ED29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2312E298" w14:textId="56ED52A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B9479" w14:textId="3370A61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CBA2B9" w14:textId="1D48F77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2E78F6" w14:textId="3739206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E34277" w14:textId="227F01E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79CBE9" w14:textId="197C6DB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908D12" w14:textId="3546664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C315F06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10174764" w14:textId="796AC8F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1A86CA" w14:textId="229016C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1EDD0" w14:textId="2AA2198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FD3D20" w14:textId="24514C1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1EB210" w14:textId="7897242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A20DEA" w14:textId="4F70496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FCBED2" w14:textId="47CD67D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296EEDB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4D172FC3" w14:textId="50ACB33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9029BA" w14:textId="5F8D833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9D8EE6" w14:textId="441F100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FEE97" w14:textId="5F68F41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F0D306" w14:textId="7673D6A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DC618C" w14:textId="07464E6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9725EE" w14:textId="404A5D5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983CF3D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vAlign w:val="center"/>
                      </w:tcPr>
                      <w:p w14:paraId="035627C5" w14:textId="0DE7CA4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406CBD" w14:textId="16D7EC3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983CA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5C33D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3D1F5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E7FF7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40F85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40B22277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0CE0F7C4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 w:bidi="ru-RU"/>
                    </w:rPr>
                    <w:t>NOVEMBRE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40AD0D30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6A7FB8"/>
                        <w:vAlign w:val="center"/>
                      </w:tcPr>
                      <w:p w14:paraId="2D8DC71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331B694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3DA21A1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0ED09E2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7450334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43CC2753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0A0D70C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0F7C8A14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9DFC46D" w14:textId="73367B5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7F6935" w14:textId="6AE55E6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F3E767" w14:textId="1B2DB87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012965" w14:textId="7B4DCDA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9DCC66" w14:textId="4DE54DE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B7548D" w14:textId="1C133C2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33637D" w14:textId="0D52F6B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16EF08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7C9E8AC" w14:textId="2227900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EFEC4B" w14:textId="7553034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48E2F9" w14:textId="1B34256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8293F" w14:textId="7A0DFF6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337F9" w14:textId="21E99F9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D6F604" w14:textId="54DDD01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A8D7E2" w14:textId="7CD0084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248D01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80EA64B" w14:textId="7924101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0E3BA8" w14:textId="7E618F7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1341B0" w14:textId="0278C73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CBA7C3" w14:textId="4308AC8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EFA31F" w14:textId="583BFA2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518BBB" w14:textId="2C4E7E9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6A4E3F" w14:textId="6B5D24A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687660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E64EF7A" w14:textId="7DDBAA6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4420C5" w14:textId="6EEAC1F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A9EC60" w14:textId="2EDB304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DEB4E" w14:textId="03C604B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8CD4D" w14:textId="34B1B23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8E521" w14:textId="7A271FA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4AFAE2" w14:textId="612766B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3A8A39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362D22C" w14:textId="1F3082E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5A679" w14:textId="7A7FA99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70242F" w14:textId="2E14BED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28E9B4" w14:textId="2400D87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9A74EE" w14:textId="105E87D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4C6CC" w14:textId="6FA9731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CB4F28" w14:textId="72330F0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2DF83D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3798036A" w14:textId="721280C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C7B825" w14:textId="081E846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5DF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510C7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572AB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F466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0D1B5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3D2C79F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3840EEC9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/>
                    </w:rPr>
                  </w:pPr>
                  <w:r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3CA975C3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007AAB"/>
                        <w:vAlign w:val="center"/>
                      </w:tcPr>
                      <w:p w14:paraId="2E156E8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073F401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208B5C0C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1D57051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2E6AF6D5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588C1B0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11F69B1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73F4BEE0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4C178598" w14:textId="3420877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6CE432" w14:textId="0DD5ADA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7B330D" w14:textId="1DC52CE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6227E1" w14:textId="41988A5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A0B861" w14:textId="2B1D6B5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CE52AF" w14:textId="63EA55E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46B75A" w14:textId="05C7349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CDFFF5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0F4B9DA6" w14:textId="042B7B5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EBAFF6" w14:textId="416E4B5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CA5539" w14:textId="0DA23BE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431EB" w14:textId="157A7FF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6BBF6A" w14:textId="488704C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9B2472" w14:textId="0E5833A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D1E236" w14:textId="2FF9C95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C8045C1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2852AE21" w14:textId="6EEAD88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EEEA74" w14:textId="713CAAA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51C0A" w14:textId="2B413D0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317270" w14:textId="4F02144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0257B" w14:textId="652F76B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A9DA6" w14:textId="107F269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6ECB76" w14:textId="7937A0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848F89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1000FFCB" w14:textId="249F0D6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1B9D5" w14:textId="6D08428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22E4DC" w14:textId="620D65B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B2CCDF" w14:textId="3C6532F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6A7814" w14:textId="7BDB207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8D74D9" w14:textId="1A4E7DB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C8A403" w14:textId="6D41FDD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C55F09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62763357" w14:textId="53A69DF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9C730F" w14:textId="28B14A0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F6FA36" w14:textId="3FB09F7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E9DBE1" w14:textId="22B3F87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54717" w14:textId="4D736E7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A51D0B" w14:textId="4ECC7B3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57E0C0" w14:textId="169ED77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41F6579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vAlign w:val="center"/>
                      </w:tcPr>
                      <w:p w14:paraId="77FC2F64" w14:textId="5DB6CE5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B2FB4D" w14:textId="6B555DA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D66FD6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5F891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1A580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B09C6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6CDF4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BF7CB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03849E44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7808F748" w14:textId="77777777" w:rsidR="00A7023D" w:rsidRPr="00A7023D" w:rsidRDefault="00A7023D" w:rsidP="0087060A">
            <w:pPr>
              <w:pStyle w:val="ad"/>
              <w:jc w:val="center"/>
              <w:rPr>
                <w:rFonts w:cs="Arial"/>
                <w:noProof/>
                <w:color w:val="00A4DC"/>
                <w:sz w:val="20"/>
                <w:szCs w:val="20"/>
                <w:lang w:val="en-US" w:bidi="ru-RU"/>
              </w:rPr>
            </w:pPr>
          </w:p>
        </w:tc>
      </w:tr>
    </w:tbl>
    <w:p w14:paraId="2B3E424A" w14:textId="5FFF23E7" w:rsidR="00F93E3B" w:rsidRPr="00A7023D" w:rsidRDefault="00F93E3B" w:rsidP="0087060A">
      <w:pPr>
        <w:pStyle w:val="a5"/>
        <w:rPr>
          <w:rFonts w:cs="Arial"/>
          <w:noProof/>
          <w:color w:val="auto"/>
          <w:sz w:val="20"/>
          <w:szCs w:val="20"/>
          <w:lang w:val="en-US"/>
        </w:rPr>
      </w:pPr>
    </w:p>
    <w:p w14:paraId="5A114F20" w14:textId="77777777" w:rsidR="00BF3C3E" w:rsidRPr="00A7023D" w:rsidRDefault="00BF3C3E" w:rsidP="0087060A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sectPr w:rsidR="00BF3C3E" w:rsidRPr="00A7023D" w:rsidSect="00A7023D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10145" w14:textId="77777777" w:rsidR="00CE5B13" w:rsidRDefault="00CE5B13">
      <w:pPr>
        <w:spacing w:after="0"/>
      </w:pPr>
      <w:r>
        <w:separator/>
      </w:r>
    </w:p>
  </w:endnote>
  <w:endnote w:type="continuationSeparator" w:id="0">
    <w:p w14:paraId="1A1C5CEC" w14:textId="77777777" w:rsidR="00CE5B13" w:rsidRDefault="00CE5B1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7D232" w14:textId="77777777" w:rsidR="00CE5B13" w:rsidRDefault="00CE5B13">
      <w:pPr>
        <w:spacing w:after="0"/>
      </w:pPr>
      <w:r>
        <w:separator/>
      </w:r>
    </w:p>
  </w:footnote>
  <w:footnote w:type="continuationSeparator" w:id="0">
    <w:p w14:paraId="66E91871" w14:textId="77777777" w:rsidR="00CE5B13" w:rsidRDefault="00CE5B1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11A57"/>
    <w:rsid w:val="00012CAE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11686"/>
    <w:rsid w:val="00253A5B"/>
    <w:rsid w:val="002549DD"/>
    <w:rsid w:val="002562E7"/>
    <w:rsid w:val="00285C1D"/>
    <w:rsid w:val="002C3AAE"/>
    <w:rsid w:val="002D292B"/>
    <w:rsid w:val="00302C5D"/>
    <w:rsid w:val="003327F5"/>
    <w:rsid w:val="00340CAF"/>
    <w:rsid w:val="003C0D41"/>
    <w:rsid w:val="003E085C"/>
    <w:rsid w:val="003E7B3A"/>
    <w:rsid w:val="003F3C1A"/>
    <w:rsid w:val="003F70D3"/>
    <w:rsid w:val="00416364"/>
    <w:rsid w:val="00431B29"/>
    <w:rsid w:val="00440416"/>
    <w:rsid w:val="00452D71"/>
    <w:rsid w:val="00462EAD"/>
    <w:rsid w:val="0047429C"/>
    <w:rsid w:val="004A6170"/>
    <w:rsid w:val="004B2D3B"/>
    <w:rsid w:val="004F6AAC"/>
    <w:rsid w:val="00512F2D"/>
    <w:rsid w:val="00570FBB"/>
    <w:rsid w:val="00583B82"/>
    <w:rsid w:val="005923AC"/>
    <w:rsid w:val="005A77F5"/>
    <w:rsid w:val="005D23EA"/>
    <w:rsid w:val="005D5149"/>
    <w:rsid w:val="005E656F"/>
    <w:rsid w:val="00605A5E"/>
    <w:rsid w:val="00667021"/>
    <w:rsid w:val="0068056C"/>
    <w:rsid w:val="006974E1"/>
    <w:rsid w:val="006C0896"/>
    <w:rsid w:val="006F183B"/>
    <w:rsid w:val="006F513E"/>
    <w:rsid w:val="00703717"/>
    <w:rsid w:val="00712732"/>
    <w:rsid w:val="007A7E86"/>
    <w:rsid w:val="007C0139"/>
    <w:rsid w:val="007D2F55"/>
    <w:rsid w:val="007D45A1"/>
    <w:rsid w:val="007F564D"/>
    <w:rsid w:val="00804FAE"/>
    <w:rsid w:val="008527AC"/>
    <w:rsid w:val="00864371"/>
    <w:rsid w:val="0087060A"/>
    <w:rsid w:val="00886FCF"/>
    <w:rsid w:val="008B1201"/>
    <w:rsid w:val="008B63DD"/>
    <w:rsid w:val="008F16F7"/>
    <w:rsid w:val="009164BA"/>
    <w:rsid w:val="009166BD"/>
    <w:rsid w:val="00941C64"/>
    <w:rsid w:val="00953D91"/>
    <w:rsid w:val="00977AAE"/>
    <w:rsid w:val="00996E56"/>
    <w:rsid w:val="00997268"/>
    <w:rsid w:val="009C153F"/>
    <w:rsid w:val="009C2BB5"/>
    <w:rsid w:val="009F1541"/>
    <w:rsid w:val="00A121C6"/>
    <w:rsid w:val="00A12667"/>
    <w:rsid w:val="00A14581"/>
    <w:rsid w:val="00A20E4C"/>
    <w:rsid w:val="00A253D7"/>
    <w:rsid w:val="00A7023D"/>
    <w:rsid w:val="00AA1636"/>
    <w:rsid w:val="00AA23D3"/>
    <w:rsid w:val="00AA3C50"/>
    <w:rsid w:val="00AE302A"/>
    <w:rsid w:val="00AE36BB"/>
    <w:rsid w:val="00B10C6B"/>
    <w:rsid w:val="00B37C7E"/>
    <w:rsid w:val="00B65B09"/>
    <w:rsid w:val="00B85583"/>
    <w:rsid w:val="00B9476B"/>
    <w:rsid w:val="00BC3952"/>
    <w:rsid w:val="00BE5AB8"/>
    <w:rsid w:val="00BF3C3E"/>
    <w:rsid w:val="00C15CAA"/>
    <w:rsid w:val="00C32B94"/>
    <w:rsid w:val="00C44DFB"/>
    <w:rsid w:val="00C6519B"/>
    <w:rsid w:val="00C66750"/>
    <w:rsid w:val="00C70F21"/>
    <w:rsid w:val="00C7354B"/>
    <w:rsid w:val="00C91863"/>
    <w:rsid w:val="00C91F9B"/>
    <w:rsid w:val="00C9266A"/>
    <w:rsid w:val="00CC233C"/>
    <w:rsid w:val="00CE5B13"/>
    <w:rsid w:val="00D14B85"/>
    <w:rsid w:val="00D66FD6"/>
    <w:rsid w:val="00D84FBB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4D25"/>
    <w:rsid w:val="00ED75B6"/>
    <w:rsid w:val="00EF1F0E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6814</Words>
  <Characters>38846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2025-09-19T10:54:00Z</dcterms:created>
  <dcterms:modified xsi:type="dcterms:W3CDTF">2025-09-19T10:54:00Z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