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4674E0" w:rsidRPr="00F25F9B" w14:paraId="40983BE3" w14:textId="77777777" w:rsidTr="0080495D">
        <w:trPr>
          <w:trHeight w:val="7371"/>
          <w:jc w:val="center"/>
        </w:trPr>
        <w:tc>
          <w:tcPr>
            <w:tcW w:w="5000" w:type="pct"/>
            <w:vAlign w:val="center"/>
          </w:tcPr>
          <w:p w14:paraId="4542E83F" w14:textId="77777777" w:rsidR="00A83B71" w:rsidRPr="0080495D" w:rsidRDefault="00A83B71" w:rsidP="00A83B71">
            <w:pPr>
              <w:pStyle w:val="ad"/>
              <w:spacing w:after="0"/>
              <w:jc w:val="center"/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t>2026</w: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A83B71" w:rsidRPr="00F25F9B" w14:paraId="5713F95E" w14:textId="77777777" w:rsidTr="00720E33">
              <w:trPr>
                <w:trHeight w:val="1814"/>
              </w:trPr>
              <w:tc>
                <w:tcPr>
                  <w:tcW w:w="1250" w:type="pct"/>
                </w:tcPr>
                <w:p w14:paraId="32D4A562" w14:textId="77777777" w:rsidR="00A83B71" w:rsidRPr="0080495D" w:rsidRDefault="00A83B71" w:rsidP="00A83B71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A83B71" w:rsidRPr="00F25F9B" w14:paraId="7C8D7F0F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2D97B0B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C5211B1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37D6BB9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D9A696E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7CB76E7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39D62E0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7E6CE84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10F41596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B504BD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27B99B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AC56E1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31DCD1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9529A1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0ED516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B596E9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026F703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7EECCB9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4B779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7889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FCD3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EF9D7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783E1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03F2AEC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5708BA17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41DED9D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836A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3619F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8FA68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F5261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C258E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8D88F9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29547FA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04D7ED5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89BB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A7A0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68EB8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0C40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0E2C6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FC9FA5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6C265E60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23F7052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8E9AD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D7F25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9D11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567FF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78449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3ECBD4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3191A33" w14:textId="77777777" w:rsidTr="00720E3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16FF864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D03AD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F635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43C54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F3C3C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AA8FB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8586B4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  <w:bookmarkEnd w:id="1"/>
                </w:tbl>
                <w:p w14:paraId="250EFD68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1C4164" w14:textId="77777777" w:rsidR="00A83B71" w:rsidRPr="0080495D" w:rsidRDefault="00A83B71" w:rsidP="00A83B71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A83B71" w:rsidRPr="00F25F9B" w14:paraId="35FB6209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6058587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CE04A9B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39B0FD8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EBBD545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6F17F06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9A2E38C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9002796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6E4F95EE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7ECC41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2C8C5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511A0F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05984D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549124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F4F0B2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66BBD7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4648CA2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E37AB4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B3426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268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0F81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A452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7C996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14E36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68AE33B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73EEC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9B3C0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5AB12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C2D5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4579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50444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57E8C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C9062AF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3C115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0723EA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DB474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4AD6E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3EAE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8AC7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FC27D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9ACAECF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26915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A19DA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2ADA1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FDF2A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520CD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4563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2C9DC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41C14C2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BB0FC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59BB5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57F6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A4869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C9E2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D3B8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427F5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34551C63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02EC780" w14:textId="77777777" w:rsidR="00A83B71" w:rsidRPr="0080495D" w:rsidRDefault="00A83B71" w:rsidP="00A83B71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A83B71" w:rsidRPr="00F25F9B" w14:paraId="673F8DC4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DA8428E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B0E1F40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7D18FAD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D81A6E2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1EBE712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20C7582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304B926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1AD46318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C2E836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F74DAA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0F5A57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AD8B94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749329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E2765A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872E55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C447E8D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EA3D3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3AB12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AC21E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C8B5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9AFB0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BF9D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CD0BA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E9176CB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B7B73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4FDC56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BC2C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BB765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B8276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D341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538E9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4098F8E7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D8717F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AF773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7D1E9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0B8E1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74FF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397D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04D62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A18E651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791821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39AEB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EF5E1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9957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E89CE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D8F2A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E1161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4C360D5D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8487E3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1F57E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7B204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9290A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C3FB0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81593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9470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50AB895E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FC1BA28" w14:textId="77777777" w:rsidR="00A83B71" w:rsidRPr="0080495D" w:rsidRDefault="00A83B71" w:rsidP="00A83B71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A83B71" w:rsidRPr="00F25F9B" w14:paraId="3791FF97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60F76A9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A47FAFA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6740A88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CC4E8B5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92057C6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8D40F9C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A67B4DB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3CDC0BEF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707090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3F1AB0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93B1DF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BF927D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07ACCF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215A91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404F29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75DA8E8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C2B1A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27429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3287A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AE19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E3CF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75D68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B3CA1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B25B824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5951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FD6424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B9F90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93945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AE2DF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703B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6AE9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EBA83C6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1627A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FB0A5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C907D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3DD72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73170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671A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8404D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EF9297C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5E0A5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BF630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7D37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87A19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4E19C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EF86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CC417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50F45854" w14:textId="77777777" w:rsidTr="00720E3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7B9420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27DBE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C8F2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BA6C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9E63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C11E6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B904A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48ED6A4D" w14:textId="77777777" w:rsidR="00A83B71" w:rsidRPr="00F25F9B" w:rsidRDefault="00A83B71" w:rsidP="00A83B7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A83B71" w:rsidRPr="00F25F9B" w14:paraId="4FECDE01" w14:textId="77777777" w:rsidTr="00720E33">
              <w:trPr>
                <w:trHeight w:val="1814"/>
              </w:trPr>
              <w:tc>
                <w:tcPr>
                  <w:tcW w:w="1250" w:type="pct"/>
                </w:tcPr>
                <w:p w14:paraId="34526C7B" w14:textId="77777777" w:rsidR="00A83B71" w:rsidRPr="0080495D" w:rsidRDefault="00A83B71" w:rsidP="00A83B71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A83B71" w:rsidRPr="00F25F9B" w14:paraId="7AE036F8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91882A6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C58FD96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D0530D2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B2EAD25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8B561DE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178848C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781D549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4BEE6BF9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6A9C60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A1FA13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A7963B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F288E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C7A7BE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1EF338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099160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4E690F3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14B1051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1D818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ECBA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D83EB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EB5D1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EBD9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9CA80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6F221B24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C53788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9444FA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B102D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C733B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8017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D3A7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B8305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5EC63957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A78291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CE4A2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0077D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03391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B319F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F7684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74B7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168D05E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592B22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C912B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E048F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5B9B4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5F9B3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D2C3A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A8D7B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87FBC49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D0E58C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71823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9D7EC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15695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78032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1DDE5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E85E8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2767026E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D4FB7F" w14:textId="77777777" w:rsidR="00A83B71" w:rsidRPr="00F25F9B" w:rsidRDefault="00A83B71" w:rsidP="00A83B71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A83B71" w:rsidRPr="00F25F9B" w14:paraId="1F3990B6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6C10031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5313575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BDCCBA7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07DB323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14E2E17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F4B032B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BC56828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0EC82C6D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E71693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FDE275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8971B1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7F6A12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B90918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42B013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0DB794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DC14B1D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305D1BB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FC948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A7AC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A4CA4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1098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06F33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ADF5F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693A8EDA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B6B574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000EE8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C7F7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422BA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918D7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EC17D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5B939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65605C26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687307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B5B14F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3FB8A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C64C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D29B9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A7579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D7A84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521E8D7E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3CBC174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D5500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C5C4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D2F6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FE52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5AF4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52088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BE3811D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927022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88B454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EE636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693F3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DD8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5F54B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410ED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31DCE6B0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28ACDC6" w14:textId="77777777" w:rsidR="00A83B71" w:rsidRPr="00F25F9B" w:rsidRDefault="00A83B71" w:rsidP="00A83B71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A83B71" w:rsidRPr="00F25F9B" w14:paraId="1CBB5CC2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204E49F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0C36A60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3D4C1B6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4183EFB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134F12F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7157548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D4149DD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782FFD16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</w:tcPr>
                      <w:p w14:paraId="5AE23E2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</w:tcPr>
                      <w:p w14:paraId="3477BA3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703055A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0951E66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2601642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1E6ADD8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</w:tcPr>
                      <w:p w14:paraId="04C0EC2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6E3BA2A8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640D374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A0F0D4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7DAFF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D3852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A7B90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73150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5FB215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1EB9BA5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00DBF7E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1C1152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547B2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04E57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E4C0A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BEC0A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BF06F5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F74A7CF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66BED04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148E44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6A18E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4A876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3A1FD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E43A4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D9C47A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4C210DA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29566C2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37F86E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67465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02BD0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1B1A7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D2843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4282FE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6813F5E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440D389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A3FBD1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45C77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202DFB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34DA9D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578F9E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D176B6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7768BBE8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7FDAD6B" w14:textId="77777777" w:rsidR="00A83B71" w:rsidRPr="00F25F9B" w:rsidRDefault="00A83B71" w:rsidP="00A83B71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A83B71" w:rsidRPr="00F25F9B" w14:paraId="3D265386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9F29858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ACB43D4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2F61061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4DF3672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238B21E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41608BB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C59D3FD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1C69E822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25F018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1C9E38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92A328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2E0001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66F3C0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45FC18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890F73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DE67C00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5FB155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6DFB1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46E82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4482C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5A9E2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23A6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373B3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0E904A5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E2FE47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5D7D1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954BA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840D2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F94F9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6EECB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7CB2E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CD3702F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663D9A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A0A4F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E6844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CA59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19E5A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D0AC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E3EBA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276FCB4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68375B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48DC7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3F283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F75F9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19E20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00A7F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3899F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EDBC269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9C9882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78A59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74995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2CA85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43728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DFCE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2C5C3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4FBE3B11" w14:textId="77777777" w:rsidR="00A83B71" w:rsidRPr="00F25F9B" w:rsidRDefault="00A83B71" w:rsidP="00A83B7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A83B71" w:rsidRPr="00F25F9B" w14:paraId="41519244" w14:textId="77777777" w:rsidTr="00720E33">
              <w:trPr>
                <w:trHeight w:val="1814"/>
              </w:trPr>
              <w:tc>
                <w:tcPr>
                  <w:tcW w:w="1250" w:type="pct"/>
                </w:tcPr>
                <w:p w14:paraId="4D0DBC9B" w14:textId="77777777" w:rsidR="00A83B71" w:rsidRPr="0080495D" w:rsidRDefault="00A83B71" w:rsidP="00A83B71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A83B71" w:rsidRPr="00F25F9B" w14:paraId="707090AD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30963E5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A4A1D03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847C73E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4B3767C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3D5282B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372F181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BA7D3AD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76278DB2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96B2E5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FDE86D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6E6E26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287970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6B8CD3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AA4A3B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92AB32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537649E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673DE3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21149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1F9D3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DE9E2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65CB8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3CFA7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608E1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1E3EA095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91BC29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04CF6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94A2B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4191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B30E1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30BC4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B30E7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4254BD34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3A3343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16214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06923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23BBB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E4573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35BC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14F05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4E8FDD1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7EB42F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73E33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E1137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BB0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1BDC3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C9C9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70794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68C2DDA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95E2C2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D04C9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77C8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10EC9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50EA1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32608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AD2C5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4AC7C8E7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D733569" w14:textId="77777777" w:rsidR="00A83B71" w:rsidRPr="0080495D" w:rsidRDefault="00A83B71" w:rsidP="00A83B71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A83B71" w:rsidRPr="00F25F9B" w14:paraId="3309DC24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7D4E1C5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CE640AC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84BD4EF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034B57B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12315A9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A02D666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9E7F75F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3266A0EA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C4F28B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3DAEEC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07BF8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14C944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1E27FD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94FB04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2A64B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3C7B3DC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638021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B4A7A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FE10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B9521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900AA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F6C7F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63552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770619D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1F4BB2D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1903F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B9684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E348C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0A5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256B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3488C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336962B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D5D685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7A086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A08BD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0A03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AEA54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6C1E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4A589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F8E2C32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02BB14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3C0F5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2454D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7A1B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63824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9E2B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CB692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0E49BBB6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C42865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F29253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85150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8599E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6EB26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FC23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8A577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3DB2DBEE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1AC16C0" w14:textId="77777777" w:rsidR="00A83B71" w:rsidRPr="0080495D" w:rsidRDefault="00A83B71" w:rsidP="00A83B71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A83B71" w:rsidRPr="00F25F9B" w14:paraId="3243D94A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1F17CB3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849944C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9CB2D6F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29ABEAF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59224BA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297D5A8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5EC3897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449CDF0F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FF3BCF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4A4CB0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10CFAF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A05D87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D4D056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ED4E32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81C66B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2BB2A78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12609D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B54F45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FA3D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AE872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4385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72328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09457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049CD0B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1590CA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46E19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A55C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C9570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1CC06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DD18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2B5AD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5F65BF13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1A4BE30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51810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D08CB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B31CE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697EC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1412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9C689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53B4FB33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D6021A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F7F72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D0A9A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09E88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2B447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EF430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EB58A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CAA3AA7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115A90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02085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06140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3AE2A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16DF0A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77547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EFCD7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6998EC23" w14:textId="77777777" w:rsidR="00A83B71" w:rsidRPr="00F25F9B" w:rsidRDefault="00A83B71" w:rsidP="00A83B71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AA7E1E5" w14:textId="77777777" w:rsidR="00A83B71" w:rsidRPr="0080495D" w:rsidRDefault="00A83B71" w:rsidP="00A83B71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A83B71" w:rsidRPr="00F25F9B" w14:paraId="683159F1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591C63E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46EE6E7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D9D1677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E73B84F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87289E2" w14:textId="77777777" w:rsidR="00A83B71" w:rsidRPr="00F25F9B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D20A57A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8791542" w14:textId="77777777" w:rsidR="00A83B71" w:rsidRPr="0080495D" w:rsidRDefault="00A83B71" w:rsidP="00A83B7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83B71" w:rsidRPr="00F25F9B" w14:paraId="332A6502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854720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AA6691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D1A0081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9921F5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5C93B9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3FF509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4C48B8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B42AAF5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C71CDF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F7B7E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56E8D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305F3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C1C7A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42E9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D805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3F7FD4AB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7A548C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E6CB7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18A31F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69EB9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73FD7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CFAB6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EF5AE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2CB3AA2C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60E822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A410CD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253AE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516CC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C63B33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D9DC9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F01DCB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D37FF03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394210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C377C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731F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573D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59595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C549D4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AE2115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83B71" w:rsidRPr="00F25F9B" w14:paraId="75545104" w14:textId="77777777" w:rsidTr="00720E3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83F14DE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7106F60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8D90D7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FA4F36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BDB2EC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5B538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85E2A2" w14:textId="77777777" w:rsidR="00A83B71" w:rsidRPr="001A00AB" w:rsidRDefault="00A83B71" w:rsidP="00A83B71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3EB5036F" w14:textId="77777777" w:rsidR="00A83B71" w:rsidRPr="00F25F9B" w:rsidRDefault="00A83B71" w:rsidP="00A83B7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4674E0" w:rsidRPr="00F25F9B" w:rsidRDefault="004674E0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4674E0" w:rsidRPr="00F25F9B" w14:paraId="27E8E389" w14:textId="77777777" w:rsidTr="0080495D">
        <w:trPr>
          <w:trHeight w:val="7371"/>
          <w:jc w:val="center"/>
        </w:trPr>
        <w:tc>
          <w:tcPr>
            <w:tcW w:w="5000" w:type="pct"/>
            <w:vAlign w:val="center"/>
          </w:tcPr>
          <w:p w14:paraId="48125D6F" w14:textId="77777777" w:rsidR="004674E0" w:rsidRPr="00A44A84" w:rsidRDefault="004674E0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71879569" w14:textId="32FFE5DD" w:rsidR="006D089C" w:rsidRPr="0080495D" w:rsidRDefault="006D089C" w:rsidP="001A00AB">
            <w:pPr>
              <w:pStyle w:val="ad"/>
              <w:spacing w:before="360" w:after="0"/>
              <w:jc w:val="center"/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separate"/>
            </w:r>
            <w:r w:rsidR="00A83B71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t>2027</w: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6D089C" w:rsidRPr="00F25F9B" w14:paraId="2FDB82B7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797BD481" w14:textId="77777777" w:rsidR="006D089C" w:rsidRPr="0080495D" w:rsidRDefault="006D089C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6D089C" w:rsidRPr="00F25F9B" w14:paraId="69BC2383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E944EBA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A9D04C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4CCD32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0CE6ED8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A7F13DB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829AC05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1B93892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5818700B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1AB36C6" w14:textId="4E3F4D0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0613022" w14:textId="1DB6E0E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B8058E6" w14:textId="0C30F31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5DF5382" w14:textId="7DFD3F0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39387E8" w14:textId="6787CD0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DD19569" w14:textId="4692682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C5DDDF3" w14:textId="3396E7E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47ADAF0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3C8F3BC0" w14:textId="35752B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01DA" w14:textId="47CBE4B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F7DE83" w14:textId="665A3C4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202B05" w14:textId="5DABFC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F3A27" w14:textId="7DB5D1D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06D41D" w14:textId="668EE9F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F045698" w14:textId="5F31BFB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B0DBFDE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082DFB3D" w14:textId="519C929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0C02AA" w14:textId="3F590A4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CF13BD" w14:textId="3B8F2E3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352DA6" w14:textId="08BED25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51A0A" w14:textId="46681B1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64B84B" w14:textId="00FCF19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00FED3BE" w14:textId="5DCF3C2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4047086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6986890E" w14:textId="324D24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4C87B" w14:textId="5C54937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C1431" w14:textId="27B19F6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2F58CB" w14:textId="1A5314D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E380B" w14:textId="3D73483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8BEBD" w14:textId="017BAA8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96A09BC" w14:textId="205171B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9694B3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695DAF00" w14:textId="2CCED6E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F899C" w14:textId="453747A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1F141E" w14:textId="4EC2EA0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5392B3" w14:textId="41DE0B3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2FA1AA" w14:textId="4C39162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59B8EB" w14:textId="5423127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C17F81E" w14:textId="71CD840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462296A" w14:textId="77777777" w:rsidTr="00A90293">
                    <w:trPr>
                      <w:trHeight w:val="227"/>
                    </w:trPr>
                    <w:tc>
                      <w:tcPr>
                        <w:tcW w:w="710" w:type="pct"/>
                        <w:vAlign w:val="center"/>
                      </w:tcPr>
                      <w:p w14:paraId="21D39655" w14:textId="28BDA7E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3B05BB" w14:textId="59B3583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57C261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C8EF3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8DBAB8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40DF0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BBA47D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24DBB787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C1C7EBA" w14:textId="77777777" w:rsidR="006D089C" w:rsidRPr="0080495D" w:rsidRDefault="006D089C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5479024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C36606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D1CA65C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F26DC9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0E90CB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79947C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E6491AF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335DD56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7FB83F2E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1588BE6" w14:textId="73F5957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CFBBBEF" w14:textId="454518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065C7AB" w14:textId="5C2F720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BA9D119" w14:textId="3ABCD6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CC78E16" w14:textId="094F08C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EA2D250" w14:textId="75E6753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76B0555" w14:textId="60E7711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E425EAC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5CB57B" w14:textId="24BC1C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AB0D92" w14:textId="572E1B8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4645F" w14:textId="074C21B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B4B2F" w14:textId="7F198B4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80062B" w14:textId="5FAE75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96D05" w14:textId="0AD8BBC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584B02" w14:textId="5389274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BD1B76B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36C93F" w14:textId="4F57489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D34AC8" w14:textId="2FD06D1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8ACC6" w14:textId="1198BAB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92B21" w14:textId="4F1208A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86CED" w14:textId="76AE385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B79511" w14:textId="40480A0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DE8645" w14:textId="1EEA36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85CE311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776601C" w14:textId="567623B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51DCA8" w14:textId="3BB420C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ABB45" w14:textId="1F0A40F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F46A5" w14:textId="34601F5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60D2B" w14:textId="256A43C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B413AC" w14:textId="2F48310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637A6F" w14:textId="61F21F1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F68686F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7FEF00" w14:textId="61EFEF6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00952A" w14:textId="28CC943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672EA6" w14:textId="55CF9D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75473C" w14:textId="6D6404E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3A93BA" w14:textId="41F19AB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212A0" w14:textId="7BB1BE1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D1459D" w14:textId="40CCFA0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005C8AAF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7B4057" w14:textId="7F22061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603786" w14:textId="301E369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3EFB81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4345F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DF5D1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1E3D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8F5FD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79410B73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F613D9A" w14:textId="77777777" w:rsidR="006D089C" w:rsidRPr="0080495D" w:rsidRDefault="006D089C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6D089C" w:rsidRPr="00F25F9B" w14:paraId="715077AD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0852AB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FC48C4A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246DC9B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38A0B8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1E96FD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3739818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49E8B3D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4972661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70C23DB" w14:textId="519A517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7C853B6" w14:textId="705AA95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B404E14" w14:textId="1369750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000A64" w14:textId="4AE1EA1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59B6FDA" w14:textId="7329B5B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71EC9A5" w14:textId="36712E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32ABBC5" w14:textId="748002F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8F928DE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C314A9" w14:textId="374649C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FC79DB" w14:textId="7C041F4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DB6D99" w14:textId="10E1152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8526A" w14:textId="6A686F6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4E5917" w14:textId="210260A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BCA41F" w14:textId="7D4BBC9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F0E7CB" w14:textId="50769B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4866D9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A1A97D" w14:textId="5763564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9EFD5E8" w14:textId="34F0784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EE19A5" w14:textId="11CCAC1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AAC27" w14:textId="2BE9CC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8B2C82" w14:textId="0701224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3756FD" w14:textId="7C7C31B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10E0A1" w14:textId="5679264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B37254B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26D8F3" w14:textId="395B4CA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5DCABB" w14:textId="396955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7235B" w14:textId="526A380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540F1C" w14:textId="7686207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46FBA" w14:textId="580129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CF0226" w14:textId="4A793CE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1B89" w14:textId="6ED7BF9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34C0B16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9E95E0" w14:textId="6BCDB49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E86DF2" w14:textId="73A087D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CE9FE6" w14:textId="013DF73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D9233A" w14:textId="054C66F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295EC1" w14:textId="47185C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250788" w14:textId="56AD227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9E91CC" w14:textId="0151858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44C6CA7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7522BDF" w14:textId="25F4388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66A04E5" w14:textId="0C39C41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A9AD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2CED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652848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C70B6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0D3F91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52F10760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3B4DD5F" w14:textId="77777777" w:rsidR="006D089C" w:rsidRPr="0080495D" w:rsidRDefault="006D089C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6D089C" w:rsidRPr="00F25F9B" w14:paraId="63C2F1E7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C9D43C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83E00F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DB7A4C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9391DBD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F36C56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33F25C1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8983F58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11464DD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8C70A14" w14:textId="554C73B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6DA6EF8" w14:textId="04F720D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4DFE16E" w14:textId="36B094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BD821CA" w14:textId="2D3DB73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D94FA48" w14:textId="349D022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75262F6" w14:textId="6352C36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EAB6A29" w14:textId="121E0E8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298D62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6E2E15" w14:textId="3B4DAF7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EA8D28" w14:textId="61F245A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61F58" w14:textId="676E548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D2519" w14:textId="51E9988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64F76B" w14:textId="3DF3D59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7482BD" w14:textId="4759E3B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C84F58" w14:textId="42124EA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A163F32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C5BB73B" w14:textId="0A547B4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914D50" w14:textId="43DFE86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4FF212" w14:textId="2F18BD0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6679F" w14:textId="2F1939E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C1F263" w14:textId="0BF3E2B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7C9F93" w14:textId="58A151B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029B8D" w14:textId="6CA30BF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E17503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834C3D" w14:textId="2308112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210894B" w14:textId="7DA4BF9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6FC082" w14:textId="2EE9B37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393942" w14:textId="15EF7FC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66089" w14:textId="0D7A0C3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C22D28" w14:textId="0E2406C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4B12A7" w14:textId="1FC25E0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9884CD9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6CDC4A" w14:textId="1389237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4BF752" w14:textId="7F8FEDC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5BE91F" w14:textId="3C3CB49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0B060D" w14:textId="53C0D3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41EFA" w14:textId="0A0B136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53936" w14:textId="0B67F9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807EAC" w14:textId="31F90C9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0093645" w14:textId="77777777" w:rsidTr="00A90293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CF8FBCB" w14:textId="7F14CDB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6E08838" w14:textId="4631D53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D68E5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2013D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7318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249209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035CB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6C73C1B7" w14:textId="77777777" w:rsidR="006D089C" w:rsidRPr="00F25F9B" w:rsidRDefault="006D089C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089C" w:rsidRPr="00F25F9B" w14:paraId="7C738180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13327C6D" w14:textId="77777777" w:rsidR="006D089C" w:rsidRPr="0080495D" w:rsidRDefault="006D089C" w:rsidP="001A00AB">
                  <w:pPr>
                    <w:pStyle w:val="Months"/>
                    <w:shd w:val="clear" w:color="auto" w:fill="00B05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34B5FA82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2DC223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21854F2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A7F82A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8C4507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E4F61CA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6672839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E7EE222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68A9673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45823FE" w14:textId="33691BB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469AE27" w14:textId="42C84D0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54AD0B4" w14:textId="3FFBB65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2356E9F" w14:textId="26D0A93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6E18C72" w14:textId="4FE8008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5D5E495" w14:textId="140DF3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9AEF994" w14:textId="12D4621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93C158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5EADCD7" w14:textId="293329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26EEBC" w14:textId="14EFAE8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178D8" w14:textId="1041864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A5A214" w14:textId="10110FB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47A82B" w14:textId="3688243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B375C" w14:textId="44C8D12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57B809" w14:textId="7CC3CC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15A270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11290DE" w14:textId="1E28D54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4C70A9" w14:textId="2F91273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ADF55" w14:textId="5B00894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A694D9" w14:textId="686E142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A921EB" w14:textId="550E04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73372" w14:textId="5C1EFF5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CD9F03" w14:textId="539713D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00A4F2B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A97474D" w14:textId="3398FAC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972B11" w14:textId="2ED89AC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5BF9B3" w14:textId="56618DD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72FA7" w14:textId="67B2F89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3BFB86" w14:textId="6341A7D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2D2610" w14:textId="16D4091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19FA51" w14:textId="79BB315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7F9113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2FFD834" w14:textId="20788D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16238D" w14:textId="3EE217A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EA34D" w14:textId="0FD9076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AB9AF7" w14:textId="62A3DDD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64AEFA" w14:textId="683E7AD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997DF7" w14:textId="0F21C6C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826211" w14:textId="5E21C45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B05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0A6098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9178D75" w14:textId="4787A08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9A86D1" w14:textId="21F92B1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2B41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326EE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692CC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7067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EEC91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B050"/>
                            <w:szCs w:val="18"/>
                          </w:rPr>
                        </w:pPr>
                      </w:p>
                    </w:tc>
                  </w:tr>
                </w:tbl>
                <w:p w14:paraId="1CC7FEB2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82C22A" w14:textId="77777777" w:rsidR="006D089C" w:rsidRPr="00F25F9B" w:rsidRDefault="006D089C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3B70BBD8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65F9463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BCC463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6AFC62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051123D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135B31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4240F76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671EBD2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99A699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EE31E2A" w14:textId="0DA3F07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A092327" w14:textId="7BDDADE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B96463D" w14:textId="36FF7A9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117F67" w14:textId="3052BD9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D518C53" w14:textId="1B5DDC4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C813A60" w14:textId="214C7EB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4A92FC5" w14:textId="017B43A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94F1A4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3D0A0B8" w14:textId="39FD5A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B2596E" w14:textId="3E3BEDD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DBFB4" w14:textId="70262F5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504836" w14:textId="425A3EB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EF2810" w14:textId="66366E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0F5F6" w14:textId="3815112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48937F" w14:textId="722BF6B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7B26DF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AB0A10F" w14:textId="7BEBFEE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1FB95C" w14:textId="6EDCA9A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6AA07" w14:textId="1843EFF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85C3CE" w14:textId="0587F84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B59A04" w14:textId="39DA400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25FAD" w14:textId="3D3E63A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7D299E" w14:textId="464A80A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383047E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13314EDC" w14:textId="4C17DF3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AB1554" w14:textId="010345B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5E1553" w14:textId="24F1075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4FAE1" w14:textId="6A8933E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F9489A" w14:textId="6358276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6324FF" w14:textId="534C2FA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8F1771" w14:textId="3257CE6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65A9E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45049B1" w14:textId="2E8A1C1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27BEC8" w14:textId="5B367C2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CEA9F6" w14:textId="08F833B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5B421F" w14:textId="05EA14C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46D8F" w14:textId="50BF1C4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EC0008" w14:textId="1A60E34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CA2121" w14:textId="2F4420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86AF76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D331419" w14:textId="3E95C71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B96EA8F" w14:textId="1EEBB09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B143D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85864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CF11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3ABC8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5F5C7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6AA210C5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66A340D" w14:textId="77777777" w:rsidR="006D089C" w:rsidRPr="00F25F9B" w:rsidRDefault="006D089C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6879FC4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35BB27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FD932C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A7CD53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20C037B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1EE6C7C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2C4B2FA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F130A2C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3640B7C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</w:tcPr>
                      <w:p w14:paraId="2AD0BFEF" w14:textId="59498D4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</w:tcPr>
                      <w:p w14:paraId="256002E0" w14:textId="5EE117D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6F5B170D" w14:textId="30CD236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14903919" w14:textId="5EBFCDD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7BEB32CB" w14:textId="2CABEF6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</w:tcPr>
                      <w:p w14:paraId="0908973A" w14:textId="3131E5B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</w:tcPr>
                      <w:p w14:paraId="299E3AC1" w14:textId="4B05522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5C7FE0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6BD854CA" w14:textId="1E7007A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539CC5B" w14:textId="515BB64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61AC60" w14:textId="2C06215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1EDF9A" w14:textId="1ABC033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74F32F" w14:textId="026CDE7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A21C8F" w14:textId="794552D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12E3C30" w14:textId="1B7B12C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2A8258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3468AD9B" w14:textId="3149D6E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D8D818" w14:textId="4581E75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E6E0D1" w14:textId="7AD25A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4B926E" w14:textId="0F69CB0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3D845D" w14:textId="493BC1B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0BCE09" w14:textId="71D5E86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7EBF879" w14:textId="06BFE42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CD1123E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67B58C21" w14:textId="59C6852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ACDBC22" w14:textId="28187FD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B73EA5" w14:textId="5A3D6AE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EAEEB2" w14:textId="33A22F2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D409B1" w14:textId="00CEC1D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84B2C7" w14:textId="0DF7FCE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CB5036" w14:textId="08303F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B5A268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6BB59A34" w14:textId="379F8F9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E9BA3F" w14:textId="15F92DD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9AD862" w14:textId="352C2E1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6BE4BD" w14:textId="27FF18A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332F41" w14:textId="4B4FF30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A8AF8D" w14:textId="01E6AB9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2636D05" w14:textId="0AF2831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6210BE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</w:tcPr>
                      <w:p w14:paraId="3C847DA8" w14:textId="0587E5F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1D5587E" w14:textId="339F19B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B0B809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690F81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89E3B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EF0E1A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A0CBFA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4CD2C3EF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B37CF1" w14:textId="77777777" w:rsidR="006D089C" w:rsidRPr="00F25F9B" w:rsidRDefault="006D089C" w:rsidP="001A00AB">
                  <w:pPr>
                    <w:pStyle w:val="Months"/>
                    <w:shd w:val="clear" w:color="auto" w:fill="C00000"/>
                    <w:ind w:left="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4018615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CCD109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201CE3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A51D726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0B7903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D25774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15E006B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E42B4A1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058F257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25A8905" w14:textId="2074877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6472C74" w14:textId="3813FC8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3813B5A" w14:textId="538A1F3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FCEDB0B" w14:textId="39C66C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DB5E553" w14:textId="728C9E0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62B8110" w14:textId="6733515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E030978" w14:textId="4ACF2D7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28E418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F9C7322" w14:textId="6680223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F9CEB3" w14:textId="18025B7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7B595A" w14:textId="2B722CC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FD7F9" w14:textId="262210A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AD0BC0" w14:textId="18339C2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A8A99A" w14:textId="21F00AF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7F73E8" w14:textId="55A6081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358E2B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674C55E" w14:textId="3F4E76A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C45B26" w14:textId="604F1FA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E99CE5" w14:textId="63E847F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4B9BC" w14:textId="76F952F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C63224" w14:textId="76D8B55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E8EE8" w14:textId="50449D4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3D2FA0" w14:textId="670B84F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AA51AA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3FD8AC6" w14:textId="67B52D5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C1AC09" w14:textId="72DAA82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1DADE" w14:textId="4BE5B54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64B64" w14:textId="3AAA6A0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6725E1" w14:textId="0971C1E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24E774" w14:textId="7648504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D02841" w14:textId="4C6EFF4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687F950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AFC7F17" w14:textId="16FFEFD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A469F3" w14:textId="4CB38B0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816BE3" w14:textId="3492771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14D0C9" w14:textId="745149C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A8963" w14:textId="3D984C8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550B0" w14:textId="0753249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552D9" w14:textId="5455B65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0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E72285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97471E5" w14:textId="258C88E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420D05" w14:textId="462471B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FA66D0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705EA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ABF5E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4C5F6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F5B01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00000"/>
                            <w:szCs w:val="18"/>
                          </w:rPr>
                        </w:pPr>
                      </w:p>
                    </w:tc>
                  </w:tr>
                </w:tbl>
                <w:p w14:paraId="1C838434" w14:textId="77777777" w:rsidR="006D089C" w:rsidRPr="00F25F9B" w:rsidRDefault="006D089C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089C" w:rsidRPr="00F25F9B" w14:paraId="6D622116" w14:textId="77777777" w:rsidTr="00A90293">
              <w:trPr>
                <w:trHeight w:val="1814"/>
              </w:trPr>
              <w:tc>
                <w:tcPr>
                  <w:tcW w:w="1250" w:type="pct"/>
                </w:tcPr>
                <w:p w14:paraId="763BF7B2" w14:textId="77777777" w:rsidR="006D089C" w:rsidRPr="0080495D" w:rsidRDefault="006D089C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2BD96EAC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59A4C97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B793078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3454FED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517F2E5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2CDECB9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30FF2B28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8276EFB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322374F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F778E01" w14:textId="66FB2AB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88FAE2E" w14:textId="4EB8BB9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B19F12D" w14:textId="5D84F7A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D463CB7" w14:textId="26596CE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A940B93" w14:textId="25CC3CF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C8CF11A" w14:textId="08AE478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60A3F18" w14:textId="02D53B2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7F094CC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154A8A70" w14:textId="572BDAE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7AD9D56" w14:textId="129A010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79E45B" w14:textId="7029785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A310F" w14:textId="178BB6D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8B031" w14:textId="75C4601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0C13EE" w14:textId="5704CD0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65656A" w14:textId="37D5BF5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78FA677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3892CE1" w14:textId="1A14BC8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8B7440" w14:textId="6EF070B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F7A426" w14:textId="3E85E0C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612B09" w14:textId="38D9C1A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CBAF6" w14:textId="1315D2D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5D15CE" w14:textId="0CFB454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1A60A4" w14:textId="21D99BF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9FD257A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3961269D" w14:textId="37C4140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1326C8" w14:textId="1244296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C3A703" w14:textId="63D4DB7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EB0E8E" w14:textId="2234C7D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9A5026" w14:textId="1C654C7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01B7AA" w14:textId="4B4409A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EFEA53" w14:textId="45C218D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13E7B16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F93A36C" w14:textId="278A18B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F12181" w14:textId="09D1FDC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9F1F57" w14:textId="7DDF231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1F68" w14:textId="2028CF6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FB813E" w14:textId="4FA402E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9A04AA" w14:textId="4CC76DB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B198C5" w14:textId="2F1E517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8246D4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504B357" w14:textId="6AF60EF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60DADC" w14:textId="5EAB8E8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B903F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AC11F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2FB5A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89705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A65C02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08802DC2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8682878" w14:textId="77777777" w:rsidR="006D089C" w:rsidRPr="0080495D" w:rsidRDefault="006D089C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6D089C" w:rsidRPr="00F25F9B" w14:paraId="268E1C34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EE557E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F698692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E5C401E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41497C4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50EFE03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B33A1B0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6CECCA7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4315F6B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4DCC232" w14:textId="7F00D23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412C0B3" w14:textId="161ED1B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E773FE9" w14:textId="3EF188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FDB9FEB" w14:textId="3F683B9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792BEC9" w14:textId="7FBF350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3ADD246" w14:textId="63A0DF7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E68BC8A" w14:textId="365AE86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D70D99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3CA78D32" w14:textId="69DDF31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E09D85" w14:textId="2FA3103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07AF6F" w14:textId="428665A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E23768" w14:textId="70C7005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744190" w14:textId="370821D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03EE4D" w14:textId="5A9C384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D9FAA2" w14:textId="544106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C9D8D47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D584D4B" w14:textId="5F26203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9A357A" w14:textId="2D24DD2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024D48" w14:textId="5D1D84D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B9354" w14:textId="22D2F37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2FE4FF" w14:textId="542B668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0B832" w14:textId="19DC86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571A6D" w14:textId="4E3A3FB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731574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7341DA25" w14:textId="3E3A899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5AB94C" w14:textId="252AB1C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37C30" w14:textId="268AEA5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026A4" w14:textId="319B28A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1715F4" w14:textId="5BBCACD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B20A35" w14:textId="0166A38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E618D" w14:textId="503C775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82ED82F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AEF398E" w14:textId="755FFBE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67FDDD8" w14:textId="1604641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6E7878" w14:textId="55D8B4D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1054A2" w14:textId="272BDC0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8B97CE" w14:textId="7303578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B8237" w14:textId="76C8AD3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CF63A7" w14:textId="2583669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ED1D11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82846BC" w14:textId="14E07C6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2E74F6" w14:textId="388F58E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49D2F8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2F202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F14A8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C47556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D60D8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124FC337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900D69F" w14:textId="77777777" w:rsidR="006D089C" w:rsidRPr="0080495D" w:rsidRDefault="006D089C" w:rsidP="001A00AB">
                  <w:pPr>
                    <w:pStyle w:val="Months"/>
                    <w:shd w:val="clear" w:color="auto" w:fill="C25D0B" w:themeFill="accent2" w:themeFillShade="BF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2AA8E1F5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03649BC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4DB77F12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392C436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07E09F6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E50DAA3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7EE088DD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6EF7003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55D85EC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BF136B1" w14:textId="20B2401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FCBF11A" w14:textId="5E98778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DED5341" w14:textId="69BA038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49FB22B" w14:textId="3292984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D82CF05" w14:textId="62DDEEB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E4CE3E3" w14:textId="0436ACB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6CF32B1" w14:textId="798F534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ED11F7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8B803A1" w14:textId="5160DD5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701871" w14:textId="79E5CBB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66A8E7" w14:textId="32DD16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6A7785" w14:textId="58D9992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77D560" w14:textId="4157EB5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41963A" w14:textId="6C6F673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2CD416" w14:textId="6296DFA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58682D9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67B1FF5C" w14:textId="3A6489A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9E5D7D" w14:textId="05C0AD9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7561ED" w14:textId="69345CF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3A6896" w14:textId="6A2D5A9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B11C5" w14:textId="36D9010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57849" w14:textId="628A7E7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94762D" w14:textId="0C68E8C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7574C7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456AB41" w14:textId="0ADFADE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BF4B016" w14:textId="170D55A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13FCCF" w14:textId="6865E81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6493F" w14:textId="549F8CF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C4CAA1" w14:textId="29BF1E1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9E6D0A" w14:textId="08776BF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C9D759" w14:textId="5A4ACAF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57D56DA8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B1C8676" w14:textId="738EE02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5F168F" w14:textId="1DDEBE7A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F166E8" w14:textId="1E2DCBE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AEE4" w14:textId="5F9802C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134E26" w14:textId="76ED5E7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A9E22B" w14:textId="35EDB30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5667B5" w14:textId="0D26B1B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380BCED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31DCBD3E" w14:textId="500409A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54CCFC" w14:textId="6EE63A0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48DB1A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A628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72354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7297AC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3161C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C25D0B" w:themeColor="accent2" w:themeShade="BF"/>
                            <w:szCs w:val="18"/>
                          </w:rPr>
                        </w:pPr>
                      </w:p>
                    </w:tc>
                  </w:tr>
                </w:tbl>
                <w:p w14:paraId="1CDC9B54" w14:textId="77777777" w:rsidR="006D089C" w:rsidRPr="00F25F9B" w:rsidRDefault="006D089C" w:rsidP="001A00A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63FA714" w14:textId="77777777" w:rsidR="006D089C" w:rsidRPr="0080495D" w:rsidRDefault="006D089C" w:rsidP="001A00AB">
                  <w:pPr>
                    <w:pStyle w:val="Months"/>
                    <w:shd w:val="clear" w:color="auto" w:fill="0070C0"/>
                    <w:ind w:left="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6D089C" w:rsidRPr="00F25F9B" w14:paraId="0833E1F1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2F981A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8EEF5C0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22568EA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6DAC916F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10544291" w14:textId="77777777" w:rsidR="006D089C" w:rsidRPr="00F25F9B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0B8A763E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vAlign w:val="center"/>
                      </w:tcPr>
                      <w:p w14:paraId="59E6D986" w14:textId="77777777" w:rsidR="006D089C" w:rsidRPr="0080495D" w:rsidRDefault="006D089C" w:rsidP="001A00AB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D089C" w:rsidRPr="00F25F9B" w14:paraId="7B2544D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96FA27B" w14:textId="53284E0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AB930E8" w14:textId="10933C7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D962786" w14:textId="78EA493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54770117" w14:textId="577A07E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471BF25" w14:textId="1CD5BB7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ABEEEF1" w14:textId="0DDACA4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19E1812C" w14:textId="3457A71E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среда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1A00A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4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222FBC2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5FCF7786" w14:textId="6C21B5A4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293429" w14:textId="5B7CBF4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2D2A1" w14:textId="6E2520C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713C6" w14:textId="6C995F0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5E6FFD" w14:textId="7A0718F6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FB2DAE" w14:textId="570FF71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142DD8" w14:textId="4F25160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60A7F063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1C528B79" w14:textId="793C1B7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BD703C" w14:textId="2025609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876803" w14:textId="3815F77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E4077" w14:textId="305E4C61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EBD4FF" w14:textId="4E5F308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70437" w14:textId="71489A2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99A0E" w14:textId="50BF085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19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39B40C8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25BDF5FC" w14:textId="3C34D1D3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928D3B" w14:textId="4380EB1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40CB41" w14:textId="011BFA7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246A4" w14:textId="62304DA0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CED1A" w14:textId="27BEA6D9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0CB05" w14:textId="01BDC33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25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397115" w14:textId="1EB7F128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t>26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18E0C1B2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4B520923" w14:textId="7A281F8D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3558FC" w14:textId="382D7BEC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38A26" w14:textId="2BE843EF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79C09" w14:textId="481BED92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29E301" w14:textId="72BF450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6801F" w14:textId="704044C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9DE82C" w14:textId="129BAD25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0070C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D089C" w:rsidRPr="00F25F9B" w14:paraId="4BBFB95B" w14:textId="77777777" w:rsidTr="00A90293">
                    <w:trPr>
                      <w:trHeight w:val="227"/>
                    </w:trPr>
                    <w:tc>
                      <w:tcPr>
                        <w:tcW w:w="707" w:type="pct"/>
                        <w:vAlign w:val="center"/>
                      </w:tcPr>
                      <w:p w14:paraId="017377C0" w14:textId="68D5523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C5A910" w14:textId="1E3A7FBB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83B71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1A00AB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F39A03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84A2A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F22EBD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F7B757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4164AB" w14:textId="77777777" w:rsidR="006D089C" w:rsidRPr="001A00AB" w:rsidRDefault="006D089C" w:rsidP="001A00AB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0070C0"/>
                            <w:szCs w:val="18"/>
                          </w:rPr>
                        </w:pPr>
                      </w:p>
                    </w:tc>
                  </w:tr>
                </w:tbl>
                <w:p w14:paraId="1536AB9B" w14:textId="77777777" w:rsidR="006D089C" w:rsidRPr="00F25F9B" w:rsidRDefault="006D089C" w:rsidP="001A00AB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4674E0" w:rsidRPr="00F25F9B" w:rsidRDefault="004674E0" w:rsidP="001A00AB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A44A84" w:rsidRDefault="00F93E3B" w:rsidP="001A00A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A44A84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16077" w14:textId="77777777" w:rsidR="0001561D" w:rsidRDefault="0001561D">
      <w:pPr>
        <w:spacing w:after="0"/>
      </w:pPr>
      <w:r>
        <w:separator/>
      </w:r>
    </w:p>
  </w:endnote>
  <w:endnote w:type="continuationSeparator" w:id="0">
    <w:p w14:paraId="5F7E2972" w14:textId="77777777" w:rsidR="0001561D" w:rsidRDefault="000156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C28E" w14:textId="77777777" w:rsidR="0001561D" w:rsidRDefault="0001561D">
      <w:pPr>
        <w:spacing w:after="0"/>
      </w:pPr>
      <w:r>
        <w:separator/>
      </w:r>
    </w:p>
  </w:footnote>
  <w:footnote w:type="continuationSeparator" w:id="0">
    <w:p w14:paraId="4BF6F2D6" w14:textId="77777777" w:rsidR="0001561D" w:rsidRDefault="000156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1561D"/>
    <w:rsid w:val="0005357B"/>
    <w:rsid w:val="00071356"/>
    <w:rsid w:val="00097A25"/>
    <w:rsid w:val="000A105E"/>
    <w:rsid w:val="000A5A57"/>
    <w:rsid w:val="000D60F6"/>
    <w:rsid w:val="00111F7C"/>
    <w:rsid w:val="001274F3"/>
    <w:rsid w:val="00151CCE"/>
    <w:rsid w:val="001635B6"/>
    <w:rsid w:val="001A00AB"/>
    <w:rsid w:val="001B01F9"/>
    <w:rsid w:val="001C41F9"/>
    <w:rsid w:val="001F2809"/>
    <w:rsid w:val="00235B9F"/>
    <w:rsid w:val="00240D4D"/>
    <w:rsid w:val="002562E7"/>
    <w:rsid w:val="00285C1D"/>
    <w:rsid w:val="00305214"/>
    <w:rsid w:val="003327F5"/>
    <w:rsid w:val="00340CAF"/>
    <w:rsid w:val="003B6DB7"/>
    <w:rsid w:val="003C0D41"/>
    <w:rsid w:val="003E085C"/>
    <w:rsid w:val="003E7B3A"/>
    <w:rsid w:val="00416364"/>
    <w:rsid w:val="00431B29"/>
    <w:rsid w:val="00440416"/>
    <w:rsid w:val="00462EAD"/>
    <w:rsid w:val="004674E0"/>
    <w:rsid w:val="004A6170"/>
    <w:rsid w:val="004F6AAC"/>
    <w:rsid w:val="00512F2D"/>
    <w:rsid w:val="00570FBB"/>
    <w:rsid w:val="00583B82"/>
    <w:rsid w:val="005923AC"/>
    <w:rsid w:val="005A77F5"/>
    <w:rsid w:val="005D5149"/>
    <w:rsid w:val="005E656F"/>
    <w:rsid w:val="00653B95"/>
    <w:rsid w:val="00667021"/>
    <w:rsid w:val="006974E1"/>
    <w:rsid w:val="006C0896"/>
    <w:rsid w:val="006D089C"/>
    <w:rsid w:val="006F513E"/>
    <w:rsid w:val="0077523E"/>
    <w:rsid w:val="007C0139"/>
    <w:rsid w:val="007D45A1"/>
    <w:rsid w:val="007F564D"/>
    <w:rsid w:val="0080495D"/>
    <w:rsid w:val="008A7967"/>
    <w:rsid w:val="008B1201"/>
    <w:rsid w:val="008F16F7"/>
    <w:rsid w:val="009164BA"/>
    <w:rsid w:val="009166BD"/>
    <w:rsid w:val="00977AAE"/>
    <w:rsid w:val="00996E56"/>
    <w:rsid w:val="00997268"/>
    <w:rsid w:val="009E591B"/>
    <w:rsid w:val="00A12667"/>
    <w:rsid w:val="00A14581"/>
    <w:rsid w:val="00A20E4C"/>
    <w:rsid w:val="00A24F29"/>
    <w:rsid w:val="00A44A84"/>
    <w:rsid w:val="00A83B71"/>
    <w:rsid w:val="00AA23D3"/>
    <w:rsid w:val="00AA3C50"/>
    <w:rsid w:val="00AE302A"/>
    <w:rsid w:val="00AE36BB"/>
    <w:rsid w:val="00B21E3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A6951"/>
    <w:rsid w:val="00DD1835"/>
    <w:rsid w:val="00DE32AC"/>
    <w:rsid w:val="00E00495"/>
    <w:rsid w:val="00E1407A"/>
    <w:rsid w:val="00E314B6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6810</Words>
  <Characters>38819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2025-09-19T11:03:00Z</dcterms:created>
  <dcterms:modified xsi:type="dcterms:W3CDTF">2025-09-19T11:03:00Z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