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233"/>
        <w:gridCol w:w="5233"/>
      </w:tblGrid>
      <w:tr w:rsidR="003220AD" w:rsidRPr="00DA6A3A" w14:paraId="40983BE3" w14:textId="4DB013E8" w:rsidTr="003220AD">
        <w:trPr>
          <w:trHeight w:val="14949"/>
          <w:jc w:val="center"/>
        </w:trPr>
        <w:tc>
          <w:tcPr>
            <w:tcW w:w="2500" w:type="pct"/>
            <w:vAlign w:val="center"/>
          </w:tcPr>
          <w:p w14:paraId="29232B73" w14:textId="77777777" w:rsidR="00BE1DB0" w:rsidRPr="000E2618" w:rsidRDefault="00BE1DB0" w:rsidP="00BE1DB0">
            <w:pPr>
              <w:pStyle w:val="ad"/>
              <w:jc w:val="center"/>
              <w:rPr>
                <w:noProof/>
                <w:color w:val="auto"/>
                <w:sz w:val="96"/>
                <w:szCs w:val="96"/>
                <w:lang w:bidi="ru-RU"/>
              </w:rPr>
            </w:pP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>
              <w:rPr>
                <w:noProof/>
                <w:color w:val="auto"/>
                <w:sz w:val="96"/>
                <w:szCs w:val="96"/>
                <w:lang w:bidi="ru-RU"/>
              </w:rPr>
              <w:t>2026</w:t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25"/>
              <w:gridCol w:w="2528"/>
            </w:tblGrid>
            <w:tr w:rsidR="00BE1DB0" w:rsidRPr="000E2618" w14:paraId="6906B52D" w14:textId="77777777" w:rsidTr="00D44C89">
              <w:tc>
                <w:tcPr>
                  <w:tcW w:w="2499" w:type="pct"/>
                </w:tcPr>
                <w:p w14:paraId="4546AB7A" w14:textId="77777777" w:rsidR="00BE1DB0" w:rsidRPr="00B13164" w:rsidRDefault="00BE1DB0" w:rsidP="00BE1DB0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bookmarkStart w:id="1" w:name="_Hlk38821049"/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5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</w:tblGrid>
                  <w:tr w:rsidR="00BE1DB0" w:rsidRPr="000E2618" w14:paraId="7890289A" w14:textId="77777777" w:rsidTr="00D44C89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32D32D9" w14:textId="77777777" w:rsidR="00BE1DB0" w:rsidRPr="00B13164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8048C45" w14:textId="77777777" w:rsidR="00BE1DB0" w:rsidRPr="00B13164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185F9F3" w14:textId="77777777" w:rsidR="00BE1DB0" w:rsidRPr="00B13164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BD2B2AD" w14:textId="77777777" w:rsidR="00BE1DB0" w:rsidRPr="00B13164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D1D50B1" w14:textId="77777777" w:rsidR="00BE1DB0" w:rsidRPr="00B13164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8AD78D4" w14:textId="77777777" w:rsidR="00BE1DB0" w:rsidRPr="00B13164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20157C0" w14:textId="77777777" w:rsidR="00BE1DB0" w:rsidRPr="00B13164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E1DB0" w:rsidRPr="000E2618" w14:paraId="3C328E84" w14:textId="77777777" w:rsidTr="00D44C89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72A391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1F9C2D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B3E7A1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C9D03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44FDA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FC3FAAA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741410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445E26F3" w14:textId="77777777" w:rsidTr="00D44C8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A923C9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72B302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EE2B36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A09B74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1C933D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ED60A5B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45823B2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4CD3197B" w14:textId="77777777" w:rsidTr="00D44C8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6B09167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6AF9311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8A9EA1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98631F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C36F69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39EEB59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B7B623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34C5F5D7" w14:textId="77777777" w:rsidTr="00D44C8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5985696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E2ABAC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84CADB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0B08F7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07C56D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D1C600E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49DCCC9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3E77E27C" w14:textId="77777777" w:rsidTr="00D44C8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975032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9061AE1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A41CFF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9D38F8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436A16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5EDB11C8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546214A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313A084D" w14:textId="77777777" w:rsidTr="00D44C89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1838774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944BC8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D0169C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A44A06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5C9B16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5A6D805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CB9DC01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  <w:bookmarkEnd w:id="1"/>
                </w:tbl>
                <w:p w14:paraId="1A5D4838" w14:textId="77777777" w:rsidR="00BE1DB0" w:rsidRPr="000E2618" w:rsidRDefault="00BE1DB0" w:rsidP="00BE1DB0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7A84272" w14:textId="77777777" w:rsidR="00BE1DB0" w:rsidRPr="00B13164" w:rsidRDefault="00BE1DB0" w:rsidP="00BE1DB0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BE1DB0" w:rsidRPr="000E2618" w14:paraId="2769827F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D09C86F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B5B2CEE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3D781CC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D9B5910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BB46826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30C2928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493DBF1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E1DB0" w:rsidRPr="000E2618" w14:paraId="17362A14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C002B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35631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26B10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61832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FF14F7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81D847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B52EC0A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79A0D854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3F91111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107DC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B756B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86DFF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4A917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BA9B48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E3DCF8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12904FB9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A97FE3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01170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DDD34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0FEC27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7795F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C00D4C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8CB1924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2EFE8E8A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4F374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08C58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8DEBD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9D41E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F596C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A7218C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BEC0FE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33F38FDC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6AF1BC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CA4EE1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40EBA1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9C237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08FA2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724C84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EE3853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39BB0A4C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E2BE3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A929C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B4047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1D29C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D835D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97748A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5ECBBD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5786CA2B" w14:textId="77777777" w:rsidR="00BE1DB0" w:rsidRPr="000E2618" w:rsidRDefault="00BE1DB0" w:rsidP="00BE1DB0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BE1DB0" w:rsidRPr="000E2618" w14:paraId="2753C2F1" w14:textId="77777777" w:rsidTr="00D44C89">
              <w:tc>
                <w:tcPr>
                  <w:tcW w:w="2499" w:type="pct"/>
                </w:tcPr>
                <w:p w14:paraId="41616C38" w14:textId="77777777" w:rsidR="00BE1DB0" w:rsidRPr="00B13164" w:rsidRDefault="00BE1DB0" w:rsidP="00BE1DB0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BE1DB0" w:rsidRPr="000E2618" w14:paraId="172EDEC8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1817743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EC913CA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3090D0B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D461EC2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616E86C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7DF3919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99E40F6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E1DB0" w:rsidRPr="000E2618" w14:paraId="2FF5FF76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C25681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216EE2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4BA559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B73118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874F37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9ACDA5A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415210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2F305DAD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B562EE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4532AD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A0484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01F6D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67FD5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6E94B2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84B6361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7E39A433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D867CB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B6BE55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49A7C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B7269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50FEE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506BD0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4500B9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40F8FF08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45D476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989965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59192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2640E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9410F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5BBF07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BC4D94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5E6B1426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B5CAEB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DA6C5D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01C25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A7F7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49DB7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754424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DC3DFBB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1CB35991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CF0E28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02F1E0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9FA2D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3824E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ED386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99392F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D338648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77FC840" w14:textId="77777777" w:rsidR="00BE1DB0" w:rsidRPr="000E2618" w:rsidRDefault="00BE1DB0" w:rsidP="00BE1DB0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6C31F80B" w14:textId="77777777" w:rsidR="00BE1DB0" w:rsidRPr="00B13164" w:rsidRDefault="00BE1DB0" w:rsidP="00BE1DB0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BE1DB0" w:rsidRPr="000E2618" w14:paraId="2050C1FD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405B20F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98CD139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A436780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6E673A3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1EF21C4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DEEFEE5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4B574DA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E1DB0" w:rsidRPr="000E2618" w14:paraId="61FD6D21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52EC4E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43A78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47EE44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309140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50F60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FC3773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0E811BF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747EEBF4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250734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63BD3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5DDC7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DE943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E918E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6C8F8F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CCC4BA5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7342FD39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42EE8F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AB8F1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9E276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5A420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A4F04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A36BF3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71291C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542B336B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F95CA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656B7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D939A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85B20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0C9CA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E18249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50146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1B7DC314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6069B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C43CC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5CEAC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A77C2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52D64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F37A7F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6AF3B2B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5C31D362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2B1A3A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E0A2F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D8173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FFC27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D44A7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3A6F88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D5913E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E874AF6" w14:textId="77777777" w:rsidR="00BE1DB0" w:rsidRPr="000E2618" w:rsidRDefault="00BE1DB0" w:rsidP="00BE1DB0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BE1DB0" w:rsidRPr="000E2618" w14:paraId="490686D8" w14:textId="77777777" w:rsidTr="00D44C89">
              <w:tc>
                <w:tcPr>
                  <w:tcW w:w="2499" w:type="pct"/>
                </w:tcPr>
                <w:p w14:paraId="536A6FE4" w14:textId="77777777" w:rsidR="00BE1DB0" w:rsidRPr="00B13164" w:rsidRDefault="00BE1DB0" w:rsidP="00BE1DB0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BE1DB0" w:rsidRPr="000E2618" w14:paraId="129B7CCC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5535D96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A3A2293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34D4E81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7C949F5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0272476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8AE6EED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6E24C71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E1DB0" w:rsidRPr="000E2618" w14:paraId="49EBF152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0F473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2D0B0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E0C44B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7B5C78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3B52B3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84893C9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5A4A94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41C6EC28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B95C3A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B80015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BF288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820A4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CFF8D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B184A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B2FBF34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48A60FDD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5E923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21B75E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882FA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8439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65439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D97AB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106958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5F25222E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5BB624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0B64B8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7D79E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BA5B4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D5E4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26CAAB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39EC2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06DC4F49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9D174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B92CD1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D2E471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928AE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7C78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DECA22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FD3B64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397F928B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CDA62D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10E71D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3378D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AEA6B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3DBA0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177830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6A9FC1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6E25B9D5" w14:textId="77777777" w:rsidR="00BE1DB0" w:rsidRPr="000E2618" w:rsidRDefault="00BE1DB0" w:rsidP="00BE1DB0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38570A54" w14:textId="77777777" w:rsidR="00BE1DB0" w:rsidRPr="00B13164" w:rsidRDefault="00BE1DB0" w:rsidP="00BE1DB0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BE1DB0" w:rsidRPr="000E2618" w14:paraId="22463FEA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E340C5B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DCB0914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1280E38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8B65EE5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7636E40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C897F23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1DF6583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E1DB0" w:rsidRPr="003220AD" w14:paraId="101D1BC7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C0EA81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95310A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2B3E88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AEBA26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C17DA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5FECA7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A9D354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5D1732BA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7BF681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0979E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95445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6B9FC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DCD3B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B3893E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A5075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1961FD41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E01E42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9AC38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4BC23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66D6A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46A01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79364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3240F0C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34452233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3D5B7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E9CAB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122E4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859621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DD6F5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4063AE5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0E439F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7CF83C80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B3DC6A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FBFE5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59367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8BF5A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5C1A3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6707FF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AAB541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5AA36F0D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35FC0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135AC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8F9A1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17CEA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5FDC8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9AC955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2A9502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4AE83358" w14:textId="77777777" w:rsidR="00BE1DB0" w:rsidRPr="000E2618" w:rsidRDefault="00BE1DB0" w:rsidP="00BE1DB0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BE1DB0" w:rsidRPr="000E2618" w14:paraId="208239C5" w14:textId="77777777" w:rsidTr="00D44C89">
              <w:tc>
                <w:tcPr>
                  <w:tcW w:w="2499" w:type="pct"/>
                </w:tcPr>
                <w:p w14:paraId="1A6FD813" w14:textId="77777777" w:rsidR="00BE1DB0" w:rsidRPr="00B13164" w:rsidRDefault="00BE1DB0" w:rsidP="00BE1DB0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BE1DB0" w:rsidRPr="000E2618" w14:paraId="0641B6AD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FC10EF1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C671CAD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AC3EC9E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9594616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0E287EA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D85189C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60E1B80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E1DB0" w:rsidRPr="003220AD" w14:paraId="532C3A49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2209AEA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687E82D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586ECFE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E2A50D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286C415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5C137C6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72982E11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6B7A162F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2C4E2F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6437BB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EDE37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3CFB3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7F424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1E85F1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F055AD2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52454A9C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45B1F87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796D78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0D678F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EC1E7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59503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66FC10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DE0C07D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0B4ECA42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474C1C4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DE5FFA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8D691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04318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EDC48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99C591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3C3D00A7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2617ACA2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8B1F34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0DCFF36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BA21E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B40A3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F9A64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6D66CF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90DEBB0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4AEF27E4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754699B1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3083092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02B55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8F4CAB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2109F3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2B92D03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500CE17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53DA2002" w14:textId="77777777" w:rsidR="00BE1DB0" w:rsidRPr="000E2618" w:rsidRDefault="00BE1DB0" w:rsidP="00BE1DB0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720ABFD2" w14:textId="77777777" w:rsidR="00BE1DB0" w:rsidRPr="00B13164" w:rsidRDefault="00BE1DB0" w:rsidP="00BE1DB0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BE1DB0" w:rsidRPr="000E2618" w14:paraId="451C33D0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16DC5FD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B514791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833322F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F190ADD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EC2BFAA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03FAE82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6166B39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E1DB0" w:rsidRPr="000E2618" w14:paraId="651DD86F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FC8D1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BCFBE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198DC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60437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07F21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FDFF9FB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E85FBE9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210E4FC4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04FC6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53F2B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92C3D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6F46C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FBF57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04017D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7B9E18B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37426E10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D16C38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5719A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7F39A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D3F21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FC4E0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4B364D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6F2DF3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610B2B41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852AC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C74C1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BEFDD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B1D527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1508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AB5F2D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6F1F29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07147050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48741C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F2DE4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46677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FB3A7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FF781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B0054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C6F0E5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36CA033E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256ED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1A671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F23C5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1C50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F054E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F677C4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5D5D1D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EEB35F7" w14:textId="77777777" w:rsidR="00BE1DB0" w:rsidRPr="000E2618" w:rsidRDefault="00BE1DB0" w:rsidP="00BE1DB0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BE1DB0" w:rsidRPr="000E2618" w14:paraId="1EC86009" w14:textId="77777777" w:rsidTr="00D44C89">
              <w:tc>
                <w:tcPr>
                  <w:tcW w:w="2499" w:type="pct"/>
                </w:tcPr>
                <w:p w14:paraId="3EEF09EA" w14:textId="77777777" w:rsidR="00BE1DB0" w:rsidRPr="00B13164" w:rsidRDefault="00BE1DB0" w:rsidP="00BE1DB0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BE1DB0" w:rsidRPr="000E2618" w14:paraId="615EF10A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35C3D8E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4B271D7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CC60552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3C6E7D2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0B80C46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FBBC0FB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0E73813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E1DB0" w:rsidRPr="003220AD" w14:paraId="7DCF94D7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251F90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CC618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4C76BC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17DF65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85FA9D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90469B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9585C08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61F73AE2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F8DF89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4857AE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C92B3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CA0E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553F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725430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49724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5FAE5043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49AE52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555654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1B2E6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D02EE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A4866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C4C428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A608D9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171210A7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D49F59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95FF7E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716E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F6E45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A3264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FFC2F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4E74369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449CB6AD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B1593A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5CE8EB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44DD0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E0A01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69D1C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13660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AFE97A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3220AD" w14:paraId="211A21B0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B18DE0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40A311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0B3AC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DB50F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BEF28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6BA945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0498FB1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28B331C" w14:textId="77777777" w:rsidR="00BE1DB0" w:rsidRPr="000E2618" w:rsidRDefault="00BE1DB0" w:rsidP="00BE1DB0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313476B0" w14:textId="77777777" w:rsidR="00BE1DB0" w:rsidRPr="000E2618" w:rsidRDefault="00BE1DB0" w:rsidP="00BE1DB0">
                  <w:pPr>
                    <w:pStyle w:val="Months"/>
                    <w:jc w:val="center"/>
                    <w:rPr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BE1DB0" w:rsidRPr="000E2618" w14:paraId="55E7E126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4BA1CA6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2E9ED90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34B7E4F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239841A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38DA666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C355F70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69B1100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E1DB0" w:rsidRPr="000E2618" w14:paraId="45F3F555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BB558D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71D97A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550BFD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5DB3AA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664B81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0F7D58D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EC851B8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28D64EA0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B17908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2104BE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3DCED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34DEB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51707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557355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364A89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4F037E38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093165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CC9C4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947B7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50F04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1F87D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AA78ED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EDFCAF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46EBCDA6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40E107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9ABB8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195ED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5869C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DE9A9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DD352D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4DBA2B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2CF79E2F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3D44D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86459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28A41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2D132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457DF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FF2840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B81B2F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7EBE0937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27C4F2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F69D4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FDB45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FD5DB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0191C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420D4E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0541E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5B747C10" w14:textId="77777777" w:rsidR="00BE1DB0" w:rsidRPr="000E2618" w:rsidRDefault="00BE1DB0" w:rsidP="00BE1DB0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BE1DB0" w:rsidRPr="000E2618" w14:paraId="1F101075" w14:textId="77777777" w:rsidTr="00D44C89">
              <w:tc>
                <w:tcPr>
                  <w:tcW w:w="2499" w:type="pct"/>
                </w:tcPr>
                <w:p w14:paraId="0818F42B" w14:textId="77777777" w:rsidR="00BE1DB0" w:rsidRPr="00B13164" w:rsidRDefault="00BE1DB0" w:rsidP="00BE1DB0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BE1DB0" w:rsidRPr="000E2618" w14:paraId="68CCAE88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05BC041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AEB6504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38F1767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381B92A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2A94592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2DEA631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29A6976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E1DB0" w:rsidRPr="000E2618" w14:paraId="680BFA6C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F50800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E4B961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4C976C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DF61C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B6D7D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C828CE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6425D3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4CEE8512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92FB3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57BC621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0C08E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BDC1F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C6B79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7DB867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F182920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19760A4D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573D23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754572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A1596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EF883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A01B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31CCB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C87312A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7A8368B0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075F121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7B071E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F835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2F60B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9D8BA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03F465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EC36EEE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5F7E7483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E542C0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E2A381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B7075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A0D8B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A79F7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9DFCD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5F97EB3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16A61199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148BD7A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E99BCC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EBCE6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59EA0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75147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9F2352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1AF7ED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BFDCD88" w14:textId="77777777" w:rsidR="00BE1DB0" w:rsidRPr="000E2618" w:rsidRDefault="00BE1DB0" w:rsidP="00BE1DB0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2C2C807" w14:textId="77777777" w:rsidR="00BE1DB0" w:rsidRPr="000E2618" w:rsidRDefault="00BE1DB0" w:rsidP="00BE1DB0">
                  <w:pPr>
                    <w:pStyle w:val="Months"/>
                    <w:jc w:val="center"/>
                    <w:rPr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BE1DB0" w:rsidRPr="000E2618" w14:paraId="7EF7C71C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580847F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E67A857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9B21840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05938D2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9E5CDDF" w14:textId="77777777" w:rsidR="00BE1DB0" w:rsidRPr="000E2618" w:rsidRDefault="00BE1DB0" w:rsidP="00BE1DB0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017A7F8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693CBA1" w14:textId="77777777" w:rsidR="00BE1DB0" w:rsidRPr="000E2618" w:rsidRDefault="00BE1DB0" w:rsidP="00BE1DB0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BE1DB0" w:rsidRPr="000E2618" w14:paraId="523A23A5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29E856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702FDD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8E8DF4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CB1EF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36F674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3D9290A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D084B3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696BEBF8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B76404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28D3E7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A10337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05151E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080C5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CD795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B4A006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06B98F96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C486CE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868B4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9AB110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876D1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718AC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E6231A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DD6D5E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573361BF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7C6183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9B4AE6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95226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54F8B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D692F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D2068C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51EE64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711CE5FB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939BA1F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A61A04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40F4BB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F96548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AF293C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CDD7D5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DDFC18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BE1DB0" w:rsidRPr="000E2618" w14:paraId="6DAF79C0" w14:textId="77777777" w:rsidTr="00D44C89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CAFB00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015229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B9E9B3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476D25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632D452" w14:textId="77777777" w:rsidR="00BE1DB0" w:rsidRPr="003220AD" w:rsidRDefault="00BE1DB0" w:rsidP="00BE1DB0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082A41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49CFA4" w14:textId="77777777" w:rsidR="00BE1DB0" w:rsidRPr="003220AD" w:rsidRDefault="00BE1DB0" w:rsidP="00BE1DB0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FDEBD46" w14:textId="77777777" w:rsidR="00BE1DB0" w:rsidRPr="000E2618" w:rsidRDefault="00BE1DB0" w:rsidP="00BE1DB0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A5B6E03" w14:textId="2CC03F92" w:rsidR="003220AD" w:rsidRPr="000E2618" w:rsidRDefault="003220AD" w:rsidP="00E50BDE">
            <w:pPr>
              <w:pStyle w:val="ad"/>
              <w:jc w:val="center"/>
              <w:rPr>
                <w:noProof/>
                <w:color w:val="auto"/>
                <w:sz w:val="14"/>
                <w:szCs w:val="14"/>
              </w:rPr>
            </w:pPr>
          </w:p>
        </w:tc>
        <w:tc>
          <w:tcPr>
            <w:tcW w:w="2500" w:type="pct"/>
            <w:vAlign w:val="center"/>
          </w:tcPr>
          <w:p w14:paraId="6D1FDC3C" w14:textId="2E0F865A" w:rsidR="00DD5B25" w:rsidRPr="000E2618" w:rsidRDefault="00DD5B25" w:rsidP="00DD5B25">
            <w:pPr>
              <w:pStyle w:val="ad"/>
              <w:jc w:val="center"/>
              <w:rPr>
                <w:noProof/>
                <w:color w:val="auto"/>
                <w:sz w:val="96"/>
                <w:szCs w:val="96"/>
                <w:lang w:bidi="ru-RU"/>
              </w:rPr>
            </w:pP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BE1DB0">
              <w:rPr>
                <w:noProof/>
                <w:color w:val="auto"/>
                <w:sz w:val="96"/>
                <w:szCs w:val="96"/>
                <w:lang w:bidi="ru-RU"/>
              </w:rPr>
              <w:t>2027</w:t>
            </w:r>
            <w:r w:rsidRPr="000E2618">
              <w:rPr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85" w:type="dxa"/>
                <w:left w:w="85" w:type="dxa"/>
                <w:bottom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25"/>
              <w:gridCol w:w="2528"/>
            </w:tblGrid>
            <w:tr w:rsidR="00DD5B25" w:rsidRPr="000E2618" w14:paraId="7F09F75C" w14:textId="77777777" w:rsidTr="0046410B">
              <w:tc>
                <w:tcPr>
                  <w:tcW w:w="2499" w:type="pct"/>
                </w:tcPr>
                <w:p w14:paraId="7A50DD09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5"/>
                    <w:gridCol w:w="336"/>
                    <w:gridCol w:w="336"/>
                    <w:gridCol w:w="336"/>
                    <w:gridCol w:w="336"/>
                    <w:gridCol w:w="336"/>
                    <w:gridCol w:w="336"/>
                  </w:tblGrid>
                  <w:tr w:rsidR="00DD5B25" w:rsidRPr="000E2618" w14:paraId="18170D9B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B3C8A33" w14:textId="77777777" w:rsidR="00DD5B25" w:rsidRPr="00B13164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C8E779B" w14:textId="77777777" w:rsidR="00DD5B25" w:rsidRPr="00B13164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08F4E2C" w14:textId="77777777" w:rsidR="00DD5B25" w:rsidRPr="00B13164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4B6D828" w14:textId="77777777" w:rsidR="00DD5B25" w:rsidRPr="00B13164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58F5F35" w14:textId="77777777" w:rsidR="00DD5B25" w:rsidRPr="00B13164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8444493" w14:textId="77777777" w:rsidR="00DD5B25" w:rsidRPr="00B13164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1361" w:type="dxa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E07B0D0" w14:textId="77777777" w:rsidR="00DD5B25" w:rsidRPr="00B13164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72C28483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71B851" w14:textId="026173D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0B8E06D" w14:textId="12F1E48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86B01A" w14:textId="2C917AF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D1ED50C" w14:textId="138FCAF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2E01416" w14:textId="07BB991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96F6B07" w14:textId="0A0FCA0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269DFFB" w14:textId="5AA539D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D9D7868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2B6277BF" w14:textId="698EC3A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B98B26D" w14:textId="6FBD1B3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C01E9D9" w14:textId="29FDB44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074F32F" w14:textId="0052010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1A24B9D" w14:textId="125351B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A3B6AF9" w14:textId="4F1B747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483C15A" w14:textId="02D9B679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570CA834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0D20F80A" w14:textId="4CDAA86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4D84B55" w14:textId="1D5D2A2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CEE275" w14:textId="488FF7B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3D26F87" w14:textId="2C2A2AA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B0D83C1" w14:textId="0E782AA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0846ABE" w14:textId="7CF70F8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2FFB697" w14:textId="75DC188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C3AD2AD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1B9DC71B" w14:textId="695CB8C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EEC2616" w14:textId="4049B15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147DD437" w14:textId="61E4FFC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A42FAA0" w14:textId="6C5A7E9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695B241" w14:textId="51CF57B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7E43132" w14:textId="36F1F08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8400CE0" w14:textId="4310F74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71BCCD14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07B126DF" w14:textId="4B1A346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22CDB54" w14:textId="0868A5D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DE706B2" w14:textId="22B4177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2F8CB0F" w14:textId="58E9C74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D92C39C" w14:textId="32990BC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42670440" w14:textId="61736F8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051AD728" w14:textId="639712F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8EC22E9" w14:textId="77777777" w:rsidTr="0046410B">
                    <w:trPr>
                      <w:trHeight w:val="227"/>
                    </w:trPr>
                    <w:tc>
                      <w:tcPr>
                        <w:tcW w:w="1361" w:type="dxa"/>
                        <w:vAlign w:val="center"/>
                      </w:tcPr>
                      <w:p w14:paraId="73147744" w14:textId="7C69383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73306768" w14:textId="2D382D5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22FBFCCA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81D9C89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30B14BA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3B26FF0F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1361" w:type="dxa"/>
                        <w:vAlign w:val="center"/>
                      </w:tcPr>
                      <w:p w14:paraId="6213B3F8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6041B1E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6690F289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FEVRIER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DD5B25" w:rsidRPr="000E2618" w14:paraId="0AEBE5D5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1B56B27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7DC9AE7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52F3A54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FDD7B02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EC4FB68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5ED8C0B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5222B83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36540DA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DCDA6C" w14:textId="07E90D4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B423FF" w14:textId="52360FE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6D5C168" w14:textId="5ADFB01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1698F78" w14:textId="4011C2F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9B1BC85" w14:textId="738DB79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29A108E" w14:textId="2A183AF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B7A1A6A" w14:textId="2BB5691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091CF2C0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19D9664" w14:textId="5B4EA4E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9F4D6D" w14:textId="3BDDC38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6A12EE" w14:textId="16BE891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652779" w14:textId="0F082FF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A84644" w14:textId="2199CD1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9C7B77" w14:textId="60C9FD8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E395920" w14:textId="72B6D6F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B973C1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6996639" w14:textId="7E038B0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F37492" w14:textId="6348FB0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BD30A" w14:textId="33625CD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6C03D8" w14:textId="3B2A299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DC4DCF" w14:textId="6CE6B7E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A1DDF6" w14:textId="43AC1D5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CCDF17" w14:textId="08E4218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74DEDC6C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3E903D1" w14:textId="7C3A78B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442B04" w14:textId="18692CC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32F3DF" w14:textId="7355101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C28D6C" w14:textId="1C8CC74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B85926" w14:textId="6B65801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40FCBD" w14:textId="0BBE980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2CDB1E" w14:textId="6AE6986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11C02EF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4BB02DD" w14:textId="722616F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993DB" w14:textId="0364065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59FB8C" w14:textId="4CED49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13EC2C" w14:textId="5EC014E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582450" w14:textId="4895189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75B9C0" w14:textId="08547FA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63C66D" w14:textId="471D9FF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18DE00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4D6C51A" w14:textId="501AF2A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54243B" w14:textId="49838C4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b/>
                            <w:noProof/>
                            <w:color w:val="auto"/>
                            <w:szCs w:val="18"/>
                            <w:lang w:bidi="ru-RU"/>
                          </w:rPr>
                          <w:instrText>!A12 Is Not In Table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FE9E3C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09437B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6E9DCE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88C54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C3799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AD957CB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D5B25" w:rsidRPr="000E2618" w14:paraId="19B79103" w14:textId="77777777" w:rsidTr="0046410B">
              <w:tc>
                <w:tcPr>
                  <w:tcW w:w="2499" w:type="pct"/>
                </w:tcPr>
                <w:p w14:paraId="3C6384ED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DD5B25" w:rsidRPr="000E2618" w14:paraId="76F1DB0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0EF3F5B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55E55F0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F137D6E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9BFA300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7DD2020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9263F79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B5DC240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0E239BE5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76D7EB4" w14:textId="18DC49D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EA29854" w14:textId="247FEB0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EBABFA8" w14:textId="244EDB0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D5774AA" w14:textId="45C6B9C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234F10" w14:textId="4BC65B6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9CE038" w14:textId="0F24D1B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552A227" w14:textId="463599D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MonthStart3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6827CED2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205EFC" w14:textId="634E3D9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FE8A543" w14:textId="1082CDA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18F2A1" w14:textId="00AD4B8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20C48F" w14:textId="3DFE1F0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217306" w14:textId="69F6135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467530" w14:textId="4237722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0A7B44" w14:textId="12B3B27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7AA4C23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A363683" w14:textId="087C232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D632D4" w14:textId="0DB2BF5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8D6CA" w14:textId="6EFD8DA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04F341" w14:textId="1D2A863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4BF6F" w14:textId="2BFFFC4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60CF5C" w14:textId="5BC2B3E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FFA6AE" w14:textId="7AB100C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F2E898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B3795E8" w14:textId="30CB39D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E7ED227" w14:textId="03FE512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50F916" w14:textId="358BF46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708F72" w14:textId="19D3AB9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3BC2B6" w14:textId="5522693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A97FBC" w14:textId="201B457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8960AF1" w14:textId="30A96CE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E9B4F2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75DFE6B" w14:textId="6DCF831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BF61F91" w14:textId="064645D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5EF91" w14:textId="3CCBF8B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46B1C" w14:textId="38A3B7C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6DFE6C" w14:textId="3D99D98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62244" w14:textId="1ABE7F9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71D6AE9" w14:textId="4140F244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CEBACB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73945B8" w14:textId="3765BF9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B346B8D" w14:textId="033AE7A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MonthEnd3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0ED38C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D654BC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7D96F2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14BC6C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48D5466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84EA6C8" w14:textId="77777777" w:rsidR="00DD5B25" w:rsidRPr="000E2618" w:rsidRDefault="00DD5B25" w:rsidP="00DD5B25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4C60EB25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DD5B25" w:rsidRPr="000E2618" w14:paraId="55533C3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D29D5E4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8FF5171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5E405B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7BBF0A8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00C3931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FFAF6AC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9D61792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14CD11B2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53AE831" w14:textId="0252FB4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FEA9F8D" w14:textId="4AA2A14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6F7D8E4" w14:textId="5276F34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D484F43" w14:textId="75E0D0F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A158C2B" w14:textId="38DB71A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7AF0465" w14:textId="64A574A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0486811" w14:textId="43DD61A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MonthStart4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7933DA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A2C9203" w14:textId="4FF5C0C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EA4758" w14:textId="5D3D381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BFD508" w14:textId="3786BF7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5C7A7D" w14:textId="700D7A3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D3B413" w14:textId="12E744B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B00C41" w14:textId="3F0A457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D2F1CE" w14:textId="0993876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11C481DC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6B13D5B" w14:textId="51E3C06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8BB867" w14:textId="0042684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2E3A48" w14:textId="627DB51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7EC774" w14:textId="670B9EF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B68B2D" w14:textId="2DE1C3E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06159D" w14:textId="1BC0176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7800D3" w14:textId="5118D40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0AA61EA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AB69B48" w14:textId="08B93D1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FE224" w14:textId="13198CF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432F69" w14:textId="18D0AF3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7E88B1" w14:textId="399E0C2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4EB4F5" w14:textId="76F4C7F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810B5C" w14:textId="65B0DB09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9D9D3F" w14:textId="5BDD40BE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3808D38A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1F3B3CF" w14:textId="41DBC30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45C153" w14:textId="085AFB0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165EAD" w14:textId="66287DF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3ADE4D" w14:textId="70B1B81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6F0671" w14:textId="637EA22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56E80E" w14:textId="77D6F4C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11341C" w14:textId="5F3E315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BE4DD3B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5A825E8" w14:textId="6CBD6D0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C307C7" w14:textId="26724C1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MonthEnd4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B0E369B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51C5ED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B230B69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798DCA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44165A3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607F10F" w14:textId="77777777" w:rsidR="00DD5B25" w:rsidRPr="000E2618" w:rsidRDefault="00DD5B25" w:rsidP="00DD5B25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D5B25" w:rsidRPr="000E2618" w14:paraId="60162699" w14:textId="77777777" w:rsidTr="0046410B">
              <w:tc>
                <w:tcPr>
                  <w:tcW w:w="2499" w:type="pct"/>
                </w:tcPr>
                <w:p w14:paraId="3242DB49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MAI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DD5B25" w:rsidRPr="000E2618" w14:paraId="565D9FCA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9E34607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F02517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6FBEA52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959061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74B399B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BEDD150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D83DA61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17279A77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0C7FF71" w14:textId="6407EC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39F83F0" w14:textId="76B883B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9591FC" w14:textId="45717EA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0E5DDF" w14:textId="7C5BD08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433E803" w14:textId="493BAC5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658972D" w14:textId="298E9BE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FAC7C40" w14:textId="2DF5892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MonthStart5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1D00CF74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55D7A68" w14:textId="1E9D6F5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E2DC3F1" w14:textId="37EA3BB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C2DE6D" w14:textId="3ABE49F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ADBC852" w14:textId="6DC6040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A0F1FF" w14:textId="3D17BFB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706F06" w14:textId="1048D81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55FF32D" w14:textId="26980D0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53632037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236145" w14:textId="3EC0815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F575C86" w14:textId="1D806AE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854CF6" w14:textId="05918CA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E62966" w14:textId="5F49D2F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CEF217" w14:textId="4B53E3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2A337F" w14:textId="75FEF70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506727E" w14:textId="4ECDD49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025F660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CD7D305" w14:textId="565BB7E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EC73605" w14:textId="22418C1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701111" w14:textId="2C96177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4B9C4E" w14:textId="6F46A46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B84216" w14:textId="6299561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CC399B" w14:textId="4DECB0D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0CAD3A4" w14:textId="18A620A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BE6EECA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B697266" w14:textId="3C50F20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756B5BB" w14:textId="7672705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869861" w14:textId="3282396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90AC17" w14:textId="4CD2164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26A295" w14:textId="0AB9279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37F8C2" w14:textId="383BAFD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4F0106" w14:textId="7829222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1E622EF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5638A49" w14:textId="0FBF66D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6BCE743" w14:textId="676B638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MonthEnd5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00DFE3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9EC8B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46BAF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3F497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D7AFA6D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14D6DDB4" w14:textId="77777777" w:rsidR="00DD5B25" w:rsidRPr="000E2618" w:rsidRDefault="00DD5B25" w:rsidP="00DD5B25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  <w:tc>
                <w:tcPr>
                  <w:tcW w:w="2501" w:type="pct"/>
                </w:tcPr>
                <w:p w14:paraId="120402AF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DD5B25" w:rsidRPr="000E2618" w14:paraId="3C37347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EE7A135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720397B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A4A0B9D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5AC370A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AC84C87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12CC557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D9B5C78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3220AD" w14:paraId="2540D7FC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CE4D2DF" w14:textId="0129AEE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17A8D20" w14:textId="430B47A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584F5D8" w14:textId="0A554FF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8D8248D" w14:textId="6B2616A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6FF2132" w14:textId="6CB5281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A94B31" w14:textId="090A978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DB649FB" w14:textId="7CDE5E0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MonthStart6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42188F7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AAA20F" w14:textId="78C2BBC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17E62E" w14:textId="4536D5E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E62630" w14:textId="4B7935E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53D11C" w14:textId="70E5257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89F88F" w14:textId="156F02F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117A8A" w14:textId="18CA7059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696CBE2" w14:textId="5061C04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4B3B71E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343C2EF" w14:textId="06C128F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9A1F59" w14:textId="32C0111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B1489D" w14:textId="500CEF7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3B7A1D" w14:textId="457D22F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C88487" w14:textId="3031673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90E84B" w14:textId="14B6896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52C3008" w14:textId="3FEC72CE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227E37D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28CAFD0" w14:textId="431FFB7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A4187B2" w14:textId="70507A3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EFF75EE" w14:textId="4BE78A8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5C0321" w14:textId="37A5714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F0D064" w14:textId="6B4D2A2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779081" w14:textId="4B2859D9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3EF6839" w14:textId="68635164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52BBBDB4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F31D500" w14:textId="6CA0B80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C5584A" w14:textId="5E322D4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D8C8F4" w14:textId="38AB8C4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A209B6" w14:textId="7EA8F9B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5B797C" w14:textId="4B97B3C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507950" w14:textId="1B9FEBB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4AE83A" w14:textId="1F3A12D5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120ECFB2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7698AEB" w14:textId="7B67A5A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031BC1" w14:textId="374D90F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MonthEnd6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4CB8C4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592893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E763C0F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EAEF2D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E6887B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5D42A08D" w14:textId="77777777" w:rsidR="00DD5B25" w:rsidRPr="000E2618" w:rsidRDefault="00DD5B25" w:rsidP="00DD5B25">
                  <w:pPr>
                    <w:pStyle w:val="Months"/>
                    <w:jc w:val="center"/>
                    <w:rPr>
                      <w:rFonts w:ascii="Calibri" w:hAnsi="Calibri" w:cs="Calibri"/>
                      <w:noProof/>
                      <w:color w:val="auto"/>
                      <w:sz w:val="14"/>
                      <w:szCs w:val="14"/>
                      <w:lang w:bidi="ru-RU"/>
                    </w:rPr>
                  </w:pPr>
                </w:p>
              </w:tc>
            </w:tr>
            <w:tr w:rsidR="00DD5B25" w:rsidRPr="000E2618" w14:paraId="578F1D07" w14:textId="77777777" w:rsidTr="0046410B">
              <w:tc>
                <w:tcPr>
                  <w:tcW w:w="2499" w:type="pct"/>
                </w:tcPr>
                <w:p w14:paraId="4CD3B291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DD5B25" w:rsidRPr="000E2618" w14:paraId="61B09283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0764F99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5D88224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E0565BC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01CC227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A511860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420FC48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07B3518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3220AD" w14:paraId="3B5B7C97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</w:tcPr>
                      <w:p w14:paraId="4DF19FA7" w14:textId="65F3E42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</w:tcPr>
                      <w:p w14:paraId="4986B15E" w14:textId="08E604A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4F4F4BF9" w14:textId="51408BE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0226DB8" w14:textId="6724E5E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33D7F2A7" w14:textId="5582CA8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</w:tcPr>
                      <w:p w14:paraId="7E84BD17" w14:textId="443DFAC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</w:tcPr>
                      <w:p w14:paraId="4557260C" w14:textId="46A6714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MonthStart7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27F969DB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3FC78BB7" w14:textId="028EB56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6547C3AB" w14:textId="235E772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2A6F4F" w14:textId="72A3573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FFCEAAA" w14:textId="6F30AFE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C341BE" w14:textId="38D9DBA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BDE287" w14:textId="690353F9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CA819FB" w14:textId="491C40F9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7F4A642A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265ECED3" w14:textId="6F7D687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1E314D72" w14:textId="5302041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74CB41" w14:textId="28266AC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A66955" w14:textId="73BA82D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23D139" w14:textId="612320B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1E4E8D" w14:textId="787A68E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8B83EB4" w14:textId="2F7B813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4694B903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63F1AB39" w14:textId="24EB274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49428F3C" w14:textId="208881F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97DCF5C" w14:textId="58B6846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88B8BE" w14:textId="0D087B3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240CF7" w14:textId="5427D57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124590" w14:textId="4FBABF7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1C035305" w14:textId="05CDA6C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718A1EB3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28A8BE5" w14:textId="2150104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2825A7EF" w14:textId="2208AF8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A84A33" w14:textId="4E9B547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336038" w14:textId="45FA8C8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FF0814" w14:textId="7C78760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E5C8E5" w14:textId="3C11307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F58ED07" w14:textId="0616738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3413286C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</w:tcPr>
                      <w:p w14:paraId="5AC8AE37" w14:textId="3E6C702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</w:tcPr>
                      <w:p w14:paraId="5FD0511D" w14:textId="5967157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MonthEnd7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C4BD45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79DE3F1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F3E999F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F985962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32A9B861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5E028023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20FAB4CE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AOUT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DD5B25" w:rsidRPr="000E2618" w14:paraId="76F9EBF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CF70080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ADB1B2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2AD42D2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BE926BD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A800032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B945F59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61AA35C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13CF18D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CDD6F90" w14:textId="5519D77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60DE0A0" w14:textId="074C210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6F1099" w14:textId="2576075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8DC9973" w14:textId="42D66EC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1F7786B" w14:textId="1BE974F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DD357B8" w14:textId="6A8B71C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FD90630" w14:textId="7280A0E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MonthStart8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6C6DAEC4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AF88277" w14:textId="24DEC7F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B1D5F6" w14:textId="6A19D0A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36A2A31" w14:textId="27D6B04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AE15BF6" w14:textId="0C13F3F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91D51D" w14:textId="654FD00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A9B758" w14:textId="20343399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EB5D78" w14:textId="20B1D75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7802D3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6D67DE1" w14:textId="005F1EB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A7F123" w14:textId="71F1B79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DAA1BC" w14:textId="24EF73C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7B70DA" w14:textId="0B638B7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A546F1" w14:textId="39B3C25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9F6D09" w14:textId="341B145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26B1CF" w14:textId="48EC0685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5213DA0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B544B3B" w14:textId="4D8FE38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D720F9" w14:textId="721398E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18EB1E" w14:textId="18E618A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009EB6" w14:textId="4059F60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D58A86" w14:textId="7A137AB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3031CA" w14:textId="251BF91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F2D6A4" w14:textId="532EAB8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809D570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745FA45" w14:textId="5CA6684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9EE60F" w14:textId="30FCDA8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4ECA1BE" w14:textId="078219E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05DD1F" w14:textId="12425CC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00EC11" w14:textId="0295CD7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6D210B" w14:textId="0A9AA16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09966CE" w14:textId="2A854B8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7155CC5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C4DF30B" w14:textId="619048F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71C02A" w14:textId="1895431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MonthEnd8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7E5FCED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24D8B4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9A4B9B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534776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E93EA6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7994ABC8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D5B25" w:rsidRPr="000E2618" w14:paraId="0708029F" w14:textId="77777777" w:rsidTr="0046410B">
              <w:tc>
                <w:tcPr>
                  <w:tcW w:w="2499" w:type="pct"/>
                </w:tcPr>
                <w:p w14:paraId="28597BAC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DD5B25" w:rsidRPr="000E2618" w14:paraId="1613A60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BEA3F11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48230E4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19A59C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972A439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E12E763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643ADA7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D699205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3220AD" w14:paraId="2B7F2A9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D63191" w14:textId="401CBD6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6385048" w14:textId="4BDBBE4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96CB45F" w14:textId="7981FEE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A506EA9" w14:textId="68FCE52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AB2348B" w14:textId="1A17D28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1968899" w14:textId="4ABCC2D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7030FBA" w14:textId="7FA4F7F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MonthStart9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7549BF4F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8928CEC" w14:textId="2F4526E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93502F1" w14:textId="10DFF64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BE9CC9" w14:textId="2D2E6AE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919E90" w14:textId="08E5C5E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7CE876" w14:textId="7CB1AD5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EEAACA" w14:textId="06BE495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61B02DE" w14:textId="093BD253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62D6474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93D308A" w14:textId="449A80C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2B7BD4E8" w14:textId="1FBFD5E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A399A7" w14:textId="62FEE98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A7F8C" w14:textId="44605CA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0BFC92" w14:textId="161A53C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E5374B" w14:textId="2A4B6F9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2871250" w14:textId="45A939C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15D49EFF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1793BD2" w14:textId="0FD8097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2F8B6A4" w14:textId="33CD70F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8372C5" w14:textId="5639EAE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D6A417" w14:textId="124CD92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61ECDC" w14:textId="32FE2C6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C879FA" w14:textId="17E4259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FC65A7" w14:textId="1FA6085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79066AA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8E4629F" w14:textId="2EFFD7D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CA83A44" w14:textId="59D2A1B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D007A3" w14:textId="3CB4E19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C1D640" w14:textId="55310D6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452D83" w14:textId="7D82643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EFF9BE" w14:textId="5260429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74CD14E" w14:textId="70DD8EE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3220AD" w14:paraId="0857869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636C09F" w14:textId="2B893AC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D884489" w14:textId="5948775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MonthEnd9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BA457C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08A0DA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0FC04F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16CDF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7CA5624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20D2E45D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558F7C48" w14:textId="77777777" w:rsidR="00DD5B25" w:rsidRPr="000E2618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DD5B25" w:rsidRPr="000E2618" w14:paraId="3D807204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C9FAE58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4F05E28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6458E57E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168FF1F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41014C3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7F96824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61CE4C0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7CD3A50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3A2DC3F" w14:textId="12597BE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E819BB" w14:textId="357A82F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782FE14A" w14:textId="7E15C1B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FE2C33A" w14:textId="27E7173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9685EEA" w14:textId="46EABAB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540DFE7D" w14:textId="313DCC25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7E8E631" w14:textId="2EFEF8C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MonthStart10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54734F1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E6F5629" w14:textId="28FC455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494187" w14:textId="178FC9B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63C1B1" w14:textId="3D8EDDF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0A81A3" w14:textId="00DEB87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11C17FD" w14:textId="017C887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DD13394" w14:textId="2A5A7904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B4998B" w14:textId="3C1CA40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0F379BC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6AE579C" w14:textId="2E87453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63DA3B" w14:textId="5482413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B7EC1E" w14:textId="44E157D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E9F6D8" w14:textId="0DECB92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AF7BEF" w14:textId="4C68F70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3253E6" w14:textId="38AB8D0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C94A63" w14:textId="7833D266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DE4AA17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35FAC4E" w14:textId="768E6C8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622112" w14:textId="0813BCF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9BAF98" w14:textId="325B6FF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AC1DF4" w14:textId="594AF18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805FB46" w14:textId="786E5CB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8579E8" w14:textId="29E88FD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A28C14" w14:textId="0325499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01BA7E2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385E117E" w14:textId="1DD726B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D1E026" w14:textId="34DDF56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90CF53" w14:textId="511F148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6E5B81" w14:textId="7779D40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FB907C1" w14:textId="46B3E68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6B512D" w14:textId="31499E78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81611EC" w14:textId="40083B2E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539B623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A8560F9" w14:textId="73B48E9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E61803" w14:textId="713A507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MonthEnd10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33F69F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88E8D7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5920A0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456D86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876786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0B1385FD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  <w:tr w:rsidR="00DD5B25" w:rsidRPr="000E2618" w14:paraId="219A5C48" w14:textId="77777777" w:rsidTr="0046410B">
              <w:tc>
                <w:tcPr>
                  <w:tcW w:w="2499" w:type="pct"/>
                </w:tcPr>
                <w:p w14:paraId="59593AB8" w14:textId="77777777" w:rsidR="00DD5B25" w:rsidRPr="00B13164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2"/>
                    <w:gridCol w:w="336"/>
                    <w:gridCol w:w="338"/>
                    <w:gridCol w:w="338"/>
                    <w:gridCol w:w="338"/>
                    <w:gridCol w:w="338"/>
                    <w:gridCol w:w="332"/>
                  </w:tblGrid>
                  <w:tr w:rsidR="00DD5B25" w:rsidRPr="000E2618" w14:paraId="37DB2B6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F2E7E15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45A7D248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23AE82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8E8EB66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A9B699E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72FA9C5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1A90961A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0214E378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E1BEA19" w14:textId="289B685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3FF0B452" w14:textId="039DD58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104295B8" w14:textId="5A247ED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7664D8" w14:textId="12965E5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0A07AABB" w14:textId="6DBD3FD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32D8FDD" w14:textId="715D57AF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5F4F982" w14:textId="100BD04C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MonthStart11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7B32D521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6673401" w14:textId="0847663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042FA28" w14:textId="57CFA2E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C1BF" w14:textId="044FC39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ACA7E8" w14:textId="042181C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B26239" w14:textId="5FA13E7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6EF09C" w14:textId="47788FB4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116A97" w14:textId="3093A8B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0CC36B94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8274E9E" w14:textId="530C56E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6FFF883" w14:textId="17AEE2C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D8FC1" w14:textId="01D64D8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B0DAF9" w14:textId="6A4EE0A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CD3F9A" w14:textId="0EE608F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DB2CF" w14:textId="73EB3064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1B46C" w14:textId="0EB312D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2A537FC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4002C629" w14:textId="626D8C2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578F1FB" w14:textId="0181041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E7F0EA" w14:textId="57C15DF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122CD5" w14:textId="4BB451E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4EA978" w14:textId="652AB77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C81C03" w14:textId="0BCCAA65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BE77A80" w14:textId="47898DE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326F7D0D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605ACCB0" w14:textId="1C78067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166B6763" w14:textId="3322B978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6A0693" w14:textId="676A098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8B056D" w14:textId="359C531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C0023" w14:textId="649163F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7E1AE0" w14:textId="05807F05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D9ED40" w14:textId="138B716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6F516F9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7A1D3C87" w14:textId="6ACB9AF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4EA7FAF5" w14:textId="38FDDE5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MonthEnd11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5362D8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03CA25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6EA077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0EE9D2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2CE90B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437F2F57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  <w:tc>
                <w:tcPr>
                  <w:tcW w:w="2501" w:type="pct"/>
                </w:tcPr>
                <w:p w14:paraId="0147F121" w14:textId="77777777" w:rsidR="00DD5B25" w:rsidRPr="000E2618" w:rsidRDefault="00DD5B25" w:rsidP="00DD5B25">
                  <w:pPr>
                    <w:pStyle w:val="Months"/>
                    <w:jc w:val="center"/>
                    <w:rPr>
                      <w:noProof/>
                      <w:color w:val="auto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noProof/>
                      <w:color w:val="auto"/>
                      <w:sz w:val="28"/>
                      <w:szCs w:val="28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0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4"/>
                    <w:gridCol w:w="338"/>
                    <w:gridCol w:w="338"/>
                    <w:gridCol w:w="337"/>
                    <w:gridCol w:w="337"/>
                    <w:gridCol w:w="337"/>
                    <w:gridCol w:w="332"/>
                  </w:tblGrid>
                  <w:tr w:rsidR="00DD5B25" w:rsidRPr="000E2618" w14:paraId="03ED5A33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3FFA2E45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7BCDD824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2E9E8E5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029870F0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2D314F33" w14:textId="77777777" w:rsidR="00DD5B25" w:rsidRPr="000E2618" w:rsidRDefault="00DD5B25" w:rsidP="00DD5B25">
                        <w:pPr>
                          <w:pStyle w:val="Days"/>
                          <w:rPr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7B83138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4" w:space="0" w:color="auto"/>
                        </w:tcBorders>
                        <w:vAlign w:val="bottom"/>
                      </w:tcPr>
                      <w:p w14:paraId="50450C15" w14:textId="77777777" w:rsidR="00DD5B25" w:rsidRPr="000E2618" w:rsidRDefault="00DD5B25" w:rsidP="00DD5B25">
                        <w:pPr>
                          <w:pStyle w:val="Days"/>
                          <w:rPr>
                            <w:b/>
                            <w:bCs/>
                            <w:noProof/>
                            <w:color w:val="auto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 w:val="12"/>
                            <w:szCs w:val="12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DD5B25" w:rsidRPr="000E2618" w14:paraId="68AC1FB2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3A9FE77" w14:textId="617911A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понедельник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" 1 ""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B93EDF3" w14:textId="3A3CF5E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вторник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51C7180" w14:textId="1FF52CB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3AF678" w14:textId="30E6B26C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четверг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240E3190" w14:textId="44937C0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= “</w:instrText>
                        </w:r>
                        <w:r w:rsidRPr="003220AD">
                          <w:rPr>
                            <w:rFonts w:ascii="Calibri" w:hAnsi="Calibri" w:cs="Calibri"/>
                            <w:noProof/>
                            <w:color w:val="auto"/>
                            <w:szCs w:val="18"/>
                            <w:lang w:bidi="ru-RU"/>
                          </w:rPr>
                          <w:instrText>пятница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4F901E3B" w14:textId="158D1879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суббота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4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4" w:space="0" w:color="auto"/>
                        </w:tcBorders>
                        <w:vAlign w:val="center"/>
                      </w:tcPr>
                      <w:p w14:paraId="66E48AC2" w14:textId="3861E2C4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MonthStart12 \@ dddd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среда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“</w:instrText>
                        </w:r>
                        <w:r w:rsidRPr="003220AD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воскресенье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" 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4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&lt;&gt; 0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=F2+1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5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BAD5E76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E48ED18" w14:textId="63FA256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=G2+1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BC8E1B" w14:textId="60F9284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A47A39" w14:textId="543A530D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F1C36F" w14:textId="4391424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E3544A" w14:textId="2359E054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2561FE" w14:textId="721D707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11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02D0F36" w14:textId="473280E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=F3+1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12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4D7EDA2E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550DB885" w14:textId="4C51A0A2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=G3+1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6CB67D" w14:textId="0CF8F12E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A189AB" w14:textId="20CB83A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15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B2B17B2" w14:textId="3072DD3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16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38F8CF" w14:textId="401345A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17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ADDB50" w14:textId="3410FB92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18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C37C29" w14:textId="4EF22410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=F4+1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19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303577AB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1684F3C6" w14:textId="5200A53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=G4+1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8BD56" w14:textId="0C3B9ED3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D44DE1" w14:textId="0F569575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22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BC8F14" w14:textId="12F4A5FB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23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C999AE" w14:textId="10813311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24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D197084" w14:textId="1B29E36D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25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FE5CA8" w14:textId="61552B9B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=F5+1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t>26</w: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63A0EE02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0E3C9E69" w14:textId="2844BC2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=G5+1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27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95D9F7" w14:textId="4C35F92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28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D7BEEE" w14:textId="45727DCF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=B6+1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29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C4A75F" w14:textId="0E8E7FB6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=C6+1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30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55CB8B" w14:textId="0B067630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=D6+1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t>31</w: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6E59C7" w14:textId="0D246D31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=E6+1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5770FAC" w14:textId="52BDC3CA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28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=F6+1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b/>
                            <w:bCs/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D5B25" w:rsidRPr="000E2618" w14:paraId="6C0B9B0A" w14:textId="77777777" w:rsidTr="0046410B">
                    <w:trPr>
                      <w:trHeight w:val="227"/>
                    </w:trPr>
                    <w:tc>
                      <w:tcPr>
                        <w:tcW w:w="708" w:type="pct"/>
                        <w:vAlign w:val="center"/>
                      </w:tcPr>
                      <w:p w14:paraId="2FD7A93B" w14:textId="1079D79A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29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=G6+1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84027D" w14:textId="44CA8A29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 w:rsidR="00BE1DB0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 0,""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IF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30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&lt;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DocVariable MonthEnd12 \@ d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begin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=A7+1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 xml:space="preserve"> "" 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instrText>31</w:instrText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  <w:r w:rsidRPr="003220AD">
                          <w:rPr>
                            <w:noProof/>
                            <w:color w:val="auto"/>
                            <w:szCs w:val="1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606F3F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C9884DA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2D652E" w14:textId="77777777" w:rsidR="00DD5B25" w:rsidRPr="003220AD" w:rsidRDefault="00DD5B25" w:rsidP="00DD5B25">
                        <w:pPr>
                          <w:pStyle w:val="Dates"/>
                          <w:rPr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8F6236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1B79CEA" w14:textId="77777777" w:rsidR="00DD5B25" w:rsidRPr="003220AD" w:rsidRDefault="00DD5B25" w:rsidP="00DD5B25">
                        <w:pPr>
                          <w:pStyle w:val="Dates"/>
                          <w:rPr>
                            <w:b/>
                            <w:bCs/>
                            <w:noProof/>
                            <w:color w:val="auto"/>
                            <w:szCs w:val="18"/>
                          </w:rPr>
                        </w:pPr>
                      </w:p>
                    </w:tc>
                  </w:tr>
                </w:tbl>
                <w:p w14:paraId="1447CD44" w14:textId="77777777" w:rsidR="00DD5B25" w:rsidRPr="000E2618" w:rsidRDefault="00DD5B25" w:rsidP="00DD5B25">
                  <w:pPr>
                    <w:pStyle w:val="a5"/>
                    <w:rPr>
                      <w:noProof/>
                      <w:color w:val="auto"/>
                      <w:sz w:val="14"/>
                      <w:szCs w:val="14"/>
                    </w:rPr>
                  </w:pPr>
                </w:p>
              </w:tc>
            </w:tr>
          </w:tbl>
          <w:p w14:paraId="13911ADC" w14:textId="77777777" w:rsidR="003220AD" w:rsidRPr="000E2618" w:rsidRDefault="003220AD" w:rsidP="00E50BDE">
            <w:pPr>
              <w:pStyle w:val="ad"/>
              <w:jc w:val="center"/>
              <w:rPr>
                <w:noProof/>
                <w:color w:val="auto"/>
                <w:sz w:val="14"/>
                <w:szCs w:val="14"/>
                <w:lang w:bidi="ru-RU"/>
              </w:rPr>
            </w:pPr>
          </w:p>
        </w:tc>
      </w:tr>
    </w:tbl>
    <w:p w14:paraId="2B3E424A" w14:textId="1DF0A038" w:rsidR="00F93E3B" w:rsidRPr="000E2618" w:rsidRDefault="00F93E3B" w:rsidP="00996E56">
      <w:pPr>
        <w:pStyle w:val="a5"/>
        <w:rPr>
          <w:noProof/>
          <w:color w:val="auto"/>
          <w:sz w:val="14"/>
          <w:szCs w:val="14"/>
        </w:rPr>
      </w:pPr>
    </w:p>
    <w:sectPr w:rsidR="00F93E3B" w:rsidRPr="000E2618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3BB2D" w14:textId="77777777" w:rsidR="00A82D6F" w:rsidRDefault="00A82D6F">
      <w:pPr>
        <w:spacing w:after="0"/>
      </w:pPr>
      <w:r>
        <w:separator/>
      </w:r>
    </w:p>
  </w:endnote>
  <w:endnote w:type="continuationSeparator" w:id="0">
    <w:p w14:paraId="3A64453F" w14:textId="77777777" w:rsidR="00A82D6F" w:rsidRDefault="00A82D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7A3DE" w14:textId="77777777" w:rsidR="00A82D6F" w:rsidRDefault="00A82D6F">
      <w:pPr>
        <w:spacing w:after="0"/>
      </w:pPr>
      <w:r>
        <w:separator/>
      </w:r>
    </w:p>
  </w:footnote>
  <w:footnote w:type="continuationSeparator" w:id="0">
    <w:p w14:paraId="5B5C1A14" w14:textId="77777777" w:rsidR="00A82D6F" w:rsidRDefault="00A82D6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0090D"/>
    <w:rsid w:val="0005357B"/>
    <w:rsid w:val="00071356"/>
    <w:rsid w:val="00097A25"/>
    <w:rsid w:val="000A5A57"/>
    <w:rsid w:val="000E2618"/>
    <w:rsid w:val="001274F3"/>
    <w:rsid w:val="00151CCE"/>
    <w:rsid w:val="001A6BE8"/>
    <w:rsid w:val="001B01F9"/>
    <w:rsid w:val="001C41F9"/>
    <w:rsid w:val="00285C1D"/>
    <w:rsid w:val="003220AD"/>
    <w:rsid w:val="003327F5"/>
    <w:rsid w:val="00340CAF"/>
    <w:rsid w:val="003A6588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27CD1"/>
    <w:rsid w:val="00570FBB"/>
    <w:rsid w:val="00583B82"/>
    <w:rsid w:val="005923AC"/>
    <w:rsid w:val="005A77F5"/>
    <w:rsid w:val="005B6426"/>
    <w:rsid w:val="005D5149"/>
    <w:rsid w:val="005E656F"/>
    <w:rsid w:val="006417E7"/>
    <w:rsid w:val="00667021"/>
    <w:rsid w:val="006974E1"/>
    <w:rsid w:val="006C0896"/>
    <w:rsid w:val="006F513E"/>
    <w:rsid w:val="007C0139"/>
    <w:rsid w:val="007D45A1"/>
    <w:rsid w:val="007F564D"/>
    <w:rsid w:val="008073A3"/>
    <w:rsid w:val="0081583A"/>
    <w:rsid w:val="008475D6"/>
    <w:rsid w:val="008B1201"/>
    <w:rsid w:val="008F16F7"/>
    <w:rsid w:val="009164BA"/>
    <w:rsid w:val="009166BD"/>
    <w:rsid w:val="00977AAE"/>
    <w:rsid w:val="00990090"/>
    <w:rsid w:val="00996E56"/>
    <w:rsid w:val="00997268"/>
    <w:rsid w:val="009A7BB4"/>
    <w:rsid w:val="00A12667"/>
    <w:rsid w:val="00A14581"/>
    <w:rsid w:val="00A17673"/>
    <w:rsid w:val="00A20E4C"/>
    <w:rsid w:val="00A82D6F"/>
    <w:rsid w:val="00A97F19"/>
    <w:rsid w:val="00AA23D3"/>
    <w:rsid w:val="00AA3C50"/>
    <w:rsid w:val="00AE302A"/>
    <w:rsid w:val="00AE36BB"/>
    <w:rsid w:val="00B13164"/>
    <w:rsid w:val="00B24BD3"/>
    <w:rsid w:val="00B37C7E"/>
    <w:rsid w:val="00B65B09"/>
    <w:rsid w:val="00B85583"/>
    <w:rsid w:val="00B9476B"/>
    <w:rsid w:val="00BC3952"/>
    <w:rsid w:val="00BE1DB0"/>
    <w:rsid w:val="00BE5AB8"/>
    <w:rsid w:val="00C040F3"/>
    <w:rsid w:val="00C40BB3"/>
    <w:rsid w:val="00C44DFB"/>
    <w:rsid w:val="00C6519B"/>
    <w:rsid w:val="00C70F21"/>
    <w:rsid w:val="00C7354B"/>
    <w:rsid w:val="00C91F9B"/>
    <w:rsid w:val="00D82B3B"/>
    <w:rsid w:val="00DA6A3A"/>
    <w:rsid w:val="00DB198C"/>
    <w:rsid w:val="00DD5B25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6815</Words>
  <Characters>38848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2025-09-19T10:58:00Z</dcterms:created>
  <dcterms:modified xsi:type="dcterms:W3CDTF">2025-09-19T10:58:00Z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