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4"/>
      </w:tblGrid>
      <w:tr w:rsidR="00BB3457" w:rsidRPr="00E6027C" w14:paraId="69F25263" w14:textId="77777777" w:rsidTr="00173801">
        <w:trPr>
          <w:trHeight w:val="10480"/>
          <w:jc w:val="center"/>
        </w:trPr>
        <w:tc>
          <w:tcPr>
            <w:tcW w:w="5000" w:type="pct"/>
            <w:vAlign w:val="center"/>
          </w:tcPr>
          <w:p w14:paraId="736D2849" w14:textId="56927482" w:rsidR="003E085C" w:rsidRPr="00E6027C" w:rsidRDefault="00E6027C" w:rsidP="0017380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</w:pPr>
            <w:r w:rsidRPr="00E6027C"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  <w:t xml:space="preserve">CALENDRIER </w:t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  <w:instrText xml:space="preserve"> DOCVARIABLE  MonthStart1 \@  yyyy   \* MERGEFORMAT </w:instrText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454218"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  <w:t>2027</w:t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Borders>
                <w:top w:val="dotted" w:sz="8" w:space="0" w:color="auto"/>
                <w:left w:val="dotted" w:sz="8" w:space="0" w:color="auto"/>
                <w:bottom w:val="dotted" w:sz="8" w:space="0" w:color="auto"/>
                <w:right w:val="dotted" w:sz="8" w:space="0" w:color="auto"/>
                <w:insideH w:val="dotted" w:sz="8" w:space="0" w:color="auto"/>
                <w:insideV w:val="dotted" w:sz="8" w:space="0" w:color="auto"/>
              </w:tblBorders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21"/>
              <w:gridCol w:w="3921"/>
              <w:gridCol w:w="3921"/>
              <w:gridCol w:w="3921"/>
            </w:tblGrid>
            <w:tr w:rsidR="00BB3457" w:rsidRPr="00E6027C" w14:paraId="46AC5537" w14:textId="77777777" w:rsidTr="00DA7046">
              <w:trPr>
                <w:trHeight w:val="2800"/>
              </w:trPr>
              <w:tc>
                <w:tcPr>
                  <w:tcW w:w="1250" w:type="pct"/>
                </w:tcPr>
                <w:p w14:paraId="3DAF62C5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bookmarkStart w:id="1" w:name="_Hlk38821049"/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81"/>
                    <w:gridCol w:w="481"/>
                    <w:gridCol w:w="481"/>
                    <w:gridCol w:w="481"/>
                    <w:gridCol w:w="481"/>
                    <w:gridCol w:w="469"/>
                  </w:tblGrid>
                  <w:tr w:rsidR="00BB3457" w:rsidRPr="00E6027C" w14:paraId="5A5F1FDA" w14:textId="77777777" w:rsidTr="00173801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6CE8E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93078E8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39B2795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24A6E0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6BAF6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A35BAD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A4EC16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F7E3D28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E55E350" w14:textId="592852C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vendredi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FFE23DF" w14:textId="3D4EEF5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vendredi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3B2D125" w14:textId="44B13DD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E0E3596" w14:textId="4F112A0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22A775D" w14:textId="747B186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231E348" w14:textId="47D75A6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EE91958" w14:textId="341BD23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84F188C" w14:textId="77777777" w:rsidTr="00173801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18FCE87F" w14:textId="3EC997B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70161F" w14:textId="62DAA31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D6FC4" w14:textId="72FD7FF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857723" w14:textId="0962AB5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3857BF" w14:textId="7616D25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B3903" w14:textId="246881F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79172764" w14:textId="4E9A658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9F18650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D6D7804" w14:textId="7A57D22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A22465" w14:textId="24E638A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B0298" w14:textId="62AC650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7F5B23" w14:textId="25F4352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D7FFFF" w14:textId="361A246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84888A" w14:textId="4E5B2FF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58770B18" w14:textId="46CCB71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FBC032A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1BA88CC" w14:textId="1B361C5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1EDCDE" w14:textId="72C90B0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0BF3B5" w14:textId="719B658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915665" w14:textId="2414FF9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AC5341" w14:textId="38D31C9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02DA66" w14:textId="370D2D5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00816994" w14:textId="5A17D36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B793871" w14:textId="77777777" w:rsidTr="00173801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AD26F7F" w14:textId="58B30A0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0C4FA7" w14:textId="1C251B5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87E87" w14:textId="3B4DC2A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FAD81B" w14:textId="3B10960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418690" w14:textId="0674C02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D3F470" w14:textId="0555FA1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E555A62" w14:textId="560A449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3AB6717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247734E6" w14:textId="2668DA3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351A20" w14:textId="7EEBCF6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37E46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379F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B24D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B12EB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A59D77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719EB10C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6FFB1570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79"/>
                    <w:gridCol w:w="481"/>
                    <w:gridCol w:w="481"/>
                    <w:gridCol w:w="481"/>
                    <w:gridCol w:w="481"/>
                    <w:gridCol w:w="471"/>
                  </w:tblGrid>
                  <w:tr w:rsidR="00BB3457" w:rsidRPr="00E6027C" w14:paraId="4AB6B943" w14:textId="77777777" w:rsidTr="00173801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E72621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52A2F0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E5AE02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F5541D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4CC4FA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D19162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674D25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61488AE2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EEE0EC3" w14:textId="632B308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DB93D5B" w14:textId="48665D4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673C930" w14:textId="3B859B9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2FA1D77" w14:textId="68E08CD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0492EC7" w14:textId="2CA4826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2946C3F" w14:textId="34EB1A0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3099291" w14:textId="784466E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CDC405F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704E182" w14:textId="401FD4B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14C1729" w14:textId="21149FF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215F0D" w14:textId="5B596BD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4869C9" w14:textId="192DE58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F2BCB" w14:textId="35E7743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0FFA9D" w14:textId="68C239E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0E3A38" w14:textId="5BC4468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36782FF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89E6809" w14:textId="39B2F1E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09EDEB" w14:textId="5934EFF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F9499A" w14:textId="7B4353B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89951A" w14:textId="6A28546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29DF8A" w14:textId="1C2AB31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71637D" w14:textId="3430C77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026849" w14:textId="7433721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FE4517C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195F9B" w14:textId="1F41203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759785" w14:textId="1AA161A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42BDD5" w14:textId="6F447E6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79593D" w14:textId="3A4212A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61503B" w14:textId="78473E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4F9D75" w14:textId="50320AB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5869EB" w14:textId="3A9A8E8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C409776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516D84B" w14:textId="2E53E08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746B58" w14:textId="2579DF7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6EE5B" w14:textId="7EE2E92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32D54E" w14:textId="6B3F1E0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2DC64F" w14:textId="0DBEBB4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1DAEA5" w14:textId="0ABBD31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C1EA26" w14:textId="6061908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E3B53DC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4FF53AC" w14:textId="001879B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39C419" w14:textId="23DC958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24F26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738AD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15F5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D4ABA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C943C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50CFBE9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E28DD14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79"/>
                    <w:gridCol w:w="481"/>
                    <w:gridCol w:w="481"/>
                    <w:gridCol w:w="481"/>
                    <w:gridCol w:w="481"/>
                    <w:gridCol w:w="471"/>
                  </w:tblGrid>
                  <w:tr w:rsidR="00BB3457" w:rsidRPr="00E6027C" w14:paraId="7BEDF4C1" w14:textId="77777777" w:rsidTr="00173801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0B6346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90497E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045306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95E6F9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6EC49C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1D72FA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74B399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341D0691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2D37D35" w14:textId="6313762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6774614" w14:textId="37784C4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8C82F6E" w14:textId="7E4B406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2D05159" w14:textId="6AD266A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CCD9AA0" w14:textId="6A57871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6B1B70E" w14:textId="66BDC10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AC86024" w14:textId="40E8FDC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D34C200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891B913" w14:textId="1CDAA6D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975E3EB" w14:textId="13BBF8D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B59C4A" w14:textId="16AD768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39AEA1" w14:textId="6B719B8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D37F8" w14:textId="5650037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90AFE" w14:textId="2635F3F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77B3AC" w14:textId="6AAFD3A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36097A7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3C033EC9" w14:textId="16BCDA7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8C751E" w14:textId="0DF5ECD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5E069" w14:textId="2EDF46A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ECDD3" w14:textId="58826C6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ADB8A" w14:textId="1E5A0F7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E50656" w14:textId="2B842DB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30FCD8" w14:textId="72C9A9A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ABFFCE0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BA6A972" w14:textId="1D65F6F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3BF7B10" w14:textId="6228DCC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E1105F" w14:textId="3F02F09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3DD438" w14:textId="6D609A7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33BAA" w14:textId="142E583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14C200" w14:textId="2A2A529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633A4A" w14:textId="395180E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01B8E8A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12550EF8" w14:textId="6828240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2C01A7" w14:textId="1793DFE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486167" w14:textId="7964F5A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CD57F3" w14:textId="48336AC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B3F393" w14:textId="47FDCB5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941043" w14:textId="02F4190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0CD95" w14:textId="045BB92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8E8111A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C3833EC" w14:textId="08E9058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32CE53D" w14:textId="77989AD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631C6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4604B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0DEF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E7746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68EA0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9E4C925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69055AD8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79"/>
                    <w:gridCol w:w="481"/>
                    <w:gridCol w:w="481"/>
                    <w:gridCol w:w="481"/>
                    <w:gridCol w:w="481"/>
                    <w:gridCol w:w="471"/>
                  </w:tblGrid>
                  <w:tr w:rsidR="00BB3457" w:rsidRPr="00E6027C" w14:paraId="1FB2C18F" w14:textId="77777777" w:rsidTr="00173801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D7AF87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19AF1E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040053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315BD7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412630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06D295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6D7610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3C0AA459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7B84745" w14:textId="09A71E0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392DE02" w14:textId="340687D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45BD88F" w14:textId="6393BAF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28F93A8" w14:textId="5090CE9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9206639" w14:textId="436BBBA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AFEA2DF" w14:textId="6183B60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5BB431E" w14:textId="6FB3E75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1FD93EE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7F4FCAFC" w14:textId="164B204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32B31E4" w14:textId="28F699A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5B38C" w14:textId="0146B43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65D2C9" w14:textId="00DAE5F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542317" w14:textId="65AA61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D2FA6E" w14:textId="011BE2F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DE15F8" w14:textId="10E1B5C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8BF4BD9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7820B3DA" w14:textId="3F0506A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A09A5A" w14:textId="5F9168B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4E2551" w14:textId="4DFCC2F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FA7E39" w14:textId="5A5F7FE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93CD4" w14:textId="377A9F1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2F6F0C" w14:textId="107F1F0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C41DFC" w14:textId="70544B5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C90F086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DCDB50D" w14:textId="5F7D848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A778CF" w14:textId="5F98837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D262CE" w14:textId="3FC2BD9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256F39" w14:textId="7FC799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28B73F" w14:textId="5C9E587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0AC80D" w14:textId="54811BB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95E3C" w14:textId="4E44540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F323F21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F681E84" w14:textId="23DB82E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867A5FE" w14:textId="5B53132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57B474" w14:textId="230ED69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B27BF1" w14:textId="222D782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49900F" w14:textId="64CFB77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28828B" w14:textId="5A048F8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24C1FA" w14:textId="7498057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6207308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5ACB9E2" w14:textId="62C0C38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63C9A6" w14:textId="4020034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3BC82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79B09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894C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F177A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88332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5E9D566" w14:textId="77777777" w:rsidR="00240D4D" w:rsidRPr="00E6027C" w:rsidRDefault="00240D4D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BB3457" w:rsidRPr="00E6027C" w14:paraId="313529B8" w14:textId="77777777" w:rsidTr="00DA7046">
              <w:trPr>
                <w:trHeight w:val="2800"/>
              </w:trPr>
              <w:tc>
                <w:tcPr>
                  <w:tcW w:w="1250" w:type="pct"/>
                </w:tcPr>
                <w:p w14:paraId="5C4DEA6F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MAI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0"/>
                    <w:gridCol w:w="480"/>
                    <w:gridCol w:w="480"/>
                    <w:gridCol w:w="480"/>
                    <w:gridCol w:w="472"/>
                  </w:tblGrid>
                  <w:tr w:rsidR="00BB3457" w:rsidRPr="00E6027C" w14:paraId="2CCC13BF" w14:textId="77777777" w:rsidTr="00E10526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4277AC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99E88B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1F100C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5B7694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84F596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724EE1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ECF2BB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E10526" w:rsidRPr="00E6027C" w14:paraId="74EB7477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C1E5630" w14:textId="06AE20FD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2DD3413" w14:textId="468B4D6D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B237F11" w14:textId="2953FDD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BCE7190" w14:textId="15056931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9E7789A" w14:textId="5C251B6D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00A9D3D" w14:textId="56DBAC4C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23EF936" w14:textId="2B449ED3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3B45E234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7DFF025" w14:textId="13DD44A5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0C791C" w14:textId="350E775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8EED75" w14:textId="6AC12955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386385" w14:textId="48AAF9B5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4E99C4" w14:textId="768670D4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6DD3BC" w14:textId="7D8771AC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60C3D7" w14:textId="188AE010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5DE9F118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03A93B" w14:textId="18BF888D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7FE2B9" w14:textId="4A62C8CF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29A614" w14:textId="0CD05F78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D53A10" w14:textId="4A1D8C03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2147C2" w14:textId="5ECA9966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CAD66A" w14:textId="48E4F914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905A6E" w14:textId="58B95293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38EC2D6C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72D31C54" w14:textId="4E8F0B8C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F2B0F6" w14:textId="7A49EC58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B9D51" w14:textId="7F42A514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4EFEFF" w14:textId="0A7422BB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95CEC" w14:textId="54251AA3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8E8CDF" w14:textId="5A718B86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BF1743" w14:textId="6994466B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0AEA9246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7975808" w14:textId="69E0C34D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1915E7" w14:textId="0A9C0E18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6A2772" w14:textId="5925E793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7802CD" w14:textId="194442F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1049C4" w14:textId="787C7F5F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EAAF22" w14:textId="2EEB872F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4D7767" w14:textId="12644856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6FED7E33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3FA3176" w14:textId="601E77D3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487840" w14:textId="0DE5447A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9F6CE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BE2896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27BD9C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A1EF92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70B571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50F55AE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8569E19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285DA85C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DFBED2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4C6340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2C7E828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A22361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D8248C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A2DEEB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F2B3A05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F39F9FA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C10A365" w14:textId="1C93B5B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5592898" w14:textId="6EA6D3B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8770CF6" w14:textId="5057DBD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A39069F" w14:textId="4DEFD3C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8BFBFA6" w14:textId="1866D5C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F2844DC" w14:textId="05728F8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6E66192" w14:textId="0D38A84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107A345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E37C0CA" w14:textId="65087AA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BEBDE7A" w14:textId="3D92BB8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C2A0AC" w14:textId="07DAA99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9AC2B9" w14:textId="5AB1841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2CFDB0" w14:textId="2B02D8B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0D118A" w14:textId="73602BB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66DBB6" w14:textId="7F9B2EE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19C4FD4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D0F52DA" w14:textId="06C8C4A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EA454C" w14:textId="6E05E94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2EC1" w14:textId="1B90390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B7A27" w14:textId="7B7F69D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A146B" w14:textId="2E3F8E0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5E163A" w14:textId="5AE11D3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87823D" w14:textId="625D656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BEF8737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4AF408C" w14:textId="3B982EB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4C0E1A" w14:textId="7DF79C7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C5F415" w14:textId="2CE179C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318E0A" w14:textId="4A9F79B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2E942" w14:textId="7BFA362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B315C" w14:textId="0DDC04F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8192F4" w14:textId="5B4F4A0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869171B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F230407" w14:textId="0176C25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D5E391E" w14:textId="7C249E8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C1ECB2" w14:textId="657C4D2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A2365E" w14:textId="3F2EEFD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0C757C" w14:textId="0E15253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03FEDF" w14:textId="3BF51C6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558F59" w14:textId="44172DF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C98C3ED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2A8557B" w14:textId="58E0DA1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E40E07" w14:textId="161FE18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ADAD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A95E3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90391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EB5B1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1311A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BA144E5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24DCF151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7308AA4C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B22681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2005F5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356B21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FFC327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92902F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56330E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9587EE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6FDF3B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</w:tcPr>
                      <w:p w14:paraId="2E7A0BAA" w14:textId="0F7FFF3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</w:tcPr>
                      <w:p w14:paraId="1B1E3B86" w14:textId="24F02CA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71DE3115" w14:textId="6A57417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740DF5AD" w14:textId="7850340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5696E236" w14:textId="1ED24E2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75710EE6" w14:textId="6C97004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</w:tcPr>
                      <w:p w14:paraId="0D55933B" w14:textId="6B72C09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19F94E04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777B4636" w14:textId="28D03E2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F416F31" w14:textId="2FCCEE3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538218" w14:textId="22B0013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B29DA6" w14:textId="09C4140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56B55B" w14:textId="3A7C02E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784BE9" w14:textId="09CDC83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004FA0B" w14:textId="494B8B1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3C80453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C32B703" w14:textId="0CDF438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A3B37A" w14:textId="4B5255C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290A70" w14:textId="088AFC1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825098" w14:textId="0B99B04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5A8BE6" w14:textId="5ABB4B1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B59E44" w14:textId="5EB0105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8857AE2" w14:textId="25DB69E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E6EE18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B5A9DEC" w14:textId="764924C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E69424B" w14:textId="20BEA56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213619" w14:textId="12F66EC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254ADA" w14:textId="5902D77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B56B02" w14:textId="3FDB363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D6EF16" w14:textId="70A1266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B9F0426" w14:textId="0B46837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308E89D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3ECEA29A" w14:textId="60290CA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840CE61" w14:textId="07CB1E1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93A3050" w14:textId="1853C61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5C3512" w14:textId="691D317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6CBC5F" w14:textId="5449B3C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835144" w14:textId="1BB83AD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AD185DB" w14:textId="7B72B8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B7A1641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7D0C8DF" w14:textId="7D84D6C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FB6D3F9" w14:textId="08CE0E7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EEE3C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EA6225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680288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DA0142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1328DE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B49ED2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1D3DA4A6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AOUT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295705BF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0E23D48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255F03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5ED278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6122CB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249B3E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086AB5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966D71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2B14714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A842930" w14:textId="5EF0F86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B2CBDC7" w14:textId="48D2622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E793CA1" w14:textId="1FFBA47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C17D551" w14:textId="6491B69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95F3C52" w14:textId="54F2A42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59A02F6" w14:textId="511A64A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07063CB" w14:textId="44D5C38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2A3C762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6008623" w14:textId="334F4FF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26A536" w14:textId="1A2480D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9CE0CF" w14:textId="06EA946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693705" w14:textId="1733D3B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70A225" w14:textId="45ED226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092B6D" w14:textId="1930791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D3C11A" w14:textId="5283FE1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0B9FB9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024B247" w14:textId="78EBD05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AD7FFB3" w14:textId="27E4DB7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792874" w14:textId="0C188E2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11DBBC" w14:textId="2B693F9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277CDC" w14:textId="66D0067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EDDB49" w14:textId="3D61697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0277C8" w14:textId="4C87280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1DCDF9E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9F591B9" w14:textId="1C361FB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E40CB9" w14:textId="086CA28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C8D69F" w14:textId="7BC2B89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DE5B32" w14:textId="5A60CB9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D40F1" w14:textId="0D555C7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9124BD" w14:textId="4F38A2D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3B0933" w14:textId="27313D2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FD79899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17B6E11" w14:textId="145CB2E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73A4876" w14:textId="39F748A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FAAFE2" w14:textId="36C4EC0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3A42DA" w14:textId="1EDDC36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235F31" w14:textId="5145BEE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7A4E7" w14:textId="17F1C00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4E2468" w14:textId="1CE13D5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EA319EE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061838" w14:textId="1F4ADF2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DDC191A" w14:textId="0EE13A5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BBBE8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8A2BB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BB2AE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698E3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820FC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226AFDA" w14:textId="77777777" w:rsidR="00240D4D" w:rsidRPr="00E6027C" w:rsidRDefault="00240D4D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BB3457" w:rsidRPr="00E6027C" w14:paraId="563AC84E" w14:textId="77777777" w:rsidTr="00DA7046">
              <w:trPr>
                <w:trHeight w:val="2800"/>
              </w:trPr>
              <w:tc>
                <w:tcPr>
                  <w:tcW w:w="1250" w:type="pct"/>
                </w:tcPr>
                <w:p w14:paraId="5F8E446B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SEPTEMBRE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0"/>
                    <w:gridCol w:w="480"/>
                    <w:gridCol w:w="480"/>
                    <w:gridCol w:w="480"/>
                    <w:gridCol w:w="472"/>
                  </w:tblGrid>
                  <w:tr w:rsidR="00BB3457" w:rsidRPr="00E6027C" w14:paraId="5A13E957" w14:textId="77777777" w:rsidTr="00B21E1F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FE3AF2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C2ABA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33F182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68D7F4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D57D59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DA956F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47B526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B21E1F" w:rsidRPr="00E6027C" w14:paraId="0739588D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8EB9ED9" w14:textId="2C8832B2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239C86C" w14:textId="4B817142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DCA85B0" w14:textId="3727B2A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D77A274" w14:textId="3A175D1D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1A01D1A" w14:textId="2928B8D8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68923B9" w14:textId="2C12AFE4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62C294E" w14:textId="26F1580D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4B0590EE" w14:textId="77777777" w:rsidTr="00B21E1F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E06CA14" w14:textId="07106A3A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83253A" w14:textId="5F37B6C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37F23F" w14:textId="023B3238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51C01" w14:textId="557BA8C6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1FFFEB" w14:textId="0B00AA2A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A9C4FE" w14:textId="3971A1FB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F73051" w14:textId="133628FD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395733E7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F95DDD1" w14:textId="6B9A58F3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6B6F39" w14:textId="6710105C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969E71" w14:textId="224B2185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4952DC" w14:textId="523CD84C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FC747F" w14:textId="2FC7DF01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0E1D48" w14:textId="4FDD9BE5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86116C" w14:textId="71D7ECE0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71399D9A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16EEC53" w14:textId="43F35CF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6D09F6" w14:textId="0A9A6866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240C18" w14:textId="04D4514C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F0B395" w14:textId="0275923E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26442D" w14:textId="5E2E214E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26583" w14:textId="36A15FEF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CD3367" w14:textId="1E4E1FC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70EB1EE8" w14:textId="77777777" w:rsidTr="00B21E1F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A601D13" w14:textId="295EC702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482CC1" w14:textId="23910D56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E9D390" w14:textId="7324BAD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6600ED" w14:textId="22D5508D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E2DC2" w14:textId="164666E3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6E4505" w14:textId="7E817004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5A869E" w14:textId="42A1D0A4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6FF43808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70D9D60" w14:textId="502B3769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5B1F5A" w14:textId="534DF7D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CE915E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AB9C8A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A1285D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961D2D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EA1353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71685CB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06176C08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1FF72B99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B98139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43594C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698695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00EBF9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0D8130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C5E452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790256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1A0378DE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8503DE2" w14:textId="7399D7A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962F4DF" w14:textId="07FB61B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458ECD3" w14:textId="2A31EBA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2821E04" w14:textId="15B51B3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4C63E3E" w14:textId="3F5A27D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44EB29C" w14:textId="69BAE51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A26B53B" w14:textId="29FCE21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A582907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240ADB9" w14:textId="18D0DB0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555A36" w14:textId="0C0F064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72B8D0" w14:textId="18084BD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8CC52" w14:textId="3A3E1FF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332793" w14:textId="7C18BEE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21EAC" w14:textId="6E5A734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DFAF63" w14:textId="28B9661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343812D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32AD6FF" w14:textId="3D2CF0E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D86CC3B" w14:textId="356359D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5B3E0" w14:textId="36221EA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E253F1" w14:textId="45A03D8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BB2DE6" w14:textId="61EB7DB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CB962" w14:textId="06A28FC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C09C93" w14:textId="225C355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EF03D64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FBF8A03" w14:textId="097288D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1EA03B" w14:textId="6FF40AB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F5DD1D" w14:textId="7D4A0A7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3067BE" w14:textId="66DA14D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8C56E" w14:textId="34E9372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AEBE6" w14:textId="6D72DC3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888F59" w14:textId="74A64C5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158808A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1703364" w14:textId="748BB5E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706C28" w14:textId="51CBDEB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F1F26D" w14:textId="231ECB3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E2CC6" w14:textId="0B5CABE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384E11" w14:textId="3CBB650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7CD79" w14:textId="6DEDC13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3278FF" w14:textId="6A2A077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3F336E8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B4806EB" w14:textId="665001E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3E6EF1" w14:textId="2D4AD21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32D9E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DE88A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2C38D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8C89D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909D6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48E4EDA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7273E2AD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1BDBAC9E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2CBECC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4465CC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A627F75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FC08FB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95500C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D0C4BE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BC7D24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41E90B41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579D84D" w14:textId="07AFBE9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E6BF6F0" w14:textId="451F89C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EED1D6B" w14:textId="57FC101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98E6F9A" w14:textId="728CA81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85C7010" w14:textId="77D0C60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D43FF3D" w14:textId="47FC535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4A39070" w14:textId="3890947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935634C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618C1D" w14:textId="3154700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D4903A9" w14:textId="396F091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1E3D0B" w14:textId="296A9FA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188FE2" w14:textId="0684315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4B67A" w14:textId="27CEC6F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E95D61" w14:textId="232BE87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B04434" w14:textId="0905E9B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2E9556B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2F1D5F" w14:textId="1F900AF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A869948" w14:textId="7B67B49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B33BD7" w14:textId="0F8ABD2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0B9B64" w14:textId="7ECC398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5547EF" w14:textId="2687FBE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5785D" w14:textId="4E61C28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D747C7" w14:textId="68A7199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F56A68C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7EB63A" w14:textId="1D9AA84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4218611" w14:textId="22892F2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12074" w14:textId="11ABB1F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E6D9BC" w14:textId="6AB54AF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3BC1BD" w14:textId="1416163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842B3A" w14:textId="75104AC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7B396C" w14:textId="7EF7F34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C07BCC3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A40192E" w14:textId="203FD52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812EF21" w14:textId="6107606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C6A60" w14:textId="30A1FD2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9D738" w14:textId="1D4783C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239DD" w14:textId="0D2A205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2A7CE" w14:textId="5C9E396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9C5F7A" w14:textId="62DA89A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D0A676A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FE15ED5" w14:textId="46BEE83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FFCAA0" w14:textId="6A96751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0D2D4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8EA56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6C4B7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98E9F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55076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2E3BA7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5FB3501B" w14:textId="77777777" w:rsidR="00240D4D" w:rsidRPr="00E6027C" w:rsidRDefault="004F2BF5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44AB5083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D14FED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982431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553DAD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CFF20A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294897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76BBD7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B4FEFB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5E7C618D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B3C8B20" w14:textId="39DC969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CB24D26" w14:textId="0DD80F9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F4694D4" w14:textId="7ACAE92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1C863AF" w14:textId="2768710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FA4DBCF" w14:textId="04F8028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29166A0" w14:textId="1401A48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F1AB41C" w14:textId="03F69AC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CA0BE98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B744B9" w14:textId="4F12635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D459A0" w14:textId="53B4F6F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F48F6" w14:textId="20E0455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EC62F" w14:textId="4287E7D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A5B11E" w14:textId="1C829A7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88C702" w14:textId="2B628BD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475BFE" w14:textId="3D68979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BB3F54B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DBCA436" w14:textId="4D3A1EF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F48F6C" w14:textId="4EEF940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EF9FA" w14:textId="71420D3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38BA32" w14:textId="0D9152B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4BE9DA" w14:textId="25A4A66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573A4A" w14:textId="3F0D744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430E0" w14:textId="0E47243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8856BAA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1D5F1A6" w14:textId="39F72FF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7A43802" w14:textId="6100871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05823C" w14:textId="30DBB85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622C03" w14:textId="4D61172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3F3E5E" w14:textId="36FF715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48565D" w14:textId="4EEC129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263328" w14:textId="0519C34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3BEA567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17FFBFA" w14:textId="35BCDE9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5F26789" w14:textId="43416C1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B1B5" w14:textId="71A133F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006847" w14:textId="5EBEFC1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AD1CCD" w14:textId="1F8B620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369003" w14:textId="28BB3A2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3F7029" w14:textId="2F6DBC4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FA786E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3DC5412" w14:textId="6B38E2A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920B0F" w14:textId="02CA5D6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421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BF141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72A7C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9C173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4B97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BAA06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8EF0FB8" w14:textId="77777777" w:rsidR="00240D4D" w:rsidRPr="00E6027C" w:rsidRDefault="00240D4D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28233699" w14:textId="77777777" w:rsidR="00E50BDE" w:rsidRPr="00E6027C" w:rsidRDefault="00E50BDE" w:rsidP="00173801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104F92C2" w14:textId="77777777" w:rsidR="00F93E3B" w:rsidRPr="00E6027C" w:rsidRDefault="00F93E3B" w:rsidP="00BB345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6027C" w:rsidSect="005B176A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E3465" w14:textId="77777777" w:rsidR="00CB718E" w:rsidRDefault="00CB718E">
      <w:pPr>
        <w:spacing w:after="0"/>
      </w:pPr>
      <w:r>
        <w:separator/>
      </w:r>
    </w:p>
  </w:endnote>
  <w:endnote w:type="continuationSeparator" w:id="0">
    <w:p w14:paraId="1B5E0626" w14:textId="77777777" w:rsidR="00CB718E" w:rsidRDefault="00CB71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8A1C4" w14:textId="77777777" w:rsidR="00CB718E" w:rsidRDefault="00CB718E">
      <w:pPr>
        <w:spacing w:after="0"/>
      </w:pPr>
      <w:r>
        <w:separator/>
      </w:r>
    </w:p>
  </w:footnote>
  <w:footnote w:type="continuationSeparator" w:id="0">
    <w:p w14:paraId="085AB2A4" w14:textId="77777777" w:rsidR="00CB718E" w:rsidRDefault="00CB71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37618"/>
    <w:rsid w:val="0005357B"/>
    <w:rsid w:val="00071356"/>
    <w:rsid w:val="000849A0"/>
    <w:rsid w:val="000967EA"/>
    <w:rsid w:val="00097A25"/>
    <w:rsid w:val="000A5A57"/>
    <w:rsid w:val="00111F7C"/>
    <w:rsid w:val="001274F3"/>
    <w:rsid w:val="00151CCE"/>
    <w:rsid w:val="00173801"/>
    <w:rsid w:val="001B01F9"/>
    <w:rsid w:val="001C41F9"/>
    <w:rsid w:val="00240D4D"/>
    <w:rsid w:val="002562E7"/>
    <w:rsid w:val="0028466A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54218"/>
    <w:rsid w:val="00462EAD"/>
    <w:rsid w:val="004A6170"/>
    <w:rsid w:val="004F2BF5"/>
    <w:rsid w:val="004F6AAC"/>
    <w:rsid w:val="00512F2D"/>
    <w:rsid w:val="00570FBB"/>
    <w:rsid w:val="00583B82"/>
    <w:rsid w:val="005923AC"/>
    <w:rsid w:val="005B176A"/>
    <w:rsid w:val="005D5149"/>
    <w:rsid w:val="005E3898"/>
    <w:rsid w:val="005E656F"/>
    <w:rsid w:val="00653B95"/>
    <w:rsid w:val="00667021"/>
    <w:rsid w:val="006974E1"/>
    <w:rsid w:val="006C0896"/>
    <w:rsid w:val="006F513E"/>
    <w:rsid w:val="007A3B3E"/>
    <w:rsid w:val="007C0139"/>
    <w:rsid w:val="007D45A1"/>
    <w:rsid w:val="007F564D"/>
    <w:rsid w:val="008B1201"/>
    <w:rsid w:val="008F16F7"/>
    <w:rsid w:val="009062F5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E7245"/>
    <w:rsid w:val="00AF5803"/>
    <w:rsid w:val="00B21E1F"/>
    <w:rsid w:val="00B37C7E"/>
    <w:rsid w:val="00B65B09"/>
    <w:rsid w:val="00B85583"/>
    <w:rsid w:val="00B9476B"/>
    <w:rsid w:val="00BB3457"/>
    <w:rsid w:val="00BC3952"/>
    <w:rsid w:val="00BE5AB8"/>
    <w:rsid w:val="00C04C55"/>
    <w:rsid w:val="00C44DFB"/>
    <w:rsid w:val="00C6519B"/>
    <w:rsid w:val="00C70F21"/>
    <w:rsid w:val="00C7354B"/>
    <w:rsid w:val="00C91F9B"/>
    <w:rsid w:val="00CB718E"/>
    <w:rsid w:val="00DA7046"/>
    <w:rsid w:val="00DE32AC"/>
    <w:rsid w:val="00DE49B4"/>
    <w:rsid w:val="00E10526"/>
    <w:rsid w:val="00E1407A"/>
    <w:rsid w:val="00E318B9"/>
    <w:rsid w:val="00E50BDE"/>
    <w:rsid w:val="00E6027C"/>
    <w:rsid w:val="00E774CD"/>
    <w:rsid w:val="00E77E1D"/>
    <w:rsid w:val="00ED75B6"/>
    <w:rsid w:val="00EF1F0E"/>
    <w:rsid w:val="00EF29AF"/>
    <w:rsid w:val="00F76C15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3A7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3D81E8-22B2-4275-9446-2BB81E85E56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3408</Words>
  <Characters>19429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2025-08-25T08:02:00Z</dcterms:created>
  <dcterms:modified xsi:type="dcterms:W3CDTF">2025-08-25T08:02:00Z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