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8"/>
      </w:tblGrid>
      <w:tr w:rsidR="003E085C" w:rsidRPr="00BF77BF" w14:paraId="0E90914E" w14:textId="77777777" w:rsidTr="00A358C5">
        <w:trPr>
          <w:trHeight w:val="10480"/>
          <w:jc w:val="center"/>
        </w:trPr>
        <w:tc>
          <w:tcPr>
            <w:tcW w:w="5000" w:type="pct"/>
            <w:vAlign w:val="center"/>
          </w:tcPr>
          <w:p w14:paraId="532C6997" w14:textId="6431E718" w:rsidR="003E085C" w:rsidRPr="00BF77BF" w:rsidRDefault="003E085C" w:rsidP="00A358C5">
            <w:pPr>
              <w:pStyle w:val="ad"/>
              <w:spacing w:after="0"/>
              <w:jc w:val="center"/>
              <w:rPr>
                <w:noProof/>
                <w:color w:val="auto"/>
                <w:szCs w:val="100"/>
                <w:lang w:bidi="ru-RU"/>
              </w:rPr>
            </w:pPr>
            <w:r w:rsidRPr="00BF77BF">
              <w:rPr>
                <w:noProof/>
                <w:color w:val="auto"/>
                <w:szCs w:val="100"/>
                <w:lang w:bidi="ru-RU"/>
              </w:rPr>
              <w:fldChar w:fldCharType="begin"/>
            </w:r>
            <w:r w:rsidRPr="00BF77BF">
              <w:rPr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BF77BF">
              <w:rPr>
                <w:noProof/>
                <w:color w:val="auto"/>
                <w:szCs w:val="100"/>
                <w:lang w:bidi="ru-RU"/>
              </w:rPr>
              <w:fldChar w:fldCharType="separate"/>
            </w:r>
            <w:r w:rsidR="006D4661">
              <w:rPr>
                <w:noProof/>
                <w:color w:val="auto"/>
                <w:szCs w:val="100"/>
                <w:lang w:bidi="ru-RU"/>
              </w:rPr>
              <w:t>2027</w:t>
            </w:r>
            <w:r w:rsidRPr="00BF77BF">
              <w:rPr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BF77BF" w14:paraId="0F1AC448" w14:textId="77777777" w:rsidTr="00A358C5">
              <w:trPr>
                <w:trHeight w:val="2800"/>
              </w:trPr>
              <w:tc>
                <w:tcPr>
                  <w:tcW w:w="1250" w:type="pct"/>
                </w:tcPr>
                <w:p w14:paraId="69DBBAF7" w14:textId="7E36C171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04AC10"/>
                      <w:sz w:val="52"/>
                      <w:szCs w:val="52"/>
                      <w:lang w:val="fr-FR"/>
                    </w:rPr>
                  </w:pPr>
                  <w:bookmarkStart w:id="1" w:name="_Hlk38821049"/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04AC10"/>
                      <w:sz w:val="52"/>
                      <w:szCs w:val="52"/>
                      <w:lang w:val="fr-FR"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6"/>
                    <w:gridCol w:w="471"/>
                    <w:gridCol w:w="470"/>
                    <w:gridCol w:w="470"/>
                    <w:gridCol w:w="470"/>
                    <w:gridCol w:w="470"/>
                    <w:gridCol w:w="459"/>
                  </w:tblGrid>
                  <w:tr w:rsidR="00240D4D" w:rsidRPr="00BF77BF" w14:paraId="06E121C8" w14:textId="77777777" w:rsidTr="00520D3A">
                    <w:trPr>
                      <w:trHeight w:val="170"/>
                    </w:trPr>
                    <w:tc>
                      <w:tcPr>
                        <w:tcW w:w="711" w:type="pct"/>
                        <w:vAlign w:val="center"/>
                      </w:tcPr>
                      <w:p w14:paraId="2DA0924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417E9D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273E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D48755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58A6B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0178D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486150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520D3A" w:rsidRPr="00BF77BF" w14:paraId="6F1C6333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05D9BBA5" w14:textId="677DCC0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vendredi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D004F15" w14:textId="08FAC330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vendredi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E69D90" w14:textId="4CCE1F5F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377B59" w14:textId="128C0CC6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3DD99" w14:textId="2E2F99A8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D90F60" w14:textId="6717A7B3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F2F92B7" w14:textId="5B23D76D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03C049C7" w14:textId="77777777" w:rsidTr="00520D3A">
                    <w:trPr>
                      <w:trHeight w:val="336"/>
                    </w:trPr>
                    <w:tc>
                      <w:tcPr>
                        <w:tcW w:w="711" w:type="pct"/>
                        <w:vAlign w:val="center"/>
                      </w:tcPr>
                      <w:p w14:paraId="2F168ADF" w14:textId="3B2852FA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EDA63DB" w14:textId="574670AC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35900A" w14:textId="4C5AC0C1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E3B46A" w14:textId="5E82FFFC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8D05D3" w14:textId="2EE0C57F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535C9" w14:textId="69F68B10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8D45EC" w14:textId="218651D2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080013ED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02DAFF02" w14:textId="77BFDBFF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675AD8B" w14:textId="24770DCA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8F81B9" w14:textId="182702FF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70409E" w14:textId="4D2195CD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6BBFE5" w14:textId="77007558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AD8D82" w14:textId="65882CC5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91A7B7B" w14:textId="5A0F7EC9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46315831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0609107E" w14:textId="04AF99B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4CA5764" w14:textId="0D7CC82B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751DA" w14:textId="37D361D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5BC65A" w14:textId="12A9E176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D54057" w14:textId="695F2271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122027" w14:textId="376AEBC4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506823C7" w14:textId="05B721E4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36FC013B" w14:textId="77777777" w:rsidTr="00520D3A">
                    <w:trPr>
                      <w:trHeight w:val="336"/>
                    </w:trPr>
                    <w:tc>
                      <w:tcPr>
                        <w:tcW w:w="711" w:type="pct"/>
                        <w:vAlign w:val="center"/>
                      </w:tcPr>
                      <w:p w14:paraId="6E1133E7" w14:textId="493302AD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5011889" w14:textId="687A511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16FDBC" w14:textId="55EAB822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10F774" w14:textId="1B3073A1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1F508" w14:textId="64559BF2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521039" w14:textId="604EC5E0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144505CB" w14:textId="7435E330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1A5DB462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vAlign w:val="center"/>
                      </w:tcPr>
                      <w:p w14:paraId="7CC80F05" w14:textId="5A51394A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1F523CF" w14:textId="23E0D72F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B92BE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E954FF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6E8989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9F30E0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822CEA0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17DDC86E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</w:tcPr>
                <w:p w14:paraId="325ED99C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C00000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C00000"/>
                      <w:sz w:val="52"/>
                      <w:szCs w:val="52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5"/>
                    <w:gridCol w:w="470"/>
                    <w:gridCol w:w="470"/>
                    <w:gridCol w:w="470"/>
                    <w:gridCol w:w="470"/>
                    <w:gridCol w:w="470"/>
                    <w:gridCol w:w="461"/>
                  </w:tblGrid>
                  <w:tr w:rsidR="00240D4D" w:rsidRPr="00BF77BF" w14:paraId="6AB94FCF" w14:textId="77777777" w:rsidTr="00A358C5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CF119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1E362A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4C06D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AE669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A20FC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437711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3BAF1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4E919698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7B09B" w14:textId="18D6191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D7F268B" w14:textId="3A4D11D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F65C1D" w14:textId="52A0EB9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8B886" w14:textId="5A7A87A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BCD69" w14:textId="5BD5C81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D42217" w14:textId="02986EA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2CAA63" w14:textId="3E214B1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A9D2F7A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24B1E02" w14:textId="0108E6D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CB15EE" w14:textId="07E61D6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15382F" w14:textId="599AD81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192C0D" w14:textId="48FE9C3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BBEBC7" w14:textId="2602501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511146" w14:textId="282BC36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109E7F" w14:textId="1365D9B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CF070C3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3B331DC8" w14:textId="503DB7E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30A5FEB" w14:textId="7D0F67D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0E812E" w14:textId="2733071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7E8E23" w14:textId="169D9CE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FB90C" w14:textId="7AA9C02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0ABD28" w14:textId="30A0BBB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07590F" w14:textId="6CD174E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002304C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F22BA4A" w14:textId="0307E7F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516D5F" w14:textId="6A085FB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DD89BC" w14:textId="459D006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F9E24A" w14:textId="2378EC7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B076D" w14:textId="59175EB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08B293" w14:textId="4A9243C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B759F0" w14:textId="7AB7C7C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D239F22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F037A7F" w14:textId="48EBF96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37F3E64" w14:textId="2A4F67D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96B73" w14:textId="53BE673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EC14FB" w14:textId="421EB7A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EDEB46" w14:textId="1CCB8C5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67D3A3" w14:textId="73CEB1B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2F141F" w14:textId="54D1E2D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02B0922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A9CCC32" w14:textId="1A35582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C5262EC" w14:textId="4103634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A9B986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3F0F96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64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B19A62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7C7F4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E09FE06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062E727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1F4E79" w:themeColor="accent5" w:themeShade="80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1F4E79" w:themeColor="accent5" w:themeShade="80"/>
                      <w:sz w:val="52"/>
                      <w:szCs w:val="52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BF77BF" w14:paraId="4CAA50CC" w14:textId="77777777" w:rsidTr="00A358C5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D4A832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95BC1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5CB6A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D84D1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12EB3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7425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1848B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3BD7A9A7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3CEA846A" w14:textId="6DB8F8B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BE6BC57" w14:textId="47E9119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D40350" w14:textId="6DF50A5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8FE642" w14:textId="51CD737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155C8" w14:textId="486D0AB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C4B165" w14:textId="20498E4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D6646F" w14:textId="0377336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02A1348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B942F67" w14:textId="636D390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EB6F83" w14:textId="1C4A680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21E06A" w14:textId="33F7199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B0497" w14:textId="7243D92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DC1D01" w14:textId="6DCC5D5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51647D" w14:textId="22414B9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88E0EF" w14:textId="49DDD26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378E6E5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9327E8E" w14:textId="42011D7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2DFFC8" w14:textId="79676B2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A483D" w14:textId="247C117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7228EB" w14:textId="766C47E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98C618" w14:textId="0226B94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F450F9" w14:textId="5BCB025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D33A85" w14:textId="6A86D93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DC5FE22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03EAC4C" w14:textId="0DD0257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648F90" w14:textId="2773649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E46ABE" w14:textId="76DE0FB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DFD649" w14:textId="667D73B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2C9181" w14:textId="53011CF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6B351" w14:textId="1FE15E9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A9FFC4" w14:textId="5FFA046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F93478F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FB348FA" w14:textId="39AFDBB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036495" w14:textId="633184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365FB9" w14:textId="5772B17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0333DE" w14:textId="67CF3DF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9A8A3" w14:textId="46D26B7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F738A7" w14:textId="4384EDA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45246E" w14:textId="362987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8740CBE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02D0A3F" w14:textId="3C83280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EEEFCD" w14:textId="5B8FA55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247F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3EB26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50038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4E6A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26C5C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719B0A8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2F9B22DB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75BE1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F75BE1"/>
                      <w:sz w:val="52"/>
                      <w:szCs w:val="52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BF77BF" w14:paraId="7741F9A7" w14:textId="77777777" w:rsidTr="00A358C5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94EEE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59E928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6800E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F7C981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FA320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5F14E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B1EF9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48335CC7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39137CEC" w14:textId="20E4252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BAC29F3" w14:textId="1A79719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21C4D" w14:textId="4DAD173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4ABAF" w14:textId="67AD31D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8B4020" w14:textId="47B927B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27E683" w14:textId="7C6D368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C31618" w14:textId="2A6EA75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71E7B13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57B11C3" w14:textId="0FAD018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D654D05" w14:textId="4EFBED4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4870F1" w14:textId="38769B7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2182E7" w14:textId="15E4AC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A797FD" w14:textId="05FFB52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7E74A5" w14:textId="4C182D3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4D861A" w14:textId="65A3F69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79EAECD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7644379" w14:textId="427DE35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7D3BF2" w14:textId="6625BEE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17539" w14:textId="51E4AA4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AB0265" w14:textId="4E30AE6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7ABBD" w14:textId="468FACF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D463B3" w14:textId="35C003B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01B58C" w14:textId="7AE2D61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F281229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DA4BA60" w14:textId="125E920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8ECECA" w14:textId="31612BB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9FF406" w14:textId="6E890A9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615F72" w14:textId="39D0D33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978D61" w14:textId="0DA6966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78A8A" w14:textId="1720F97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2ADB33" w14:textId="614E363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3B63FCF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F4D988B" w14:textId="3669B95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1EAAE" w14:textId="6E2BCA8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F4FB69" w14:textId="7A0962E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5DE20F" w14:textId="01AB1BC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B6171E" w14:textId="1B60380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A1A02F" w14:textId="0B2306A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8AED17" w14:textId="4A01E55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870ABC2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1BAA15F" w14:textId="3EEEDAD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D83B2" w14:textId="30AD916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41F06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B03D64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FF1F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62FD0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92D7E1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579DCDC" w14:textId="77777777" w:rsidR="00240D4D" w:rsidRPr="00BF77BF" w:rsidRDefault="00240D4D" w:rsidP="00A358C5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6E30D1" w14:paraId="5D33F7C6" w14:textId="77777777" w:rsidTr="00A358C5">
              <w:trPr>
                <w:trHeight w:val="2800"/>
              </w:trPr>
              <w:tc>
                <w:tcPr>
                  <w:tcW w:w="1250" w:type="pct"/>
                </w:tcPr>
                <w:p w14:paraId="10E8C843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9334D4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9334D4"/>
                      <w:sz w:val="52"/>
                      <w:szCs w:val="52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032C4268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D577E7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09B8A0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BE10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C39365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FA4DB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4AFB5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55BC7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6BE5A68D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3FC3817" w14:textId="1BC3AE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00BFEC" w14:textId="511D122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CF8AFD" w14:textId="60F86AF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13E5FA" w14:textId="0AACC62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6A6809" w14:textId="793D0F9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25EE4C" w14:textId="7EBFB9B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33A8F6" w14:textId="1D11D52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2FB296D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337079" w14:textId="32BE27F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6EB889" w14:textId="5EDC85C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A2CCC" w14:textId="506D75A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855D76" w14:textId="042AC6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5F390E" w14:textId="38ED3A8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1CA8F9" w14:textId="2413278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8B3EF7" w14:textId="08546F0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47CB950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8710E11" w14:textId="1D3FD47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435A05B" w14:textId="37AAAE2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559867" w14:textId="4E300B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C47CFC" w14:textId="15BBA68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FBBA05" w14:textId="795850C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C3000" w14:textId="70EA0D8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6A5648" w14:textId="7E8F193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4DFA192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FDDEB89" w14:textId="5B27170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A1A675" w14:textId="1617BCD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7BBF7B" w14:textId="5DA784B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6D9785" w14:textId="4FEC54B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5A87E1" w14:textId="46D9167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BB647" w14:textId="5A038AF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2C9F14" w14:textId="1B0EEDE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25800CE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246600A" w14:textId="0300494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DF3F2B" w14:textId="10981B2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71ECD" w14:textId="697DB5D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B57191" w14:textId="3C5E34B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D2B25F" w14:textId="77A49B9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D988" w14:textId="5C7005C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2E2EB" w14:textId="763B10E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B088FB0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23A87C" w14:textId="0AE58D7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4038477" w14:textId="7088B0C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FDB4A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93CD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6F145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6B1A9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E8621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27D104F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12E7511D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B75FC3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B75FC3"/>
                      <w:sz w:val="52"/>
                      <w:szCs w:val="52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683F44C1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F1F71A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589D71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9CB63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83938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880B3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23DA3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77F6A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62E8ECD1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E3D8E55" w14:textId="5DAB987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8A3422" w14:textId="7B7730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FEF3B7" w14:textId="113D948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D87498" w14:textId="7A0B221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FDBF23" w14:textId="0EA52FC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A8C56" w14:textId="36494BB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06AB5D" w14:textId="76A4C17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74B2983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CD20C8F" w14:textId="57677D3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1387C60" w14:textId="4D84A55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085215" w14:textId="461ED9E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41B5FC" w14:textId="34FA9BD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EF73E5" w14:textId="0625174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3DC8AB" w14:textId="317CD14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4835F8" w14:textId="398F0FE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9D13CBB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8445D4" w14:textId="0921530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277BB8C" w14:textId="1582BF6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62A20E" w14:textId="0D6370C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EFD5C4" w14:textId="317A45F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E8A282" w14:textId="56395BC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AF3B0D" w14:textId="2A5E0A5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795C27" w14:textId="7AB2D8E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6B0739C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B138F73" w14:textId="0E8E3BE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730D7D" w14:textId="59059CF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D93EAB" w14:textId="6752DDC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5D9D2" w14:textId="2B796E8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233DF" w14:textId="263A324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4C98C0" w14:textId="4053E1C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8CD411" w14:textId="794CEB0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247B711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A4FDC93" w14:textId="0C7F9EC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CDB005" w14:textId="3515A21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E687A2" w14:textId="5FBAF4F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E2733" w14:textId="2B419ED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27EBC" w14:textId="33E1F54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A4B669" w14:textId="215945D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F691E4" w14:textId="5EACBA5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EA04A48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46B57B" w14:textId="73D1F91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AD1344" w14:textId="37D8E29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C8DA8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74BADF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31D59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DB5D1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8E27F9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4E894B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2DF5D39F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CCC880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CCC880"/>
                      <w:sz w:val="52"/>
                      <w:szCs w:val="52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BF77BF" w14:paraId="34014F2E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AC4384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AFDA8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5E511E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AC5F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6954F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EC94F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1AB0E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76F3F4BD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14779A5" w14:textId="732D49E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E1271EE" w14:textId="5AD02E9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A979C6" w14:textId="74AA132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B17141" w14:textId="0BA3D5F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5299AA" w14:textId="3E2FC7A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DDDA6F" w14:textId="4293625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11BFB2" w14:textId="56BF1F8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DBFFC1A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800F824" w14:textId="5E9D984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83C2BC3" w14:textId="142B6E4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679189" w14:textId="52ED4CF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47095D" w14:textId="65B6D97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3F1165" w14:textId="62B021C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8B3D03" w14:textId="535678E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5B07687" w14:textId="2F8081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BE59DC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93729DD" w14:textId="10B63D4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44DFAE0" w14:textId="02D78C5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9E12F4" w14:textId="2E5A401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4A0197" w14:textId="14B6DDD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2BEDBA" w14:textId="5A1C53A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4BB350" w14:textId="2F3665E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A2AED7D" w14:textId="396A7D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8EDDF27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2E23B5F" w14:textId="2962B45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C0C9D2D" w14:textId="05AECD6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F6B63E" w14:textId="7EBF353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BA3BC6" w14:textId="694E563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93C6D6" w14:textId="66559FC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3FEA84" w14:textId="1D78A65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3149D92" w14:textId="2F59309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5288B56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4896B156" w14:textId="1601186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81E05BC" w14:textId="1119F6A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CEE0CE" w14:textId="7EA05AA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92FAB5" w14:textId="1FEFE6E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A8AA41" w14:textId="24C8221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983170" w14:textId="6849A4D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8AD8DDF" w14:textId="4EA20F2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ED04E1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F764E97" w14:textId="1037D81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8B1C35C" w14:textId="3342682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A0655C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25D3219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C579AF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E18E5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231E5C86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8504774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AD22673" w14:textId="4BB50927" w:rsidR="00240D4D" w:rsidRPr="006E30D1" w:rsidRDefault="006E30D1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2611EB"/>
                      <w:sz w:val="52"/>
                      <w:szCs w:val="52"/>
                      <w:lang w:val="fr-FR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2611EB"/>
                      <w:sz w:val="52"/>
                      <w:szCs w:val="52"/>
                      <w:lang w:bidi="ru-RU"/>
                    </w:rPr>
                    <w:t>AOÛT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6E30D1" w14:paraId="26070A55" w14:textId="77777777" w:rsidTr="00520D3A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B19E69D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BB0F0E6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E16758D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EA8A5CB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6ED5B73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ADA2A9C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A188B9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520D3A" w:rsidRPr="006E30D1" w14:paraId="29DA3706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772432A5" w14:textId="44FAB50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B7E6FE" w14:textId="656E681C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4256C47" w14:textId="1214611C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AB796A4" w14:textId="45F0481A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01AE9EC" w14:textId="67FFB8AF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38CBC22" w14:textId="3A507603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1A1D12" w14:textId="72E83B91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34D1413A" w14:textId="77777777" w:rsidTr="00520D3A">
                    <w:trPr>
                      <w:trHeight w:val="336"/>
                    </w:trPr>
                    <w:tc>
                      <w:tcPr>
                        <w:tcW w:w="705" w:type="pct"/>
                        <w:vAlign w:val="center"/>
                      </w:tcPr>
                      <w:p w14:paraId="337DA1D8" w14:textId="4DE05ED5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B6ABF0" w14:textId="0FC70B3F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BEF1989" w14:textId="4890C530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EB386A5" w14:textId="410342A1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84134BE" w14:textId="25ADCF0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8913DD5" w14:textId="5F5BBCC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FDE1ED" w14:textId="2FAD16D4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116C51F2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5AC018C6" w14:textId="3C9C47FD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6834171" w14:textId="7582EF3B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47259E7" w14:textId="6C53A295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1EFC230" w14:textId="603DDE1A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5F9B263" w14:textId="51055962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73D38B0" w14:textId="013148AB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B47EAB" w14:textId="2FEE28C5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61C3AA89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03907314" w14:textId="0D26C03D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79B88A7" w14:textId="5F4218DA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4D645F7" w14:textId="3BB00B68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B46B94C" w14:textId="36B5222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33F64A9" w14:textId="4CA811E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2058F3F" w14:textId="7BAE2B7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553448" w14:textId="57D3B756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64E6D60E" w14:textId="77777777" w:rsidTr="00520D3A">
                    <w:trPr>
                      <w:trHeight w:val="336"/>
                    </w:trPr>
                    <w:tc>
                      <w:tcPr>
                        <w:tcW w:w="705" w:type="pct"/>
                        <w:vAlign w:val="center"/>
                      </w:tcPr>
                      <w:p w14:paraId="2A7237B1" w14:textId="062B9586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CF46AE" w14:textId="156A4FF8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CD7890D" w14:textId="77D8446E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3B1C40F" w14:textId="01D3D61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5BB7BE6" w14:textId="4309AA30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48CD131" w14:textId="28F1EC70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4205D7" w14:textId="5C6ED6F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65001D2C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06AEC5D5" w14:textId="2271D578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841AF" w14:textId="42C59A4F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E2CD773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95240CC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38CD322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C8CB777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670A3A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</w:tr>
                </w:tbl>
                <w:p w14:paraId="506C1379" w14:textId="77777777" w:rsidR="00240D4D" w:rsidRPr="006E30D1" w:rsidRDefault="00240D4D" w:rsidP="00A358C5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240D4D" w:rsidRPr="00BF77BF" w14:paraId="7EE7ACA4" w14:textId="77777777" w:rsidTr="00A358C5">
              <w:trPr>
                <w:trHeight w:val="2800"/>
              </w:trPr>
              <w:tc>
                <w:tcPr>
                  <w:tcW w:w="1250" w:type="pct"/>
                </w:tcPr>
                <w:p w14:paraId="2DB55992" w14:textId="77777777" w:rsidR="00240D4D" w:rsidRPr="00BF77BF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17444"/>
                      <w:sz w:val="52"/>
                      <w:szCs w:val="52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F17444"/>
                      <w:sz w:val="52"/>
                      <w:szCs w:val="52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7B48D766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13A0C6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FBC25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C1A9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3E9A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D8196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53DE9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8FDE1E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0528ED96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7C4E3B" w14:textId="02294C7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D1EFBF" w14:textId="69782CC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E742B5" w14:textId="0045813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F70F2A" w14:textId="266955B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0DB04C" w14:textId="79EDD6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313EFC" w14:textId="109E2D4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4A082F" w14:textId="3BFF48F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63A205D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E2F465F" w14:textId="4DF95AE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B6ACD" w14:textId="6DAA7D2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D0E78" w14:textId="0D6A41F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90DCD3" w14:textId="4D69522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744C38" w14:textId="57BC908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CB159" w14:textId="7DFD2CA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4C753B" w14:textId="21F8577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3C288CB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F87803" w14:textId="554B5E6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D20D80B" w14:textId="6786747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0CE661" w14:textId="2836D78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EEDC8C" w14:textId="4E41328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8FC15F" w14:textId="28210BD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A438A" w14:textId="2FD7721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FDB983" w14:textId="66163B6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3CD59B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906A20C" w14:textId="21A2CB4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E837914" w14:textId="7623B2A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C8E27D" w14:textId="69DC801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A59060" w14:textId="60E93DC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A0B134" w14:textId="29BD84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BAFB52" w14:textId="5DBBAA8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48540D" w14:textId="32EC701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C797278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7F72636" w14:textId="7BEEDA1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819499" w14:textId="7D78720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2E8727" w14:textId="419F16C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3A748" w14:textId="2C5B13B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352CE8" w14:textId="46B048A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087926" w14:textId="6069806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1CA1D7" w14:textId="24491A8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0C1EE7F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295CBC" w14:textId="0276379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FD74494" w14:textId="424AE23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6EC90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2283FC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2E12B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91E5B4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260CB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AE72BD7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1189CFAB" w14:textId="77777777" w:rsidR="00240D4D" w:rsidRPr="00BF77BF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23BDD5"/>
                      <w:sz w:val="52"/>
                      <w:szCs w:val="52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23BDD5"/>
                      <w:sz w:val="52"/>
                      <w:szCs w:val="52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44E8F2BA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EF090A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DE99BE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F9D5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145FC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AA7C0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65F21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0611E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128892FF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7B4AB6D" w14:textId="091F178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2156FB" w14:textId="146E2DF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2A19D" w14:textId="495FB51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CEFA5A" w14:textId="374867C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6FAFB" w14:textId="3C60FB9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B73013" w14:textId="5B2DEFB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BC07EB" w14:textId="25F28F2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DEBE8FD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C7C0533" w14:textId="23F0268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CE030B8" w14:textId="2C67C65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B9EFB8" w14:textId="7221726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2E1666" w14:textId="62D8EAB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E1580" w14:textId="4B3017F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2BD686" w14:textId="0141974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D19272" w14:textId="55E1639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4B05455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E564059" w14:textId="70F7548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DEF7BB6" w14:textId="30AB5A2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69C5BD" w14:textId="6C63290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D3CE96" w14:textId="5394ADE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A90BAF" w14:textId="1A87C61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22572" w14:textId="35899B2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D35D55" w14:textId="62FE43F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989C5DF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B9FFB2C" w14:textId="306F4F9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73ACF6" w14:textId="3E77639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F3B60" w14:textId="48B842C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559BD5" w14:textId="5069317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7F892" w14:textId="55C12E9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17C9BD" w14:textId="2B5E03E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A32330" w14:textId="6511FFB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B40C54F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578E943" w14:textId="44D1546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995C5F" w14:textId="3AFF54D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7988B8" w14:textId="5F99E27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EDD5F" w14:textId="42BA7F1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FF803F" w14:textId="4363CB6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7B8BE" w14:textId="154A28B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A73248" w14:textId="60AC656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776A97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DE104F" w14:textId="35E6F38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2491C6" w14:textId="3500BBD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F9220F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9C7E1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D9D01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D241A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7ED32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E4F826A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1B4AC39F" w14:textId="77777777" w:rsidR="00240D4D" w:rsidRPr="00BF77BF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51358F"/>
                      <w:sz w:val="52"/>
                      <w:szCs w:val="52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51358F"/>
                      <w:sz w:val="52"/>
                      <w:szCs w:val="52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BF77BF" w14:paraId="5CE8B5AC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E3F7D8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C0A5C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47A1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EBAF8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A71E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FFE1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B4608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663DE0E5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68E6705" w14:textId="75716AD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130C01" w14:textId="7DA1009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C02607" w14:textId="0AFABB7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FC610" w14:textId="35EB588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E5477" w14:textId="6AD6EF6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5B2E5A" w14:textId="3E7708C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0DF35C" w14:textId="17CDAF5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FD8D5BA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E98E2D" w14:textId="4EB07C0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003E26" w14:textId="2CAAD67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5CFD90" w14:textId="577B975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85B45" w14:textId="732F0F9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525DBA" w14:textId="4BB3FD0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858E" w14:textId="175D922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2A8263" w14:textId="73A48E0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4190D2A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8BF82C" w14:textId="539EEA1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BC5AEA" w14:textId="04472C0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8C649" w14:textId="45AD7C6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9AFC" w14:textId="78738E6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D5A5CA" w14:textId="2197E4F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613F8" w14:textId="6C20A30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78E5E9" w14:textId="7FA39CE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80BB26D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01ABED9" w14:textId="70A48DE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188CAF" w14:textId="2B15497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D9E72C" w14:textId="2BDDA62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65567" w14:textId="2C84919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874921" w14:textId="2D12E41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0D425E" w14:textId="42926D0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B7DFA6" w14:textId="2BD4A84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C9D6AF9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C8F89C" w14:textId="2EC7210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FF6398F" w14:textId="0F9F434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B0854" w14:textId="096C8E7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4B4F37" w14:textId="21AF99B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2ABC82" w14:textId="20524B2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8EA4A9" w14:textId="2863414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4FD4A5" w14:textId="69742AA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1257103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E1DB2AA" w14:textId="54DF901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5C064B" w14:textId="5DBF327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A195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5A7A3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0E78FF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44CE9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B7402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46D4D31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5037329E" w14:textId="77777777" w:rsidR="00240D4D" w:rsidRPr="00BF77BF" w:rsidRDefault="00526DBD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65C472"/>
                      <w:sz w:val="52"/>
                      <w:szCs w:val="52"/>
                      <w:lang w:val="it-IT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65C472"/>
                      <w:sz w:val="52"/>
                      <w:szCs w:val="52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BF77BF" w14:paraId="27DFD2D9" w14:textId="77777777" w:rsidTr="00DE2AD1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709DC97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45B90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DD9598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64C6B3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CBA927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C90FB5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0780A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DE2AD1" w:rsidRPr="00BF77BF" w14:paraId="107BB45B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50A8A78C" w14:textId="23169E05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1308218" w14:textId="3E77248C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CFBC38F" w14:textId="45DFC785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18A3412" w14:textId="7F79936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DFC5866" w14:textId="52DA0E3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4D8344B" w14:textId="47E3672A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5B092D" w14:textId="201D6CA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306F0F2F" w14:textId="77777777" w:rsidTr="00DE2AD1">
                    <w:trPr>
                      <w:trHeight w:val="336"/>
                    </w:trPr>
                    <w:tc>
                      <w:tcPr>
                        <w:tcW w:w="705" w:type="pct"/>
                        <w:vAlign w:val="center"/>
                      </w:tcPr>
                      <w:p w14:paraId="74C2B297" w14:textId="17386419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4A3926" w14:textId="595EB66A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67F4F07" w14:textId="1BDC869C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D07B2DC" w14:textId="7A8105C0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B656A60" w14:textId="56D6692E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CAED783" w14:textId="3319EA78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8EB97E" w14:textId="5F62D67F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59078054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2FA653F2" w14:textId="3906FD0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EF2489" w14:textId="149981F0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3596965" w14:textId="759C8D60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82D286C" w14:textId="20AAA031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774A42D" w14:textId="6B551ABA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0CB56BF" w14:textId="07E4E45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CBB5BB" w14:textId="129C2C1F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0533427E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0FD2F59A" w14:textId="4010EECC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24DBAE" w14:textId="4CEAE12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00C67AB" w14:textId="641322A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6F1F392" w14:textId="2C86ADC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B1A09D1" w14:textId="2409FD31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0F798B4" w14:textId="5DF1E7CD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A9FBF2" w14:textId="2950C6DA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0072E781" w14:textId="77777777" w:rsidTr="00DE2AD1">
                    <w:trPr>
                      <w:trHeight w:val="336"/>
                    </w:trPr>
                    <w:tc>
                      <w:tcPr>
                        <w:tcW w:w="705" w:type="pct"/>
                        <w:vAlign w:val="center"/>
                      </w:tcPr>
                      <w:p w14:paraId="1A8A8B81" w14:textId="3CE59955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016A263" w14:textId="46E4820B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F609798" w14:textId="0DEE2489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7A45DB7" w14:textId="4E706661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7ABF17F" w14:textId="71DF3776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A5C81EF" w14:textId="46C9AD2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F17DC6" w14:textId="108646E6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08C6AAA8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vAlign w:val="center"/>
                      </w:tcPr>
                      <w:p w14:paraId="5327F9C8" w14:textId="230B6E3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A65728" w14:textId="0B92B64A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D466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B6A753E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E20B1F3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7579CCD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7276978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060A51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</w:tr>
                </w:tbl>
                <w:p w14:paraId="488DB1B8" w14:textId="77777777" w:rsidR="00240D4D" w:rsidRPr="00BF77BF" w:rsidRDefault="00240D4D" w:rsidP="00A358C5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</w:pPr>
                </w:p>
              </w:tc>
            </w:tr>
          </w:tbl>
          <w:p w14:paraId="18D716C0" w14:textId="77777777" w:rsidR="00E50BDE" w:rsidRPr="00BF77BF" w:rsidRDefault="00E50BDE" w:rsidP="00A358C5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2"/>
                <w:szCs w:val="2"/>
                <w:lang w:val="it-IT"/>
              </w:rPr>
            </w:pPr>
          </w:p>
        </w:tc>
      </w:tr>
    </w:tbl>
    <w:p w14:paraId="5B2310BC" w14:textId="18424539" w:rsidR="00F93E3B" w:rsidRPr="00BF77BF" w:rsidRDefault="006E30D1" w:rsidP="005971EE">
      <w:pPr>
        <w:pStyle w:val="a5"/>
        <w:rPr>
          <w:b/>
          <w:bCs/>
          <w:noProof/>
          <w:color w:val="auto"/>
          <w:sz w:val="2"/>
          <w:szCs w:val="2"/>
          <w:lang w:val="it-I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DE01F6" wp14:editId="3414AD1F">
            <wp:simplePos x="0" y="0"/>
            <wp:positionH relativeFrom="column">
              <wp:posOffset>-457200</wp:posOffset>
            </wp:positionH>
            <wp:positionV relativeFrom="page">
              <wp:posOffset>1270</wp:posOffset>
            </wp:positionV>
            <wp:extent cx="10694035" cy="756031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035" cy="756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3E3B" w:rsidRPr="00BF77BF" w:rsidSect="007C46F7">
      <w:pgSz w:w="16838" w:h="11906" w:orient="landscape" w:code="9"/>
      <w:pgMar w:top="454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932D" w14:textId="77777777" w:rsidR="00F0026E" w:rsidRDefault="00F0026E">
      <w:pPr>
        <w:spacing w:after="0"/>
      </w:pPr>
      <w:r>
        <w:separator/>
      </w:r>
    </w:p>
  </w:endnote>
  <w:endnote w:type="continuationSeparator" w:id="0">
    <w:p w14:paraId="785B5C5E" w14:textId="77777777" w:rsidR="00F0026E" w:rsidRDefault="00F002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DA754" w14:textId="77777777" w:rsidR="00F0026E" w:rsidRDefault="00F0026E">
      <w:pPr>
        <w:spacing w:after="0"/>
      </w:pPr>
      <w:r>
        <w:separator/>
      </w:r>
    </w:p>
  </w:footnote>
  <w:footnote w:type="continuationSeparator" w:id="0">
    <w:p w14:paraId="69B109EB" w14:textId="77777777" w:rsidR="00F0026E" w:rsidRDefault="00F002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7461B"/>
    <w:rsid w:val="001B01F9"/>
    <w:rsid w:val="001C41F9"/>
    <w:rsid w:val="00240D4D"/>
    <w:rsid w:val="002562E7"/>
    <w:rsid w:val="00285C1D"/>
    <w:rsid w:val="003327F5"/>
    <w:rsid w:val="00340CAF"/>
    <w:rsid w:val="003566BD"/>
    <w:rsid w:val="00397BE6"/>
    <w:rsid w:val="003C0D41"/>
    <w:rsid w:val="003E085C"/>
    <w:rsid w:val="003E7B3A"/>
    <w:rsid w:val="00416364"/>
    <w:rsid w:val="00431B29"/>
    <w:rsid w:val="00440416"/>
    <w:rsid w:val="00462EAD"/>
    <w:rsid w:val="004A6170"/>
    <w:rsid w:val="004D25E4"/>
    <w:rsid w:val="004F6AAC"/>
    <w:rsid w:val="00512F2D"/>
    <w:rsid w:val="00520D3A"/>
    <w:rsid w:val="00526DBD"/>
    <w:rsid w:val="00570FBB"/>
    <w:rsid w:val="00583B82"/>
    <w:rsid w:val="005923AC"/>
    <w:rsid w:val="005971EE"/>
    <w:rsid w:val="005D5149"/>
    <w:rsid w:val="005E656F"/>
    <w:rsid w:val="00653B95"/>
    <w:rsid w:val="00667021"/>
    <w:rsid w:val="00692BBB"/>
    <w:rsid w:val="006974E1"/>
    <w:rsid w:val="006C0896"/>
    <w:rsid w:val="006D4661"/>
    <w:rsid w:val="006E30D1"/>
    <w:rsid w:val="006F513E"/>
    <w:rsid w:val="00735EB0"/>
    <w:rsid w:val="007C0139"/>
    <w:rsid w:val="007C46F7"/>
    <w:rsid w:val="007D45A1"/>
    <w:rsid w:val="007E032F"/>
    <w:rsid w:val="007F564D"/>
    <w:rsid w:val="008B1201"/>
    <w:rsid w:val="008F16F7"/>
    <w:rsid w:val="009164BA"/>
    <w:rsid w:val="009166BD"/>
    <w:rsid w:val="00977AAE"/>
    <w:rsid w:val="00991528"/>
    <w:rsid w:val="00996E56"/>
    <w:rsid w:val="00997268"/>
    <w:rsid w:val="00A015B5"/>
    <w:rsid w:val="00A12667"/>
    <w:rsid w:val="00A14581"/>
    <w:rsid w:val="00A20E4C"/>
    <w:rsid w:val="00A358C5"/>
    <w:rsid w:val="00AA23D3"/>
    <w:rsid w:val="00AA3C50"/>
    <w:rsid w:val="00AE302A"/>
    <w:rsid w:val="00AE36BB"/>
    <w:rsid w:val="00AF2FB2"/>
    <w:rsid w:val="00B37C7E"/>
    <w:rsid w:val="00B65B09"/>
    <w:rsid w:val="00B85583"/>
    <w:rsid w:val="00B9476B"/>
    <w:rsid w:val="00BA17FB"/>
    <w:rsid w:val="00BC3952"/>
    <w:rsid w:val="00BE5AB8"/>
    <w:rsid w:val="00BF77BF"/>
    <w:rsid w:val="00C44DFB"/>
    <w:rsid w:val="00C6519B"/>
    <w:rsid w:val="00C70F21"/>
    <w:rsid w:val="00C7354B"/>
    <w:rsid w:val="00C91F9B"/>
    <w:rsid w:val="00CF2048"/>
    <w:rsid w:val="00D45B6C"/>
    <w:rsid w:val="00D71D5E"/>
    <w:rsid w:val="00DE2AD1"/>
    <w:rsid w:val="00DE32AC"/>
    <w:rsid w:val="00E1407A"/>
    <w:rsid w:val="00E31753"/>
    <w:rsid w:val="00E318B9"/>
    <w:rsid w:val="00E50BDE"/>
    <w:rsid w:val="00E774CD"/>
    <w:rsid w:val="00E77E1D"/>
    <w:rsid w:val="00ED75B6"/>
    <w:rsid w:val="00EF1F0E"/>
    <w:rsid w:val="00F0026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F9C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EB3EF7-937E-4FD6-8CC8-02097E36634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11C3C12-E0EE-400D-BD6B-058F413DE0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3405</Words>
  <Characters>19413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2025-08-25T08:03:00Z</dcterms:created>
  <dcterms:modified xsi:type="dcterms:W3CDTF">2025-08-25T08:03:00Z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