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66"/>
      </w:tblGrid>
      <w:tr w:rsidR="003E085C" w:rsidRPr="00DA4747" w14:paraId="30143EA9" w14:textId="77777777" w:rsidTr="00A922E8">
        <w:trPr>
          <w:trHeight w:val="14949"/>
          <w:jc w:val="center"/>
        </w:trPr>
        <w:tc>
          <w:tcPr>
            <w:tcW w:w="5000" w:type="pct"/>
            <w:vAlign w:val="center"/>
          </w:tcPr>
          <w:p w14:paraId="5654CDD3" w14:textId="3E44D2DD" w:rsidR="003E085C" w:rsidRPr="00A922E8" w:rsidRDefault="003E085C" w:rsidP="00A922E8">
            <w:pPr>
              <w:pStyle w:val="ad"/>
              <w:spacing w:after="0"/>
              <w:jc w:val="center"/>
              <w:rPr>
                <w:noProof/>
                <w:color w:val="auto"/>
                <w:lang w:bidi="ru-RU"/>
              </w:rPr>
            </w:pPr>
            <w:r w:rsidRPr="00A922E8">
              <w:rPr>
                <w:noProof/>
                <w:color w:val="auto"/>
                <w:lang w:bidi="ru-RU"/>
              </w:rPr>
              <w:fldChar w:fldCharType="begin"/>
            </w:r>
            <w:r w:rsidRPr="00A922E8">
              <w:rPr>
                <w:noProof/>
                <w:color w:val="auto"/>
                <w:lang w:bidi="ru-RU"/>
              </w:rPr>
              <w:instrText xml:space="preserve"> DOCVARIABLE  MonthStart1 \@  yyyy   \* MERGEFORMAT </w:instrText>
            </w:r>
            <w:r w:rsidRPr="00A922E8">
              <w:rPr>
                <w:noProof/>
                <w:color w:val="auto"/>
                <w:lang w:bidi="ru-RU"/>
              </w:rPr>
              <w:fldChar w:fldCharType="separate"/>
            </w:r>
            <w:r w:rsidR="000261B1">
              <w:rPr>
                <w:noProof/>
                <w:color w:val="auto"/>
                <w:lang w:bidi="ru-RU"/>
              </w:rPr>
              <w:t>2027</w:t>
            </w:r>
            <w:r w:rsidRPr="00A922E8">
              <w:rPr>
                <w:noProof/>
                <w:color w:val="auto"/>
                <w:lang w:bidi="ru-RU"/>
              </w:rPr>
              <w:fldChar w:fldCharType="end"/>
            </w:r>
            <w:bookmarkStart w:id="0" w:name="_Calendar"/>
            <w:bookmarkEnd w:id="0"/>
          </w:p>
          <w:tbl>
            <w:tblPr>
              <w:tblW w:w="5000" w:type="pct"/>
              <w:tblCellMar>
                <w:top w:w="170" w:type="dxa"/>
                <w:left w:w="170" w:type="dxa"/>
                <w:bottom w:w="170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3488"/>
              <w:gridCol w:w="3489"/>
              <w:gridCol w:w="3489"/>
            </w:tblGrid>
            <w:tr w:rsidR="00E50BDE" w:rsidRPr="00A922E8" w14:paraId="79D47188" w14:textId="77777777" w:rsidTr="00A922E8">
              <w:tc>
                <w:tcPr>
                  <w:tcW w:w="1666" w:type="pct"/>
                  <w:tcMar>
                    <w:top w:w="284" w:type="dxa"/>
                    <w:bottom w:w="284" w:type="dxa"/>
                  </w:tcMar>
                </w:tcPr>
                <w:p w14:paraId="0E68FF35" w14:textId="77777777" w:rsidR="00E50BDE" w:rsidRPr="00A922E8" w:rsidRDefault="000B354C" w:rsidP="00A922E8">
                  <w:pPr>
                    <w:pStyle w:val="Months"/>
                    <w:ind w:left="0"/>
                    <w:jc w:val="center"/>
                    <w:rPr>
                      <w:noProof/>
                      <w:color w:val="auto"/>
                      <w:sz w:val="40"/>
                      <w:szCs w:val="40"/>
                    </w:rPr>
                  </w:pPr>
                  <w:bookmarkStart w:id="1" w:name="_Hlk38821049"/>
                  <w:r w:rsidRPr="00A922E8"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bidi="ru-RU"/>
                    </w:rPr>
                    <w:t>JANVIER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47"/>
                    <w:gridCol w:w="452"/>
                    <w:gridCol w:w="451"/>
                    <w:gridCol w:w="451"/>
                    <w:gridCol w:w="451"/>
                    <w:gridCol w:w="451"/>
                    <w:gridCol w:w="440"/>
                  </w:tblGrid>
                  <w:tr w:rsidR="00E50BDE" w:rsidRPr="00A922E8" w14:paraId="2B0339AC" w14:textId="77777777" w:rsidTr="00A922E8">
                    <w:trPr>
                      <w:trHeight w:val="170"/>
                    </w:trPr>
                    <w:tc>
                      <w:tcPr>
                        <w:tcW w:w="710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6D1348C7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17DBE0CC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694BB82A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18E51D18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2899E289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329459D1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1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00467BAD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A922E8" w14:paraId="359961C8" w14:textId="77777777" w:rsidTr="00A922E8">
                    <w:trPr>
                      <w:trHeight w:val="350"/>
                    </w:trPr>
                    <w:tc>
                      <w:tcPr>
                        <w:tcW w:w="710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35C83A34" w14:textId="668AF655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5D6DA006" w14:textId="480CAD4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51A0FCCA" w14:textId="46F8B99E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280EBFD4" w14:textId="5B62509F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58E1F7D0" w14:textId="0CFF656F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6FECD18F" w14:textId="531E0FE3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6B304379" w14:textId="582EAF6C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51E32B49" w14:textId="77777777" w:rsidTr="00A922E8">
                    <w:trPr>
                      <w:trHeight w:val="336"/>
                    </w:trPr>
                    <w:tc>
                      <w:tcPr>
                        <w:tcW w:w="710" w:type="pct"/>
                        <w:vAlign w:val="center"/>
                      </w:tcPr>
                      <w:p w14:paraId="584913FD" w14:textId="07E940CB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90C50E" w14:textId="0D775FF5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E44C06" w14:textId="6601C0FC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458D40" w14:textId="23CC7B0B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488886" w14:textId="6831984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AA3FF6" w14:textId="3344133D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4164C4EA" w14:textId="60E2749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5C992548" w14:textId="77777777" w:rsidTr="00A922E8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1300670A" w14:textId="0B32C65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7DA41B" w14:textId="4125141E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0D5F80" w14:textId="77553A1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15741C" w14:textId="3C35D63E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14425D" w14:textId="6AE639C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42F513" w14:textId="3A9C4200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01C0CD85" w14:textId="73ABF0FA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19796B1A" w14:textId="77777777" w:rsidTr="00A922E8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7A381D50" w14:textId="4AB8544F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C974F5" w14:textId="0CC8E359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98AE40" w14:textId="076DB532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619F85" w14:textId="4D2C8A4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319C17" w14:textId="619C9E6C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3DF20E" w14:textId="6F446762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797BB270" w14:textId="45D483EE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5EF2B7D6" w14:textId="77777777" w:rsidTr="00A922E8">
                    <w:trPr>
                      <w:trHeight w:val="336"/>
                    </w:trPr>
                    <w:tc>
                      <w:tcPr>
                        <w:tcW w:w="710" w:type="pct"/>
                        <w:vAlign w:val="center"/>
                      </w:tcPr>
                      <w:p w14:paraId="620E7406" w14:textId="418CBB6D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85F121" w14:textId="4A29572C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806EDC" w14:textId="38C148D1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29A8AA" w14:textId="7222797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386B2F" w14:textId="2DE4F42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74B35A" w14:textId="0FDE7CAE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5E117642" w14:textId="1AEDB549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77B981FD" w14:textId="77777777" w:rsidTr="00A922E8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2083823B" w14:textId="62F184F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27E414" w14:textId="49BE514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65BA84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AB13F7B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DD303F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909D34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12EBB633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  <w:bookmarkEnd w:id="1"/>
                </w:tbl>
                <w:p w14:paraId="22BCC158" w14:textId="77777777" w:rsidR="00E50BDE" w:rsidRPr="00A922E8" w:rsidRDefault="00E50BDE" w:rsidP="00685FD1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Mar>
                    <w:top w:w="284" w:type="dxa"/>
                    <w:bottom w:w="284" w:type="dxa"/>
                  </w:tcMar>
                </w:tcPr>
                <w:p w14:paraId="3E521F51" w14:textId="77777777" w:rsidR="00E50BDE" w:rsidRPr="00A922E8" w:rsidRDefault="000B354C" w:rsidP="00A922E8">
                  <w:pPr>
                    <w:pStyle w:val="Months"/>
                    <w:ind w:left="0"/>
                    <w:jc w:val="center"/>
                    <w:rPr>
                      <w:noProof/>
                      <w:color w:val="auto"/>
                      <w:sz w:val="40"/>
                      <w:szCs w:val="40"/>
                    </w:rPr>
                  </w:pPr>
                  <w:r w:rsidRPr="00A922E8"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bidi="ru-RU"/>
                    </w:rPr>
                    <w:t>FEVRIER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922E8" w14:paraId="438D1379" w14:textId="77777777" w:rsidTr="00A922E8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6F8831CD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56EB7B55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22E76172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219205AB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79F02DE2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0E1D4339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13A88899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A922E8" w14:paraId="21AABC21" w14:textId="77777777" w:rsidTr="00A922E8">
                    <w:trPr>
                      <w:trHeight w:val="35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1630E426" w14:textId="49A5E6B0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6CAD3B73" w14:textId="0DB91B99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4CCEAD14" w14:textId="630E7E45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2FD2AD50" w14:textId="08C601E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404F8FC2" w14:textId="4E34D70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474ADA12" w14:textId="3F933A1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1D9CC127" w14:textId="43CE253D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73606FA0" w14:textId="77777777" w:rsidTr="00A922E8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2DFFF1FD" w14:textId="41680E7E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EF352FF" w14:textId="4970B17A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C3E38A" w14:textId="7E3A793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FD1C58" w14:textId="21699DF2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35356E" w14:textId="1C55C09C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4FB885" w14:textId="21DD3499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2668DF3" w14:textId="74B8CDF1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5D90B0FD" w14:textId="77777777" w:rsidTr="00A922E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55A750D9" w14:textId="4F146C99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ED57B43" w14:textId="08453710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EE6786E" w14:textId="4C88403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A6EB8D" w14:textId="7D8BD239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0A76706" w14:textId="1CEF5BD0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28331C" w14:textId="4FE54AED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E3DA286" w14:textId="6233EC1E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5E943B8D" w14:textId="77777777" w:rsidTr="00A922E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12E2D09A" w14:textId="08B15AE3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2694CA2" w14:textId="51FCA01F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ADAE88" w14:textId="4A01C2A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0D5C6A" w14:textId="3D30F9BA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9F3384" w14:textId="7CE0183F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87FCBD" w14:textId="2C6EABB1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2F79176" w14:textId="78D826E2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42328A78" w14:textId="77777777" w:rsidTr="00A922E8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77BD6856" w14:textId="74DB40F1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8589C76" w14:textId="4EBD73B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772007" w14:textId="3B9B1A63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147920" w14:textId="51204F5A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77662A" w14:textId="77F6BA10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97332B" w14:textId="34274CCE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592F7A1" w14:textId="76D77779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7C1D0DD2" w14:textId="77777777" w:rsidTr="00A922E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27F6F32A" w14:textId="73935A0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7DB565E" w14:textId="0A8542E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922E8">
                          <w:rPr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!A12 Is Not In Table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48D3242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CDED35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12054A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61A53F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50D5906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1A83EE8" w14:textId="77777777" w:rsidR="00E50BDE" w:rsidRPr="00A922E8" w:rsidRDefault="00E50BDE" w:rsidP="00685FD1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Mar>
                    <w:top w:w="284" w:type="dxa"/>
                    <w:bottom w:w="284" w:type="dxa"/>
                  </w:tcMar>
                </w:tcPr>
                <w:p w14:paraId="2E820972" w14:textId="77777777" w:rsidR="00E50BDE" w:rsidRPr="00A922E8" w:rsidRDefault="000B354C" w:rsidP="00A922E8">
                  <w:pPr>
                    <w:pStyle w:val="Months"/>
                    <w:ind w:left="0"/>
                    <w:jc w:val="center"/>
                    <w:rPr>
                      <w:noProof/>
                      <w:color w:val="auto"/>
                      <w:sz w:val="40"/>
                      <w:szCs w:val="40"/>
                    </w:rPr>
                  </w:pPr>
                  <w:r w:rsidRPr="00A922E8"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bidi="ru-RU"/>
                    </w:rPr>
                    <w:t>MARS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922E8" w14:paraId="5C196D0E" w14:textId="77777777" w:rsidTr="00A922E8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4DB138F9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22E396A4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1016DC36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580AB3CC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2DA06B15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7E38D386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6517C625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A922E8" w14:paraId="2119AF29" w14:textId="77777777" w:rsidTr="00A922E8">
                    <w:trPr>
                      <w:trHeight w:val="35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56799657" w14:textId="5285EE33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118962CC" w14:textId="21BC2EE9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5E9FE1C2" w14:textId="4E668B43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36A4AB6A" w14:textId="238AA23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6650D679" w14:textId="206E1FD3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4640DF69" w14:textId="2C313D1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41C797DC" w14:textId="76C8ED8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69C2EF7F" w14:textId="77777777" w:rsidTr="00A922E8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7161825F" w14:textId="53DC38AA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4D3657B" w14:textId="60E6589E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E8F9F8" w14:textId="3368489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CA9A94" w14:textId="527C1B4B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98E06E" w14:textId="103E58C9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E6AC6F" w14:textId="4685A7A2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271FB50" w14:textId="1FF247B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796766B6" w14:textId="77777777" w:rsidTr="00A922E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766AC742" w14:textId="5BCF75FB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96B23F0" w14:textId="08EB5AD5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4E9CDC" w14:textId="01C236DB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E46256" w14:textId="49AA223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9D62D7" w14:textId="508CCAAB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E5DDFF" w14:textId="12DFA8C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9825E45" w14:textId="1170B69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57AA53D3" w14:textId="77777777" w:rsidTr="00A922E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EDC58AB" w14:textId="57778E83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6425809" w14:textId="2BA111F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A3828CA" w14:textId="419D805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8186DA" w14:textId="0EA76293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1F3F3F" w14:textId="53CBCF4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CA3CDC" w14:textId="22D7AB3E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58DB01E" w14:textId="60B9AA81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4AFB825D" w14:textId="77777777" w:rsidTr="00A922E8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3C5EB944" w14:textId="73CB2EF9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8F649F6" w14:textId="07147822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801731" w14:textId="73D234B5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068ED0" w14:textId="02E517B9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A19D7F" w14:textId="159737BC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240C77" w14:textId="228D18CA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AFF30B0" w14:textId="40FF7AD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0B20F7A9" w14:textId="77777777" w:rsidTr="00A922E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2DC50CFE" w14:textId="187974E1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B9032A1" w14:textId="5132D593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F339D4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FE7739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308D30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A54F38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8DCD696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AC9C698" w14:textId="77777777" w:rsidR="00E50BDE" w:rsidRPr="00A922E8" w:rsidRDefault="00E50BDE" w:rsidP="00685FD1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</w:tr>
            <w:tr w:rsidR="00E50BDE" w:rsidRPr="00A922E8" w14:paraId="4BDAAC12" w14:textId="77777777" w:rsidTr="00A922E8">
              <w:tc>
                <w:tcPr>
                  <w:tcW w:w="1666" w:type="pct"/>
                  <w:tcMar>
                    <w:top w:w="284" w:type="dxa"/>
                    <w:bottom w:w="284" w:type="dxa"/>
                  </w:tcMar>
                </w:tcPr>
                <w:p w14:paraId="66147713" w14:textId="77777777" w:rsidR="00E50BDE" w:rsidRPr="00A922E8" w:rsidRDefault="000B354C" w:rsidP="00A922E8">
                  <w:pPr>
                    <w:pStyle w:val="Months"/>
                    <w:ind w:left="0"/>
                    <w:jc w:val="center"/>
                    <w:rPr>
                      <w:noProof/>
                      <w:color w:val="auto"/>
                      <w:sz w:val="40"/>
                      <w:szCs w:val="40"/>
                    </w:rPr>
                  </w:pPr>
                  <w:r w:rsidRPr="00A922E8"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bidi="ru-RU"/>
                    </w:rPr>
                    <w:t>AVRIL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46"/>
                    <w:gridCol w:w="450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922E8" w14:paraId="777563AF" w14:textId="77777777" w:rsidTr="00A922E8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3A28F9BB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51014F01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3A40AB8F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5E0270C1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1EAC73DB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58E566EF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73AAB883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A922E8" w14:paraId="4AB0D9CB" w14:textId="77777777" w:rsidTr="00A922E8">
                    <w:trPr>
                      <w:trHeight w:val="35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6D7E3891" w14:textId="38A2A31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1E4D0698" w14:textId="3D333479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0C02A8B3" w14:textId="6A7EF759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5D0E8656" w14:textId="4C60C329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11446AA3" w14:textId="4F78ADC0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08BB9715" w14:textId="52234E21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1F9FA605" w14:textId="225EF04A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68D8A302" w14:textId="77777777" w:rsidTr="00A922E8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7DA021A0" w14:textId="1EF9A72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336F203" w14:textId="675868B9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EF0C5E" w14:textId="022B51E0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BA6399" w14:textId="795C2D6A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8B88EC" w14:textId="278869C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10A33E" w14:textId="515E617E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C5375BD" w14:textId="19ABE1A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2F66363B" w14:textId="77777777" w:rsidTr="00A922E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59F26B47" w14:textId="7DCCB41A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40A5DAE" w14:textId="22F00D8E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B8C2B6" w14:textId="61B04273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12AC8A" w14:textId="01DA4935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71FD9A" w14:textId="1587F9C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1AE41F" w14:textId="4AFD8103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4AE57AD" w14:textId="2E7AD951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7BFE1404" w14:textId="77777777" w:rsidTr="00A922E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7F3B399D" w14:textId="40D5473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E1E477B" w14:textId="5619FF0A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A8EE83" w14:textId="1CFE023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D2CD3E" w14:textId="5CF26DE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187918" w14:textId="575452E5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EA890D" w14:textId="7C81B7DE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49890F6" w14:textId="65BD7A53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6C742435" w14:textId="77777777" w:rsidTr="00A922E8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5D52D7CF" w14:textId="02C9F9E2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E2E11DD" w14:textId="3E927B61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703A2E" w14:textId="0AF70303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474C9F4" w14:textId="3268ACB0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748E46" w14:textId="69611783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82FE33" w14:textId="17DF5DDC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D5EE495" w14:textId="73B096A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34CC3B28" w14:textId="77777777" w:rsidTr="00A922E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3E9DFDAA" w14:textId="76DC6D53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E1938B3" w14:textId="620E82DB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A111FB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3B93B1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9DA80C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44976B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771D385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1A063CF5" w14:textId="77777777" w:rsidR="00E50BDE" w:rsidRPr="00A922E8" w:rsidRDefault="00E50BDE" w:rsidP="00685FD1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Mar>
                    <w:top w:w="284" w:type="dxa"/>
                    <w:bottom w:w="284" w:type="dxa"/>
                  </w:tcMar>
                </w:tcPr>
                <w:p w14:paraId="7C5D4B28" w14:textId="77777777" w:rsidR="00E50BDE" w:rsidRPr="00A922E8" w:rsidRDefault="000B354C" w:rsidP="00A922E8">
                  <w:pPr>
                    <w:pStyle w:val="Months"/>
                    <w:ind w:left="0"/>
                    <w:jc w:val="center"/>
                    <w:rPr>
                      <w:noProof/>
                      <w:color w:val="auto"/>
                      <w:sz w:val="40"/>
                      <w:szCs w:val="40"/>
                    </w:rPr>
                  </w:pPr>
                  <w:r w:rsidRPr="00A922E8"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bidi="ru-RU"/>
                    </w:rPr>
                    <w:t>MAI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922E8" w14:paraId="5AB6104A" w14:textId="77777777" w:rsidTr="00A922E8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22193AAA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3CEC4C6C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503C9BB5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402E4BBD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4B1C7B75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1EB923A1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3F988F16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A922E8" w14:paraId="3332C56E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159BC3CC" w14:textId="2F7BB505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13B32594" w14:textId="2A1EEBC0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5AB568A5" w14:textId="17E6ECC3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7C7C5F86" w14:textId="3D34D1EA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4A6992DD" w14:textId="3F5F69E1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4F33F370" w14:textId="65C03E7F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170EF0A6" w14:textId="083BDFB0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63EE137E" w14:textId="77777777" w:rsidTr="00A922E8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DCCDE7C" w14:textId="4F9D9F80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780067F" w14:textId="396216A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8632F9" w14:textId="7F0CB1B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5E1F40" w14:textId="26A2215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E194D9" w14:textId="6CE120A2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17FDF4" w14:textId="10524399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D767187" w14:textId="4CBA292D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134A6A61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F6EC59B" w14:textId="21CF2DFB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79F9651" w14:textId="06F42CC9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564E15" w14:textId="6473FFA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FE5F5B" w14:textId="4C72A56D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9D1D31" w14:textId="0F6F0FE3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75D9A9" w14:textId="393FBE3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02C01B5" w14:textId="52F4681D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4810285F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8DFB4C0" w14:textId="29401D5E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925F55B" w14:textId="4B895DDF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42621A" w14:textId="7540CE3C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BA4234" w14:textId="4DB62CC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8ABF05" w14:textId="160C056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CF2603" w14:textId="0B7A8B0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BF24363" w14:textId="2FE01540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031CB9D6" w14:textId="77777777" w:rsidTr="00A922E8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2EE9A4A5" w14:textId="47780FCA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45E2981" w14:textId="2D022D21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6B125B" w14:textId="4C426FDA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ABF465" w14:textId="0764363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CB772D" w14:textId="37F23BED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A79A78" w14:textId="080E3A65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0DDAC02" w14:textId="4C3BAA7C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48CA4643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011EE3C" w14:textId="5D7F60AE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AED1CB6" w14:textId="1739077D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45B7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734356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1EAFF41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4F1F41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6ED4C2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BE4EFA4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12F65089" w14:textId="77777777" w:rsidR="00E50BDE" w:rsidRPr="00A922E8" w:rsidRDefault="00E50BDE" w:rsidP="00685FD1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Mar>
                    <w:top w:w="284" w:type="dxa"/>
                    <w:bottom w:w="284" w:type="dxa"/>
                  </w:tcMar>
                </w:tcPr>
                <w:p w14:paraId="0E7C433B" w14:textId="77777777" w:rsidR="00E50BDE" w:rsidRPr="00A922E8" w:rsidRDefault="000B354C" w:rsidP="00A922E8">
                  <w:pPr>
                    <w:pStyle w:val="Months"/>
                    <w:ind w:left="0"/>
                    <w:jc w:val="center"/>
                    <w:rPr>
                      <w:noProof/>
                      <w:color w:val="auto"/>
                      <w:sz w:val="40"/>
                      <w:szCs w:val="40"/>
                    </w:rPr>
                  </w:pPr>
                  <w:r w:rsidRPr="00A922E8"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bidi="ru-RU"/>
                    </w:rPr>
                    <w:t>JUIN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922E8" w14:paraId="04CBF27F" w14:textId="77777777" w:rsidTr="00A922E8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502BEF65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408BE20A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516B6622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203A11A7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6EC3EB56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6D2840DE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3C4D83F4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A922E8" w14:paraId="73C6F336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1F22B739" w14:textId="28FEC052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11DBCB52" w14:textId="0E4FA0D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3813B273" w14:textId="2416324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66B1BF51" w14:textId="34009965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4C056296" w14:textId="3CC554E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05A3FE5F" w14:textId="526574F9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7F6228DF" w14:textId="10000CFB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1BEFDF4C" w14:textId="77777777" w:rsidTr="00A922E8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26D56BA" w14:textId="01523FA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7A4FE01" w14:textId="4D9FF501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B13D6F" w14:textId="3134E5DA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8EB9B1" w14:textId="424B1E5A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76AA91" w14:textId="429F6E09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7A72C4" w14:textId="1D9126FB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A9186DE" w14:textId="2E6EC9C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551BD171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C56289F" w14:textId="7F3CFEED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0613692" w14:textId="1E1BD05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7784EF" w14:textId="2B49A3CC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33B570" w14:textId="6234FF21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C48A1E" w14:textId="152E03F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F36143" w14:textId="2343B59D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3E7224F" w14:textId="13CE92CD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790AB323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73EC45A" w14:textId="6C155771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DFF848B" w14:textId="6C7B3C39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8C85CA" w14:textId="0BE9CFE2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F56030" w14:textId="4C596630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77E80D" w14:textId="7ABF451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0E3A06" w14:textId="6C12BCBC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D4E965" w14:textId="060DDBA2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14C82773" w14:textId="77777777" w:rsidTr="00A922E8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2A8731D7" w14:textId="55B1AB8B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F8FBCC8" w14:textId="0A427250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49F68E" w14:textId="72CA23D0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84A4BC" w14:textId="25A7501E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B0C9DE" w14:textId="4BDA299E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3D1003" w14:textId="638D0183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19BE5B5" w14:textId="770C52F2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6739CBBE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D9E2EB5" w14:textId="19F3EBC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872BDFB" w14:textId="009A9822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EF1310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BB0E39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1D9080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3D58A4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67E52C2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F4A2E30" w14:textId="77777777" w:rsidR="00E50BDE" w:rsidRPr="00A922E8" w:rsidRDefault="00E50BDE" w:rsidP="00685FD1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</w:tr>
            <w:tr w:rsidR="00E50BDE" w:rsidRPr="00A922E8" w14:paraId="585A51E9" w14:textId="77777777" w:rsidTr="00A922E8">
              <w:tc>
                <w:tcPr>
                  <w:tcW w:w="1666" w:type="pct"/>
                  <w:tcMar>
                    <w:top w:w="284" w:type="dxa"/>
                    <w:bottom w:w="284" w:type="dxa"/>
                  </w:tcMar>
                </w:tcPr>
                <w:p w14:paraId="1F081711" w14:textId="77777777" w:rsidR="00E50BDE" w:rsidRPr="00A922E8" w:rsidRDefault="000B354C" w:rsidP="00A922E8">
                  <w:pPr>
                    <w:pStyle w:val="Months"/>
                    <w:ind w:left="0"/>
                    <w:jc w:val="center"/>
                    <w:rPr>
                      <w:noProof/>
                      <w:color w:val="auto"/>
                      <w:sz w:val="40"/>
                      <w:szCs w:val="40"/>
                    </w:rPr>
                  </w:pPr>
                  <w:r w:rsidRPr="00A922E8"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bidi="ru-RU"/>
                    </w:rPr>
                    <w:t>JUILLET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45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922E8" w14:paraId="0902D1CE" w14:textId="77777777" w:rsidTr="00A922E8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1469A991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349AD09B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3241953D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19071137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3F2C2C78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1CB2C7FF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11AF314B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A922E8" w14:paraId="22F9733E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</w:tcPr>
                      <w:p w14:paraId="4C379138" w14:textId="4851BA2D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</w:tcPr>
                      <w:p w14:paraId="0ACAF2D4" w14:textId="326A50FA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</w:tcPr>
                      <w:p w14:paraId="26D26E8F" w14:textId="5401600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</w:tcPr>
                      <w:p w14:paraId="71E8189F" w14:textId="48F0D3D2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</w:tcPr>
                      <w:p w14:paraId="70058033" w14:textId="2D066E0F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</w:tcPr>
                      <w:p w14:paraId="1E1408DC" w14:textId="2261B545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</w:tcPr>
                      <w:p w14:paraId="01A49BCB" w14:textId="4046A1D0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23C868FC" w14:textId="77777777" w:rsidTr="00A922E8">
                    <w:trPr>
                      <w:trHeight w:val="336"/>
                    </w:trPr>
                    <w:tc>
                      <w:tcPr>
                        <w:tcW w:w="707" w:type="pct"/>
                      </w:tcPr>
                      <w:p w14:paraId="56C6E9B7" w14:textId="3B46BC5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800EECE" w14:textId="3EFD9B5F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6D62469" w14:textId="4F6F779B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03FA63D" w14:textId="47A4528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4D940AF" w14:textId="18B1A6B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D936133" w14:textId="5772C79B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7A04C361" w14:textId="358A544D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5B25C55D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5A70520E" w14:textId="6360560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208BA01" w14:textId="3E455AE2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3D486D0" w14:textId="28F6E2B1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B44BA38" w14:textId="5B603F1F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6A8DC53" w14:textId="5AA48B39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71917CC" w14:textId="7C83418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58B2B710" w14:textId="7B35529B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4F356C8A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531177D8" w14:textId="1DCBE41B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602F8B5C" w14:textId="749DCCF0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B0225DC" w14:textId="04A90E2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C732FCE" w14:textId="1788574D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9FDC53C" w14:textId="1BAB32A0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78448A5" w14:textId="58E86D8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78E39E1B" w14:textId="221481B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68CD3CF4" w14:textId="77777777" w:rsidTr="00A922E8">
                    <w:trPr>
                      <w:trHeight w:val="336"/>
                    </w:trPr>
                    <w:tc>
                      <w:tcPr>
                        <w:tcW w:w="707" w:type="pct"/>
                      </w:tcPr>
                      <w:p w14:paraId="4F91D85A" w14:textId="44223D95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925D5F4" w14:textId="5049A19B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B8DC2A4" w14:textId="6293CB8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870CE9D" w14:textId="504330E0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AB3505A" w14:textId="2CF42E35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C1E5526" w14:textId="2AEE56D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62B58571" w14:textId="1DF5119B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0AF88634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24A854FA" w14:textId="62476EA0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68D0C9B8" w14:textId="1B95FC2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CD77BF3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1BAE687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5A2AAD4C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324717CC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6C68C91E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B412791" w14:textId="77777777" w:rsidR="00E50BDE" w:rsidRPr="00A922E8" w:rsidRDefault="00E50BDE" w:rsidP="00685FD1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Mar>
                    <w:top w:w="284" w:type="dxa"/>
                    <w:bottom w:w="284" w:type="dxa"/>
                  </w:tcMar>
                </w:tcPr>
                <w:p w14:paraId="0D97EC1A" w14:textId="77777777" w:rsidR="00E50BDE" w:rsidRPr="00A922E8" w:rsidRDefault="000B354C" w:rsidP="00A922E8">
                  <w:pPr>
                    <w:pStyle w:val="Months"/>
                    <w:ind w:left="0"/>
                    <w:jc w:val="center"/>
                    <w:rPr>
                      <w:noProof/>
                      <w:color w:val="auto"/>
                      <w:sz w:val="40"/>
                      <w:szCs w:val="40"/>
                    </w:rPr>
                  </w:pPr>
                  <w:r w:rsidRPr="00A922E8"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bidi="ru-RU"/>
                    </w:rPr>
                    <w:t>AOUT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922E8" w14:paraId="4AFF09FE" w14:textId="77777777" w:rsidTr="00A922E8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18494FD4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4F883C33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387A559B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4832F66C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66246247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1CDB1DDA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1D1508CB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A922E8" w14:paraId="3C685508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352F4298" w14:textId="6B8A0D0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711A9B94" w14:textId="0ABE7C6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45B7D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24CF7F38" w14:textId="31784FA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475043F6" w14:textId="07D317C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6D4C0C2E" w14:textId="320D9BE5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197C3C6C" w14:textId="4FB44469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4E26AA83" w14:textId="46D05A33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06FAF8EC" w14:textId="77777777" w:rsidTr="00A922E8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0992EDE6" w14:textId="0DC7FDA5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4BD49CC" w14:textId="3FAC8450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C50E9F" w14:textId="7985013C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CEB8BD" w14:textId="0FD4C195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91EF5F" w14:textId="27F4B10E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98D8A4" w14:textId="37936F9B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ABBF035" w14:textId="1C348D00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0D31BDC1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52C3D24" w14:textId="779DFF7D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D326BE3" w14:textId="78B2AD5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61CD30" w14:textId="0B515DB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098FAB" w14:textId="453A4D0E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D955CF" w14:textId="000CF611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BDB300" w14:textId="5930DD3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88E7CF" w14:textId="7EFDAEC2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14CA0DDF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8494884" w14:textId="0929681A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E6FBAA8" w14:textId="42262E80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589C8A" w14:textId="2A38B1A1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7A4E58" w14:textId="04C5D3D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1C7B9C" w14:textId="5BB5AF3A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BEC9E3" w14:textId="59DF5F3D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5540ED6" w14:textId="0FE992AF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2908022E" w14:textId="77777777" w:rsidTr="00A922E8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2682ED98" w14:textId="4540EE0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7E1A1EF" w14:textId="31012DD9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0E0CC3" w14:textId="6963053C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0C84DC" w14:textId="46BF88A5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51B4AD" w14:textId="06D4A7D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8D3900" w14:textId="6716FA7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0D07AE9" w14:textId="0F320AE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207F1C91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34867C4" w14:textId="0616FD2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BC1A7DC" w14:textId="236D777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51A512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369103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A65E206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9CFA63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E3E8B9E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4777BD4B" w14:textId="77777777" w:rsidR="00E50BDE" w:rsidRPr="00A922E8" w:rsidRDefault="00E50BDE" w:rsidP="00685FD1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Mar>
                    <w:top w:w="284" w:type="dxa"/>
                    <w:bottom w:w="284" w:type="dxa"/>
                  </w:tcMar>
                </w:tcPr>
                <w:p w14:paraId="57A5BF2F" w14:textId="77777777" w:rsidR="00E50BDE" w:rsidRPr="00A922E8" w:rsidRDefault="000B354C" w:rsidP="00A922E8">
                  <w:pPr>
                    <w:pStyle w:val="Months"/>
                    <w:ind w:left="0"/>
                    <w:jc w:val="center"/>
                    <w:rPr>
                      <w:noProof/>
                      <w:color w:val="auto"/>
                      <w:sz w:val="40"/>
                      <w:szCs w:val="40"/>
                    </w:rPr>
                  </w:pPr>
                  <w:r w:rsidRPr="00A922E8"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bidi="ru-RU"/>
                    </w:rPr>
                    <w:t>SEPTEMBRE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922E8" w14:paraId="34A93CA2" w14:textId="77777777" w:rsidTr="00A922E8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0CA45F38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18E5A576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3D096999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2D24E23B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7B07CE7E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7589A88A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3D139E35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A922E8" w14:paraId="6F192188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5B87E379" w14:textId="035B1C51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072E83E2" w14:textId="7DC6992C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1E86304C" w14:textId="6601171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1CF79A1F" w14:textId="74BC8E7C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61E047D0" w14:textId="2892D7DE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742FEB5F" w14:textId="0E0E500A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6D65A288" w14:textId="4F54D93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5C4FCCD6" w14:textId="77777777" w:rsidTr="00A922E8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2284E6D" w14:textId="6483CEF5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F55745A" w14:textId="445D9B6D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5D88D9" w14:textId="3615921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B57B2BD" w14:textId="1A104803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70E88E" w14:textId="17B45462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967F01" w14:textId="718DA212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4932719" w14:textId="5842C75C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4DBEEDCA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C721703" w14:textId="7BB0E21A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FE9D629" w14:textId="43B7C3D9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C9B758" w14:textId="0BCBE28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8B5348" w14:textId="41735B51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06C05C" w14:textId="18610212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0E3CAD" w14:textId="7D172C7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03A759E" w14:textId="2BDF2C3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2A3E8C28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0B52B7C" w14:textId="17ED6AE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1520A5E" w14:textId="28A353DD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647537" w14:textId="35B3705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F19A3F" w14:textId="7510FE1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B71F80" w14:textId="47BCDD4E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406FAE" w14:textId="3EB54275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1093B8F" w14:textId="433353B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4C0E06E7" w14:textId="77777777" w:rsidTr="00A922E8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C939EA4" w14:textId="31DAF36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639D7B1" w14:textId="078690C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145A2B" w14:textId="29369CF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BD41EA7" w14:textId="30CBEE53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A8D066" w14:textId="19B772A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4FA9D4" w14:textId="5800B9FF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132FC82" w14:textId="223C6B19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55D5F805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12BB98A" w14:textId="3E7F36A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579B302" w14:textId="249674CE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D51F53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1FBDEC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C5C980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CFE0E9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2F400F8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C98AE10" w14:textId="77777777" w:rsidR="00E50BDE" w:rsidRPr="00A922E8" w:rsidRDefault="00E50BDE" w:rsidP="00685FD1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</w:tr>
            <w:tr w:rsidR="00E50BDE" w:rsidRPr="00DA4747" w14:paraId="70B29AB6" w14:textId="77777777" w:rsidTr="00A922E8">
              <w:tc>
                <w:tcPr>
                  <w:tcW w:w="1666" w:type="pct"/>
                  <w:tcMar>
                    <w:top w:w="284" w:type="dxa"/>
                    <w:bottom w:w="284" w:type="dxa"/>
                  </w:tcMar>
                </w:tcPr>
                <w:p w14:paraId="1C053708" w14:textId="77777777" w:rsidR="00E50BDE" w:rsidRPr="00A922E8" w:rsidRDefault="000B354C" w:rsidP="00A922E8">
                  <w:pPr>
                    <w:pStyle w:val="Months"/>
                    <w:ind w:left="0"/>
                    <w:jc w:val="center"/>
                    <w:rPr>
                      <w:noProof/>
                      <w:color w:val="auto"/>
                      <w:sz w:val="40"/>
                      <w:szCs w:val="40"/>
                    </w:rPr>
                  </w:pPr>
                  <w:r w:rsidRPr="00A922E8"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bidi="ru-RU"/>
                    </w:rPr>
                    <w:t>OCTOBRE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45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922E8" w14:paraId="355240A7" w14:textId="77777777" w:rsidTr="00A922E8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0F1CEA27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634F8F24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7E334206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0F78DA3E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2A592BF4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39F808A8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7B70E6C6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A922E8" w14:paraId="0FF24D70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2F8710EC" w14:textId="160A9E1A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6BA107CC" w14:textId="2117AED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1BB503B0" w14:textId="11A9BE89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0A5B440B" w14:textId="4EEA886D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6A4E09F3" w14:textId="232F995B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4EE092B5" w14:textId="4CE5E7D2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18690505" w14:textId="3596FC2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4E5F8E77" w14:textId="77777777" w:rsidTr="00A922E8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D917324" w14:textId="463D8B83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FFB016C" w14:textId="1287A65C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B7261CD" w14:textId="7192C53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1EDFF1" w14:textId="0703FDC9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822507" w14:textId="0AC4F452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D33669" w14:textId="14A83B0A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9DB552D" w14:textId="7A4E8AE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3F156A32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2E95362" w14:textId="056FA1AC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C309C83" w14:textId="7B17335F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F11320" w14:textId="5345E47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777BAF" w14:textId="20E37055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D09FDE" w14:textId="0AC7405B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9209CD" w14:textId="2FEDD780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B8EC481" w14:textId="5643965C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46A37B69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397D822" w14:textId="72887BBA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34B4D44" w14:textId="7ABF859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E01D64" w14:textId="45201109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D4708C" w14:textId="2D6339E3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EEA84B" w14:textId="5971FBA1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BAFB46" w14:textId="1D11EEED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0465E7C" w14:textId="4A7FF9B0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49708B8B" w14:textId="77777777" w:rsidTr="00A922E8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08C2519D" w14:textId="4E58D2DD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1C1A364" w14:textId="56FD2323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A60561" w14:textId="79FC888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2909BF" w14:textId="7E6B16AA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679E02" w14:textId="7B909A16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725805B" w14:textId="2C601C0E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4B9DD6D" w14:textId="169E221C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40CB10E1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DA63161" w14:textId="7A39B49F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BC146EE" w14:textId="150353DF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CAF97E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D2394E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ED39C7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CE7C55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3849813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49536ADE" w14:textId="77777777" w:rsidR="00E50BDE" w:rsidRPr="00A922E8" w:rsidRDefault="00E50BDE" w:rsidP="00685FD1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Mar>
                    <w:top w:w="284" w:type="dxa"/>
                    <w:bottom w:w="284" w:type="dxa"/>
                  </w:tcMar>
                </w:tcPr>
                <w:p w14:paraId="2037AC67" w14:textId="77777777" w:rsidR="00E50BDE" w:rsidRPr="00A922E8" w:rsidRDefault="000B354C" w:rsidP="00A922E8">
                  <w:pPr>
                    <w:pStyle w:val="Months"/>
                    <w:ind w:left="0"/>
                    <w:jc w:val="center"/>
                    <w:rPr>
                      <w:noProof/>
                      <w:color w:val="auto"/>
                      <w:sz w:val="40"/>
                      <w:szCs w:val="40"/>
                    </w:rPr>
                  </w:pPr>
                  <w:r w:rsidRPr="00A922E8"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bidi="ru-RU"/>
                    </w:rPr>
                    <w:t>NOVEMBRE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922E8" w14:paraId="1EDE4EC9" w14:textId="77777777" w:rsidTr="00A922E8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12DDB886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5EFC9CA2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1C11D649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7356636B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5430E2DA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727B9D15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0B46314F" w14:textId="77777777" w:rsidR="00E50BDE" w:rsidRPr="00A922E8" w:rsidRDefault="000B354C" w:rsidP="00A922E8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</w:rPr>
                        </w:pP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A922E8" w14:paraId="0A6E065F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51813981" w14:textId="15A6960A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6587E473" w14:textId="4B5BC27E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295400C5" w14:textId="7CD4A960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16AE5C1D" w14:textId="29C27FF1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3A107025" w14:textId="360DE0C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A922E8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23AB0A58" w14:textId="78B20CE0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73B88FB5" w14:textId="4BD77661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922E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6D8F0722" w14:textId="77777777" w:rsidTr="00A922E8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9F7287A" w14:textId="2E7CBCBD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9D8B27A" w14:textId="6EA0CBF5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43CA36" w14:textId="611CBE2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B155ED" w14:textId="74AFED2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3A5CE8" w14:textId="7D435451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0B1B21" w14:textId="6B5C2629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D1C9BBB" w14:textId="70E031F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0482240E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3119804" w14:textId="1F5CABFB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501A43F" w14:textId="14A488AE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06FA13" w14:textId="6065BA0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B4880A" w14:textId="13908A55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D3B901" w14:textId="424DDF1E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6D3F3D" w14:textId="73163EC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C200C3B" w14:textId="4D507E8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04AF0FFE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FADE0CA" w14:textId="085A3D1B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C956599" w14:textId="1D1C6DB0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A676B9C" w14:textId="6F47578C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980F05" w14:textId="758B8E1C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0851A5E" w14:textId="4168859F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51630A" w14:textId="280A5B4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65136C5" w14:textId="58389C12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51116090" w14:textId="77777777" w:rsidTr="00A922E8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4B053061" w14:textId="3B7141FC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11DE06B" w14:textId="78A4B51A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3720EC" w14:textId="0267B494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F6AC1D" w14:textId="0E77E128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35BF14" w14:textId="1FE28599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F06DB6" w14:textId="593C394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FAD93F1" w14:textId="00FA853A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922E8" w14:paraId="2F2ED337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2B25040" w14:textId="5A2FC4BC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DBD7C38" w14:textId="5003201B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A03E4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922E8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53496F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350009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4F5BDE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844490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3473E54" w14:textId="77777777" w:rsidR="00E50BDE" w:rsidRPr="00A922E8" w:rsidRDefault="00E50BDE" w:rsidP="00A922E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269AF63" w14:textId="77777777" w:rsidR="00E50BDE" w:rsidRPr="00A922E8" w:rsidRDefault="00E50BDE" w:rsidP="00685FD1">
                  <w:pPr>
                    <w:pStyle w:val="a5"/>
                    <w:rPr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Mar>
                    <w:top w:w="284" w:type="dxa"/>
                    <w:bottom w:w="284" w:type="dxa"/>
                  </w:tcMar>
                </w:tcPr>
                <w:p w14:paraId="1B7A2A9B" w14:textId="77777777" w:rsidR="00E50BDE" w:rsidRPr="00DA4747" w:rsidRDefault="00DA4747" w:rsidP="00A922E8">
                  <w:pPr>
                    <w:pStyle w:val="Months"/>
                    <w:ind w:left="0"/>
                    <w:jc w:val="center"/>
                    <w:rPr>
                      <w:noProof/>
                      <w:color w:val="auto"/>
                      <w:sz w:val="40"/>
                      <w:szCs w:val="40"/>
                      <w:lang w:val="it-IT"/>
                    </w:rPr>
                  </w:pPr>
                  <w:r w:rsidRPr="00DA4747">
                    <w:rPr>
                      <w:rFonts w:ascii="Calibri" w:hAnsi="Calibri" w:cs="Calibri"/>
                      <w:noProof/>
                      <w:color w:val="auto"/>
                      <w:sz w:val="40"/>
                      <w:szCs w:val="40"/>
                      <w:lang w:val="it-IT" w:bidi="ru-RU"/>
                    </w:rPr>
                    <w:t>DÉCEMBRE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DA4747" w14:paraId="3AFDF10B" w14:textId="77777777" w:rsidTr="00AE7EF8">
                    <w:trPr>
                      <w:trHeight w:val="170"/>
                    </w:trPr>
                    <w:tc>
                      <w:tcPr>
                        <w:tcW w:w="709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38C13448" w14:textId="77777777" w:rsidR="00E50BDE" w:rsidRPr="00DA4747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it-IT"/>
                          </w:rPr>
                        </w:pPr>
                        <w:r w:rsidRPr="00DA4747">
                          <w:rPr>
                            <w:rFonts w:ascii="Calibri" w:hAnsi="Calibri" w:cs="Calibri"/>
                            <w:noProof/>
                            <w:color w:val="auto"/>
                            <w:lang w:val="it-IT"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66FF7BEE" w14:textId="77777777" w:rsidR="00E50BDE" w:rsidRPr="00DA4747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it-IT"/>
                          </w:rPr>
                        </w:pPr>
                        <w:r w:rsidRPr="00DA4747">
                          <w:rPr>
                            <w:rFonts w:ascii="Calibri" w:hAnsi="Calibri" w:cs="Calibri"/>
                            <w:noProof/>
                            <w:color w:val="auto"/>
                            <w:lang w:val="it-IT"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72424821" w14:textId="77777777" w:rsidR="00E50BDE" w:rsidRPr="00DA4747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it-IT"/>
                          </w:rPr>
                        </w:pPr>
                        <w:r w:rsidRPr="00DA4747">
                          <w:rPr>
                            <w:rFonts w:ascii="Calibri" w:hAnsi="Calibri" w:cs="Calibri"/>
                            <w:noProof/>
                            <w:color w:val="auto"/>
                            <w:lang w:val="it-IT"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73D5FEB0" w14:textId="77777777" w:rsidR="00E50BDE" w:rsidRPr="00DA4747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it-IT"/>
                          </w:rPr>
                        </w:pPr>
                        <w:r w:rsidRPr="00DA4747">
                          <w:rPr>
                            <w:rFonts w:ascii="Calibri" w:hAnsi="Calibri" w:cs="Calibri"/>
                            <w:noProof/>
                            <w:color w:val="auto"/>
                            <w:lang w:val="it-IT"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7398AAEF" w14:textId="77777777" w:rsidR="00E50BDE" w:rsidRPr="00DA4747" w:rsidRDefault="000B354C" w:rsidP="00A922E8">
                        <w:pPr>
                          <w:pStyle w:val="Days"/>
                          <w:spacing w:before="0"/>
                          <w:rPr>
                            <w:noProof/>
                            <w:color w:val="auto"/>
                            <w:lang w:val="it-IT"/>
                          </w:rPr>
                        </w:pPr>
                        <w:r w:rsidRPr="00DA4747">
                          <w:rPr>
                            <w:rFonts w:ascii="Calibri" w:hAnsi="Calibri" w:cs="Calibri"/>
                            <w:noProof/>
                            <w:color w:val="auto"/>
                            <w:lang w:val="it-IT"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42E27C8C" w14:textId="77777777" w:rsidR="00E50BDE" w:rsidRPr="00DA4747" w:rsidRDefault="000B354C" w:rsidP="00A922E8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lang w:val="it-IT"/>
                          </w:rPr>
                        </w:pPr>
                        <w:r w:rsidRPr="00DA4747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val="it-IT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05D0EC17" w14:textId="77777777" w:rsidR="00E50BDE" w:rsidRPr="00DA4747" w:rsidRDefault="000B354C" w:rsidP="00A922E8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auto"/>
                            <w:lang w:val="it-IT"/>
                          </w:rPr>
                        </w:pPr>
                        <w:r w:rsidRPr="00DA4747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lang w:val="it-IT" w:bidi="ru-RU"/>
                          </w:rPr>
                          <w:t>DI</w:t>
                        </w:r>
                      </w:p>
                    </w:tc>
                  </w:tr>
                  <w:tr w:rsidR="00AE7EF8" w:rsidRPr="00DA4747" w14:paraId="5DF8BC57" w14:textId="77777777" w:rsidTr="00AE7EF8">
                    <w:trPr>
                      <w:trHeight w:val="350"/>
                    </w:trPr>
                    <w:tc>
                      <w:tcPr>
                        <w:tcW w:w="709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3B14FFCC" w14:textId="2C32B195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E2AD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2FA615EB" w14:textId="7CC696D9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E2AD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11A3A5ED" w14:textId="37821B50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E2AD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4E21287F" w14:textId="4FEECE3D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DE2AD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691B8134" w14:textId="40C8A85D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DE2AD1">
                          <w:rPr>
                            <w:rFonts w:ascii="Calibri" w:hAnsi="Calibri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5F388566" w14:textId="02D5B3F2" w:rsidR="00AE7EF8" w:rsidRPr="00AE7EF8" w:rsidRDefault="00AE7EF8" w:rsidP="00AE7EF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E7EF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16628E45" w14:textId="16150AEF" w:rsidR="00AE7EF8" w:rsidRPr="00AE7EF8" w:rsidRDefault="00AE7EF8" w:rsidP="00AE7EF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E7EF8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7EF8" w:rsidRPr="00DA4747" w14:paraId="4971E235" w14:textId="77777777" w:rsidTr="00AE7EF8">
                    <w:trPr>
                      <w:trHeight w:val="336"/>
                    </w:trPr>
                    <w:tc>
                      <w:tcPr>
                        <w:tcW w:w="709" w:type="pct"/>
                        <w:vAlign w:val="center"/>
                      </w:tcPr>
                      <w:p w14:paraId="2A5E3631" w14:textId="06B82CCF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B51AE71" w14:textId="0AA00053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79E318C" w14:textId="27073E6E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DF6B26" w14:textId="0991B694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81E7FD9" w14:textId="0501DE4B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51B8903" w14:textId="7333D93A" w:rsidR="00AE7EF8" w:rsidRPr="00AE7EF8" w:rsidRDefault="00AE7EF8" w:rsidP="00AE7EF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C64287C" w14:textId="4C1A9DE6" w:rsidR="00AE7EF8" w:rsidRPr="00AE7EF8" w:rsidRDefault="00AE7EF8" w:rsidP="00AE7EF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7EF8" w:rsidRPr="00DA4747" w14:paraId="54CCB0DB" w14:textId="77777777" w:rsidTr="00AE7EF8">
                    <w:trPr>
                      <w:trHeight w:val="350"/>
                    </w:trPr>
                    <w:tc>
                      <w:tcPr>
                        <w:tcW w:w="709" w:type="pct"/>
                        <w:vAlign w:val="center"/>
                      </w:tcPr>
                      <w:p w14:paraId="30FFD7D5" w14:textId="0A7CCDBD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207D248" w14:textId="62D70C03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11AEE12" w14:textId="3FFDCAB6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12C012D" w14:textId="41795205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03616FA" w14:textId="19A3CC35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61C69C8" w14:textId="491FEA9A" w:rsidR="00AE7EF8" w:rsidRPr="00AE7EF8" w:rsidRDefault="00AE7EF8" w:rsidP="00AE7EF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B130C53" w14:textId="59F21DD0" w:rsidR="00AE7EF8" w:rsidRPr="00AE7EF8" w:rsidRDefault="00AE7EF8" w:rsidP="00AE7EF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7EF8" w:rsidRPr="00DA4747" w14:paraId="362EFA05" w14:textId="77777777" w:rsidTr="00AE7EF8">
                    <w:trPr>
                      <w:trHeight w:val="350"/>
                    </w:trPr>
                    <w:tc>
                      <w:tcPr>
                        <w:tcW w:w="709" w:type="pct"/>
                        <w:vAlign w:val="center"/>
                      </w:tcPr>
                      <w:p w14:paraId="4BA9A031" w14:textId="084DA992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5736173" w14:textId="0B69C2FD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66E56F6" w14:textId="49E76D6D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0B0193" w14:textId="01072988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B480E95" w14:textId="1025CCB9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6647474" w14:textId="43EC2EE1" w:rsidR="00AE7EF8" w:rsidRPr="00AE7EF8" w:rsidRDefault="00AE7EF8" w:rsidP="00AE7EF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6D4362C" w14:textId="667FF6FD" w:rsidR="00AE7EF8" w:rsidRPr="00AE7EF8" w:rsidRDefault="00AE7EF8" w:rsidP="00AE7EF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7EF8" w:rsidRPr="00DA4747" w14:paraId="0105F2DA" w14:textId="77777777" w:rsidTr="00AE7EF8">
                    <w:trPr>
                      <w:trHeight w:val="336"/>
                    </w:trPr>
                    <w:tc>
                      <w:tcPr>
                        <w:tcW w:w="709" w:type="pct"/>
                        <w:vAlign w:val="center"/>
                      </w:tcPr>
                      <w:p w14:paraId="433A68F5" w14:textId="67BA6121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D9625C" w14:textId="2065B094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9F37B7" w14:textId="08C9EE6D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F294E94" w14:textId="07E21323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EB88193" w14:textId="032CB350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74F96FB" w14:textId="2072A740" w:rsidR="00AE7EF8" w:rsidRPr="00AE7EF8" w:rsidRDefault="00AE7EF8" w:rsidP="00AE7EF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35FE5F7" w14:textId="3CDFAA18" w:rsidR="00AE7EF8" w:rsidRPr="00AE7EF8" w:rsidRDefault="00AE7EF8" w:rsidP="00AE7EF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E7EF8"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7EF8" w:rsidRPr="00DA4747" w14:paraId="0361DF7E" w14:textId="77777777" w:rsidTr="00AE7EF8">
                    <w:trPr>
                      <w:trHeight w:val="350"/>
                    </w:trPr>
                    <w:tc>
                      <w:tcPr>
                        <w:tcW w:w="709" w:type="pct"/>
                        <w:vAlign w:val="center"/>
                      </w:tcPr>
                      <w:p w14:paraId="5C42388F" w14:textId="461369B1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380BBF6" w14:textId="292753DF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261B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56657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DE2AD1">
                          <w:rPr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CB7B4E5" w14:textId="77777777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EA377A8" w14:textId="77777777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0321FEF" w14:textId="77777777" w:rsidR="00AE7EF8" w:rsidRPr="00DA4747" w:rsidRDefault="00AE7EF8" w:rsidP="00AE7EF8">
                        <w:pPr>
                          <w:pStyle w:val="Dates"/>
                          <w:spacing w:after="0"/>
                          <w:rPr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DFFB445" w14:textId="77777777" w:rsidR="00AE7EF8" w:rsidRPr="00AE7EF8" w:rsidRDefault="00AE7EF8" w:rsidP="00AE7EF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5B3877E" w14:textId="77777777" w:rsidR="00AE7EF8" w:rsidRPr="00AE7EF8" w:rsidRDefault="00AE7EF8" w:rsidP="00AE7EF8">
                        <w:pPr>
                          <w:pStyle w:val="Dates"/>
                          <w:spacing w:after="0"/>
                          <w:rPr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</w:p>
                    </w:tc>
                  </w:tr>
                </w:tbl>
                <w:p w14:paraId="5CC79BD8" w14:textId="77777777" w:rsidR="00E50BDE" w:rsidRPr="00DA4747" w:rsidRDefault="00E50BDE" w:rsidP="00685FD1">
                  <w:pPr>
                    <w:pStyle w:val="a5"/>
                    <w:rPr>
                      <w:noProof/>
                      <w:color w:val="auto"/>
                      <w:lang w:val="it-IT"/>
                    </w:rPr>
                  </w:pPr>
                </w:p>
              </w:tc>
            </w:tr>
          </w:tbl>
          <w:p w14:paraId="0EE631E1" w14:textId="77777777" w:rsidR="00E50BDE" w:rsidRPr="00DA4747" w:rsidRDefault="00E50BDE" w:rsidP="00A922E8">
            <w:pPr>
              <w:pStyle w:val="ad"/>
              <w:spacing w:after="0"/>
              <w:jc w:val="center"/>
              <w:rPr>
                <w:noProof/>
                <w:color w:val="auto"/>
                <w:sz w:val="16"/>
                <w:szCs w:val="16"/>
                <w:lang w:val="it-IT"/>
              </w:rPr>
            </w:pPr>
          </w:p>
        </w:tc>
      </w:tr>
    </w:tbl>
    <w:p w14:paraId="13B49C89" w14:textId="77777777" w:rsidR="00F93E3B" w:rsidRPr="00DA4747" w:rsidRDefault="00F93E3B" w:rsidP="00685FD1">
      <w:pPr>
        <w:pStyle w:val="a5"/>
        <w:rPr>
          <w:noProof/>
          <w:color w:val="auto"/>
          <w:lang w:val="it-IT"/>
        </w:rPr>
      </w:pPr>
    </w:p>
    <w:sectPr w:rsidR="00F93E3B" w:rsidRPr="00DA4747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154067" w14:textId="77777777" w:rsidR="005953E9" w:rsidRDefault="005953E9">
      <w:pPr>
        <w:spacing w:after="0"/>
      </w:pPr>
      <w:r>
        <w:separator/>
      </w:r>
    </w:p>
  </w:endnote>
  <w:endnote w:type="continuationSeparator" w:id="0">
    <w:p w14:paraId="5386683B" w14:textId="77777777" w:rsidR="005953E9" w:rsidRDefault="005953E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A7F2CB" w14:textId="77777777" w:rsidR="005953E9" w:rsidRDefault="005953E9">
      <w:pPr>
        <w:spacing w:after="0"/>
      </w:pPr>
      <w:r>
        <w:separator/>
      </w:r>
    </w:p>
  </w:footnote>
  <w:footnote w:type="continuationSeparator" w:id="0">
    <w:p w14:paraId="461F04FC" w14:textId="77777777" w:rsidR="005953E9" w:rsidRDefault="005953E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7"/>
    <w:docVar w:name="MonthEnd10" w:val="31.10.2027"/>
    <w:docVar w:name="MonthEnd11" w:val="30.11.2027"/>
    <w:docVar w:name="MonthEnd12" w:val="31.12.2027"/>
    <w:docVar w:name="MonthEnd2" w:val="28.02.2027"/>
    <w:docVar w:name="MonthEnd3" w:val="31.03.2027"/>
    <w:docVar w:name="MonthEnd4" w:val="30.04.2027"/>
    <w:docVar w:name="MonthEnd5" w:val="31.05.2027"/>
    <w:docVar w:name="MonthEnd6" w:val="30.06.2027"/>
    <w:docVar w:name="MonthEnd7" w:val="31.07.2027"/>
    <w:docVar w:name="MonthEnd8" w:val="31.08.2027"/>
    <w:docVar w:name="MonthEnd9" w:val="30.09.2027"/>
    <w:docVar w:name="Months" w:val="12"/>
    <w:docVar w:name="MonthStart1" w:val="01.01.2027"/>
    <w:docVar w:name="MonthStart10" w:val="01.10.2027"/>
    <w:docVar w:name="MonthStart11" w:val="01.11.2027"/>
    <w:docVar w:name="MonthStart12" w:val="01.12.2027"/>
    <w:docVar w:name="MonthStart2" w:val="01.02.2027"/>
    <w:docVar w:name="MonthStart3" w:val="01.03.2027"/>
    <w:docVar w:name="MonthStart4" w:val="01.04.2027"/>
    <w:docVar w:name="MonthStart5" w:val="01.05.2027"/>
    <w:docVar w:name="MonthStart6" w:val="01.06.2027"/>
    <w:docVar w:name="MonthStart7" w:val="01.07.2027"/>
    <w:docVar w:name="MonthStart8" w:val="01.08.2027"/>
    <w:docVar w:name="MonthStart9" w:val="01.09.2027"/>
    <w:docVar w:name="MonthStartLast" w:val="12/1/2012"/>
    <w:docVar w:name="WeekStart" w:val="понедельник"/>
  </w:docVars>
  <w:rsids>
    <w:rsidRoot w:val="00285C1D"/>
    <w:rsid w:val="000261B1"/>
    <w:rsid w:val="00045B7D"/>
    <w:rsid w:val="0005357B"/>
    <w:rsid w:val="00071356"/>
    <w:rsid w:val="000772DE"/>
    <w:rsid w:val="00097A25"/>
    <w:rsid w:val="000A03E4"/>
    <w:rsid w:val="000A5A57"/>
    <w:rsid w:val="000B354C"/>
    <w:rsid w:val="001274F3"/>
    <w:rsid w:val="00151CCE"/>
    <w:rsid w:val="001B01F9"/>
    <w:rsid w:val="001C41F9"/>
    <w:rsid w:val="001D0ADE"/>
    <w:rsid w:val="00285C1D"/>
    <w:rsid w:val="003327F5"/>
    <w:rsid w:val="00340CAF"/>
    <w:rsid w:val="003A565F"/>
    <w:rsid w:val="003C0D41"/>
    <w:rsid w:val="003E085C"/>
    <w:rsid w:val="003E7B3A"/>
    <w:rsid w:val="00416364"/>
    <w:rsid w:val="00431B29"/>
    <w:rsid w:val="00437C44"/>
    <w:rsid w:val="00440416"/>
    <w:rsid w:val="00451D36"/>
    <w:rsid w:val="00462EAD"/>
    <w:rsid w:val="004765B5"/>
    <w:rsid w:val="004A6170"/>
    <w:rsid w:val="004F6AAC"/>
    <w:rsid w:val="00512F2D"/>
    <w:rsid w:val="00570FBB"/>
    <w:rsid w:val="00583B82"/>
    <w:rsid w:val="005923AC"/>
    <w:rsid w:val="005953E9"/>
    <w:rsid w:val="005D5149"/>
    <w:rsid w:val="005E656F"/>
    <w:rsid w:val="00667021"/>
    <w:rsid w:val="00685FD1"/>
    <w:rsid w:val="006974E1"/>
    <w:rsid w:val="006C0896"/>
    <w:rsid w:val="006F513E"/>
    <w:rsid w:val="006F7AB4"/>
    <w:rsid w:val="007C0139"/>
    <w:rsid w:val="007D45A1"/>
    <w:rsid w:val="007F564D"/>
    <w:rsid w:val="008B1201"/>
    <w:rsid w:val="008D0FDA"/>
    <w:rsid w:val="008E39FC"/>
    <w:rsid w:val="008F16F7"/>
    <w:rsid w:val="009164BA"/>
    <w:rsid w:val="009166BD"/>
    <w:rsid w:val="00977AAE"/>
    <w:rsid w:val="00990EEC"/>
    <w:rsid w:val="00996E56"/>
    <w:rsid w:val="00997268"/>
    <w:rsid w:val="00A12667"/>
    <w:rsid w:val="00A14581"/>
    <w:rsid w:val="00A20E4C"/>
    <w:rsid w:val="00A922E8"/>
    <w:rsid w:val="00AA23D3"/>
    <w:rsid w:val="00AA3C50"/>
    <w:rsid w:val="00AE302A"/>
    <w:rsid w:val="00AE36BB"/>
    <w:rsid w:val="00AE4CD0"/>
    <w:rsid w:val="00AE7EF8"/>
    <w:rsid w:val="00B1444E"/>
    <w:rsid w:val="00B37C7E"/>
    <w:rsid w:val="00B65B09"/>
    <w:rsid w:val="00B85583"/>
    <w:rsid w:val="00B9476B"/>
    <w:rsid w:val="00BC3952"/>
    <w:rsid w:val="00BE5AB8"/>
    <w:rsid w:val="00C44DFB"/>
    <w:rsid w:val="00C6519B"/>
    <w:rsid w:val="00C70F21"/>
    <w:rsid w:val="00C7354B"/>
    <w:rsid w:val="00C91F9B"/>
    <w:rsid w:val="00D72960"/>
    <w:rsid w:val="00D86F96"/>
    <w:rsid w:val="00DA4747"/>
    <w:rsid w:val="00DE32AC"/>
    <w:rsid w:val="00E1407A"/>
    <w:rsid w:val="00E50BDE"/>
    <w:rsid w:val="00E774CD"/>
    <w:rsid w:val="00E77E1D"/>
    <w:rsid w:val="00ED75B6"/>
    <w:rsid w:val="00F50B36"/>
    <w:rsid w:val="00F56657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E5150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Euphemia" w:eastAsia="MS Mincho" w:hAnsi="Euphemia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pPr>
      <w:spacing w:after="20"/>
    </w:pPr>
    <w:rPr>
      <w:rFonts w:ascii="Arial" w:hAnsi="Arial"/>
      <w:color w:val="262626"/>
      <w:sz w:val="18"/>
      <w:szCs w:val="18"/>
      <w:lang w:val="ru-RU" w:eastAsia="ja-JP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="MS Gothic"/>
      <w:color w:val="15707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="MS Gothic"/>
      <w:color w:val="15707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Pr>
      <w:color w:val="40404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rPr>
      <w:rFonts w:ascii="Arial" w:hAnsi="Arial"/>
      <w:color w:val="404040"/>
      <w:sz w:val="18"/>
      <w:szCs w:val="18"/>
      <w:lang w:val="ru-RU" w:eastAsia="ja-JP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="MS Gothic"/>
      <w:color w:val="157075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link w:val="a9"/>
    <w:uiPriority w:val="99"/>
    <w:semiHidden/>
    <w:rPr>
      <w:rFonts w:ascii="Tahoma" w:hAnsi="Tahoma" w:cs="Tahoma"/>
      <w:color w:val="404040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/>
      <w:sz w:val="100"/>
    </w:rPr>
  </w:style>
  <w:style w:type="table" w:customStyle="1" w:styleId="ae">
    <w:name w:val="Таблица календаря"/>
    <w:basedOn w:val="a1"/>
    <w:uiPriority w:val="99"/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="MS Gothic"/>
      <w:color w:val="157075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link w:val="1"/>
    <w:uiPriority w:val="9"/>
    <w:rsid w:val="00570FBB"/>
    <w:rPr>
      <w:rFonts w:ascii="Arial" w:eastAsia="MS Gothic" w:hAnsi="Arial" w:cs="Times New Roman"/>
      <w:color w:val="157075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570FBB"/>
    <w:rPr>
      <w:rFonts w:ascii="Arial" w:eastAsia="MS Gothic" w:hAnsi="Arial" w:cs="Times New Roman"/>
      <w:color w:val="157075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="MS Gothic"/>
      <w:color w:val="157075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5C7EFFF-674F-4328-BC3C-F2FEF234CAB7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3406</Words>
  <Characters>19419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2025-08-25T08:24:00Z</dcterms:created>
  <dcterms:modified xsi:type="dcterms:W3CDTF">2025-08-25T08:24:00Z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