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704"/>
      </w:tblGrid>
      <w:tr w:rsidR="00F14D58" w:rsidRPr="00FD3556" w14:paraId="40983BE3" w14:textId="77777777" w:rsidTr="00FD3556">
        <w:trPr>
          <w:trHeight w:val="10480"/>
          <w:jc w:val="center"/>
        </w:trPr>
        <w:tc>
          <w:tcPr>
            <w:tcW w:w="5000" w:type="pct"/>
            <w:vAlign w:val="center"/>
          </w:tcPr>
          <w:p w14:paraId="66537F75" w14:textId="2F25F987" w:rsidR="003E085C" w:rsidRPr="00FD3556" w:rsidRDefault="003E085C" w:rsidP="00F14D58">
            <w:pPr>
              <w:pStyle w:val="ad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447"/>
              <w:gridCol w:w="3599"/>
              <w:gridCol w:w="447"/>
              <w:gridCol w:w="3439"/>
              <w:gridCol w:w="447"/>
              <w:gridCol w:w="3439"/>
              <w:gridCol w:w="447"/>
              <w:gridCol w:w="3439"/>
            </w:tblGrid>
            <w:tr w:rsidR="00F65FE6" w:rsidRPr="00FD3556" w14:paraId="79F6697B" w14:textId="61825017" w:rsidTr="00E5363F">
              <w:trPr>
                <w:trHeight w:val="2800"/>
              </w:trPr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0013E58C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1A09ABE3" w14:textId="3B4648E4" w:rsidR="00F65FE6" w:rsidRPr="00E5363F" w:rsidRDefault="00C33F33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0FC17487" w14:textId="77777777" w:rsidTr="00E5363F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659D808" w14:textId="6C2666C0" w:rsidR="00F65FE6" w:rsidRPr="00E5363F" w:rsidRDefault="003C61F8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53</w:t>
                        </w:r>
                      </w:p>
                    </w:tc>
                  </w:tr>
                  <w:tr w:rsidR="00E5363F" w:rsidRPr="00E5363F" w14:paraId="18C71CF1" w14:textId="77777777" w:rsidTr="00E5363F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BA01EB8" w14:textId="0694F17B" w:rsidR="00F65FE6" w:rsidRPr="003C61F8" w:rsidRDefault="00E5363F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E5363F" w:rsidRPr="00E5363F" w14:paraId="17287D33" w14:textId="77777777" w:rsidTr="00E5363F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9AE1A02" w14:textId="07014A67" w:rsidR="00F65FE6" w:rsidRPr="003C61F8" w:rsidRDefault="00E5363F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E5363F" w:rsidRPr="00E5363F" w14:paraId="50908720" w14:textId="77777777" w:rsidTr="00E5363F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757DB9B" w14:textId="4BAB3044" w:rsidR="00F65FE6" w:rsidRPr="003C61F8" w:rsidRDefault="00E5363F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E5363F" w:rsidRPr="00E5363F" w14:paraId="3C53009A" w14:textId="77777777" w:rsidTr="00E5363F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39CAAD8" w14:textId="7CC33669" w:rsidR="00F65FE6" w:rsidRPr="003C61F8" w:rsidRDefault="00E5363F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E5363F" w:rsidRPr="00E5363F" w14:paraId="336245C4" w14:textId="77777777" w:rsidTr="00E5363F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869F17F" w14:textId="688DB40C" w:rsidR="00F65FE6" w:rsidRPr="00E90C36" w:rsidRDefault="00F65FE6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4367BE70" w14:textId="77777777" w:rsidR="00F65FE6" w:rsidRPr="00FD3556" w:rsidRDefault="00F65FE6" w:rsidP="00E50BDE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tcMar>
                    <w:left w:w="0" w:type="dxa"/>
                  </w:tcMar>
                </w:tcPr>
                <w:p w14:paraId="1E763E4B" w14:textId="65CB9BD8" w:rsidR="00F65FE6" w:rsidRPr="004C3425" w:rsidRDefault="00C33F33" w:rsidP="00C33F33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JANVIER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C61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1"/>
                    <w:gridCol w:w="476"/>
                    <w:gridCol w:w="475"/>
                    <w:gridCol w:w="475"/>
                    <w:gridCol w:w="475"/>
                    <w:gridCol w:w="475"/>
                    <w:gridCol w:w="463"/>
                  </w:tblGrid>
                  <w:tr w:rsidR="00F65FE6" w:rsidRPr="00FD3556" w14:paraId="684222CD" w14:textId="77777777" w:rsidTr="004C3425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9408482" w14:textId="024B3810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B285114" w14:textId="57C21B48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4BB7502" w14:textId="7C7F7BB1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684BA99" w14:textId="6C38AF9F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CF75680" w14:textId="0A5CC1AB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7BE3AF3" w14:textId="18D5F051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7E85CF0" w14:textId="22B4D9E1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31DF8F53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3DF47A" w14:textId="62C37CD0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D8DCA2" w14:textId="6B4230C2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53DC5" w14:textId="7FE09C53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6F7F6B" w14:textId="057CE079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77DEF9" w14:textId="5F8A0090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B1CBA7" w14:textId="5FB4F73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DE8D4C" w14:textId="485B552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AFA4FA2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5F16ACC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7E0AAEF3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7B42F0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48C1E6B2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37FE03F1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7965647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449700CF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223F797F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52DDF1D9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707A3A8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253310C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112B1191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07D5DDE3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596C837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03130AC3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10529957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24B989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7805347F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16C57303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590B07D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118295AB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7934F6E9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62966BD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97D45F8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4EC39F50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4F4AB3F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006C3C3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4CE10A6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2986E9EF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788F1F79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5D0D5E6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1144E5B8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56A134F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69D7D6D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F65FE6" w:rsidRPr="00FD3556" w:rsidRDefault="00F65FE6" w:rsidP="00E50BDE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774E15A5" w14:textId="77777777" w:rsidTr="004C3425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0D0D0D" w:themeFill="text1" w:themeFillTint="F2"/>
                        <w:vAlign w:val="center"/>
                      </w:tcPr>
                      <w:p w14:paraId="585CB30E" w14:textId="18C80936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0E29CC81" w14:textId="77777777" w:rsidTr="00E5363F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808080" w:themeFill="background1" w:themeFillShade="80"/>
                        <w:vAlign w:val="center"/>
                      </w:tcPr>
                      <w:p w14:paraId="09A15AEC" w14:textId="2008577B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E5363F" w:rsidRPr="00E5363F" w14:paraId="6722FAB6" w14:textId="77777777" w:rsidTr="00E5363F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808080" w:themeFill="background1" w:themeFillShade="80"/>
                        <w:vAlign w:val="center"/>
                      </w:tcPr>
                      <w:p w14:paraId="74973040" w14:textId="50DE89E5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E5363F" w:rsidRPr="00E5363F" w14:paraId="45A29969" w14:textId="77777777" w:rsidTr="00E5363F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808080" w:themeFill="background1" w:themeFillShade="80"/>
                        <w:vAlign w:val="center"/>
                      </w:tcPr>
                      <w:p w14:paraId="43F914DF" w14:textId="7ECCD96B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E5363F" w:rsidRPr="00E5363F" w14:paraId="10EA5BE1" w14:textId="77777777" w:rsidTr="00E5363F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808080" w:themeFill="background1" w:themeFillShade="80"/>
                        <w:vAlign w:val="center"/>
                      </w:tcPr>
                      <w:p w14:paraId="09E4284A" w14:textId="72B5F669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E5363F" w:rsidRPr="00E5363F" w14:paraId="102FAB3A" w14:textId="77777777" w:rsidTr="00E5363F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808080" w:themeFill="background1" w:themeFillShade="80"/>
                        <w:vAlign w:val="center"/>
                      </w:tcPr>
                      <w:p w14:paraId="09D374AC" w14:textId="680B5879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</w:p>
                    </w:tc>
                  </w:tr>
                  <w:tr w:rsidR="00E5363F" w:rsidRPr="00E5363F" w14:paraId="1A0F67AC" w14:textId="77777777" w:rsidTr="00E5363F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808080" w:themeFill="background1" w:themeFillShade="80"/>
                        <w:vAlign w:val="center"/>
                      </w:tcPr>
                      <w:p w14:paraId="0FC88127" w14:textId="77777777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</w:p>
                    </w:tc>
                  </w:tr>
                </w:tbl>
                <w:p w14:paraId="1D2F0D30" w14:textId="77777777" w:rsidR="00F65FE6" w:rsidRPr="00FD3556" w:rsidRDefault="00F65FE6" w:rsidP="00E50BDE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3D861116" w14:textId="558468E4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FÉVRIER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C61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1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4D521D1C" w14:textId="77777777" w:rsidTr="004C3425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B4A50A8" w14:textId="585E5E42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D052ACD" w14:textId="668BE3CA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A47D848" w14:textId="3420A396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1412BE2" w14:textId="0C08EAEA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C3D3BE5" w14:textId="73069296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42F7BE9" w14:textId="372A53F5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CB16A91" w14:textId="5910A481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033AD79B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338C3E" w14:textId="2C575C7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814E4" w14:textId="0C927BF8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665E05" w14:textId="3C9996EB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1D4F0" w14:textId="17E79888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C2BCF9" w14:textId="770099D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D888BB" w14:textId="2E1A90B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023F15" w14:textId="6EF5DAB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878283D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5A2D21F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3294B882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096840A0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01703371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60539ED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625C0D0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093BB95B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DC4D67B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3B1DE1E0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35640EC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2EBCE861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46ADCBAB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730189A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6832A66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6255AC82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3331944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0D38F901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108FD4EB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748F0ED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32CBCA4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670F2579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44B26AF6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19E22C3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4B0FF95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6E7C31C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68B8D516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4B30B900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4DE228E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46819C49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641F8D7F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3C032FC2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CB553C4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6D44428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36220F30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!A12 Is Not In Table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635B5D45" w14:textId="77777777" w:rsidR="00F65FE6" w:rsidRPr="00FD3556" w:rsidRDefault="00F65FE6" w:rsidP="00E50BDE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7AFCE4CB" w14:textId="77777777" w:rsidTr="004C3425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0D0D0D" w:themeFill="text1" w:themeFillTint="F2"/>
                        <w:vAlign w:val="center"/>
                      </w:tcPr>
                      <w:p w14:paraId="355E3AA7" w14:textId="66D547F4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4A213D07" w14:textId="77777777" w:rsidTr="00E5363F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808080" w:themeFill="background1" w:themeFillShade="80"/>
                        <w:vAlign w:val="center"/>
                      </w:tcPr>
                      <w:p w14:paraId="52E22E90" w14:textId="0991373E" w:rsidR="00E5363F" w:rsidRPr="00974B0F" w:rsidRDefault="00974B0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09</w:t>
                        </w:r>
                      </w:p>
                    </w:tc>
                  </w:tr>
                  <w:tr w:rsidR="00E5363F" w:rsidRPr="00E5363F" w14:paraId="40F50E32" w14:textId="77777777" w:rsidTr="00E5363F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808080" w:themeFill="background1" w:themeFillShade="80"/>
                        <w:vAlign w:val="center"/>
                      </w:tcPr>
                      <w:p w14:paraId="782F12E7" w14:textId="79EF890E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E5363F" w:rsidRPr="00E5363F" w14:paraId="53E8B1EA" w14:textId="77777777" w:rsidTr="00E5363F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808080" w:themeFill="background1" w:themeFillShade="80"/>
                        <w:vAlign w:val="center"/>
                      </w:tcPr>
                      <w:p w14:paraId="142E6BC2" w14:textId="75FDD72E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E5363F" w:rsidRPr="00E5363F" w14:paraId="54E7C389" w14:textId="77777777" w:rsidTr="00E5363F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808080" w:themeFill="background1" w:themeFillShade="80"/>
                        <w:vAlign w:val="center"/>
                      </w:tcPr>
                      <w:p w14:paraId="20FE3FF1" w14:textId="5A28074E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E5363F" w:rsidRPr="00E5363F" w14:paraId="2ED2B0BD" w14:textId="77777777" w:rsidTr="00E5363F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808080" w:themeFill="background1" w:themeFillShade="80"/>
                        <w:vAlign w:val="center"/>
                      </w:tcPr>
                      <w:p w14:paraId="5A454771" w14:textId="29B5B2A1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E5363F" w:rsidRPr="00E5363F" w14:paraId="335B3ECC" w14:textId="77777777" w:rsidTr="00E5363F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808080" w:themeFill="background1" w:themeFillShade="80"/>
                        <w:vAlign w:val="center"/>
                      </w:tcPr>
                      <w:p w14:paraId="63D311B5" w14:textId="164E08C7" w:rsidR="00E5363F" w:rsidRPr="00A40A63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</w:p>
                    </w:tc>
                  </w:tr>
                </w:tbl>
                <w:p w14:paraId="7F2F8922" w14:textId="77777777" w:rsidR="00F65FE6" w:rsidRPr="00FD3556" w:rsidRDefault="00F65FE6" w:rsidP="00E50BDE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4315FC74" w14:textId="02832F02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C61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1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5FBA1453" w14:textId="77777777" w:rsidTr="004C3425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D82C68E" w14:textId="022E5846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D081C50" w14:textId="0C2CA7B0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B330407" w14:textId="552AD268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F2E47A7" w14:textId="318F867E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D7F939A" w14:textId="51E02095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24E7528" w14:textId="5236607B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6F13CE6" w14:textId="534C5CF8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1AD7C61D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AAAD04" w14:textId="0005309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BC2568" w14:textId="170085A8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F3CE0B" w14:textId="7E168D91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343102" w14:textId="57FEB94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48F3FC" w14:textId="32BA7023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C4B999" w14:textId="71FF0116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611257B" w14:textId="0B30E429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ACC4FBD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3A5BAE7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42B55AA3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6769FD3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73419AA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5C53385F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303A54FB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0F4DDB5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2DAA7F9C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497BA06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7254A58B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55816031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3988977B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457A8DC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074CD378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64F40EF0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91924FE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246AA82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7606E3B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29646CEF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6C34C9F9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569BD34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57D97F1F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58BEDAB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22DB458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7A7EEFFF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45897D7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06B3296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3B205BD2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537AE12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3E484872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1850D56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3808F25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346F365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6C2E7A89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260070DC" w14:textId="77777777" w:rsidR="00F65FE6" w:rsidRPr="00FD3556" w:rsidRDefault="00F65FE6" w:rsidP="00E50BDE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6F06456A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5E9E03D7" w14:textId="7E387B25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04F88B7D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A1EC71" w14:textId="643E656E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E5363F" w:rsidRPr="00E5363F" w14:paraId="39619E45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E0BE51E" w14:textId="727AFB90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E5363F" w:rsidRPr="00E5363F" w14:paraId="627A914F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10185E5" w14:textId="0733C292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E5363F" w:rsidRPr="00E5363F" w14:paraId="1DAA2FFA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3256BED" w14:textId="32DC42C4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E5363F" w:rsidRPr="00E5363F" w14:paraId="70F60639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4FF4B3C" w14:textId="06DE462C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E5363F" w:rsidRPr="00E5363F" w14:paraId="722313DF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959B936" w14:textId="77777777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</w:p>
                    </w:tc>
                  </w:tr>
                </w:tbl>
                <w:p w14:paraId="2513EFFE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64B9D1A2" w14:textId="641397EB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C61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1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486B25E3" w14:textId="77777777" w:rsidTr="004C3425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7AC1FC0" w14:textId="79679A55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14AE8CF" w14:textId="63C88232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1D221CC" w14:textId="5A141278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567455C" w14:textId="06087255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5DCA161" w14:textId="509990C1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6C27E099" w14:textId="6A1BC13B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0E05008" w14:textId="57A1C7F9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18746610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994D48" w14:textId="56C6F87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69881" w14:textId="6F828B8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853C12" w14:textId="753A508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5E42A6" w14:textId="26C9A8E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2FC3EB" w14:textId="7587885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27BD5DB" w14:textId="353448A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3C7F0FA" w14:textId="5007387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B6D7401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6D64491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43A1B22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26B2E87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1FF8891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02E1DA5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154F570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5648B3E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2E5D7C27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7F422AA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44BE04A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565324D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5DEC94F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659CF7A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0EE60BE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5C95105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FD26192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1EDF5AA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562AA78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3162A76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58F6BC0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65CC3AF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4C4508F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5D86E74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E4EF58A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04CA1EB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0E71156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2A01153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3799B54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6058102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2A9CB2C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348E3A7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CB933A3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4BA9B8E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7798709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5F4768A2" w14:textId="77777777" w:rsidR="00F65FE6" w:rsidRPr="00FD3556" w:rsidRDefault="00F65FE6" w:rsidP="00E50BDE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F65FE6" w:rsidRPr="00FD3556" w14:paraId="3808ABFD" w14:textId="5185E65E" w:rsidTr="00E5363F">
              <w:trPr>
                <w:trHeight w:val="2800"/>
              </w:trPr>
              <w:tc>
                <w:tcPr>
                  <w:tcW w:w="50" w:type="pct"/>
                  <w:tcMar>
                    <w:left w:w="57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0CE68B02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46BE4840" w14:textId="42B468CF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655BF77C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36F7158" w14:textId="07B7A70F" w:rsidR="00E5363F" w:rsidRPr="003C61F8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E5363F" w:rsidRPr="00E5363F" w14:paraId="6871621A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4324AEF" w14:textId="65C8219D" w:rsidR="00E5363F" w:rsidRPr="00E5363F" w:rsidRDefault="00974B0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E5363F" w:rsidRPr="00E5363F" w14:paraId="44708E74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0CD70E3" w14:textId="31847579" w:rsidR="00E5363F" w:rsidRPr="00E5363F" w:rsidRDefault="003C61F8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19</w:t>
                        </w:r>
                      </w:p>
                    </w:tc>
                  </w:tr>
                  <w:tr w:rsidR="00E5363F" w:rsidRPr="00E5363F" w14:paraId="3A02B1E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15D7C0" w14:textId="05B0688B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E5363F" w:rsidRPr="00E5363F" w14:paraId="177B8D1E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46F9388" w14:textId="3C8B96F1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E5363F" w:rsidRPr="00E5363F" w14:paraId="5B1FCE2C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9E18106" w14:textId="3EFAF0A0" w:rsidR="00E5363F" w:rsidRPr="003C61F8" w:rsidRDefault="003C61F8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22</w:t>
                        </w:r>
                      </w:p>
                    </w:tc>
                  </w:tr>
                </w:tbl>
                <w:p w14:paraId="21C4C80B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tcMar>
                    <w:left w:w="0" w:type="dxa"/>
                  </w:tcMar>
                </w:tcPr>
                <w:p w14:paraId="392961A3" w14:textId="4BAC18FA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C61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9"/>
                    <w:gridCol w:w="474"/>
                    <w:gridCol w:w="475"/>
                    <w:gridCol w:w="475"/>
                    <w:gridCol w:w="475"/>
                    <w:gridCol w:w="475"/>
                    <w:gridCol w:w="467"/>
                  </w:tblGrid>
                  <w:tr w:rsidR="00F65FE6" w:rsidRPr="00FD3556" w14:paraId="4533209A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3937BF7" w14:textId="7817861A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C076CB9" w14:textId="58A35719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3E2E5AC" w14:textId="068CE25D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291E9FA" w14:textId="3E178583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2C9E446" w14:textId="4846B7BB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6474412" w14:textId="7A62F89C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70B3D15" w14:textId="26806AA5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38FA371F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7682D8" w14:textId="1692942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867C93" w14:textId="62BA85B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65E0A7" w14:textId="5086424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684AED" w14:textId="241F261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0F1AEC" w14:textId="3D6008B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88ABBF" w14:textId="13DB492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B319A52" w14:textId="79F2784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8F2BFD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6C05B04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3703976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013BADE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1E97EBD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0B0DD68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40024BC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10330B1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5C3EBBEF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652D21A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616E191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293148C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5B5CBDD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6ED7CD2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1F39048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5598373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3A93A41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3FB48ED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455ABCA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31C658F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6F591D6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3224305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0B0EE3D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49206E7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8D57EB2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6A55C9F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20D2965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6C7478E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0E1C388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341D791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07716AA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681F6A8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4CBC6B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4EDFD47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6991945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E920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7B246660" w14:textId="77777777" w:rsidR="00F65FE6" w:rsidRPr="00FD3556" w:rsidRDefault="00F65FE6" w:rsidP="00240D4D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0CC0BEF3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6E3545B9" w14:textId="27DEC147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57EA74C9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96A23C0" w14:textId="34A231D6" w:rsidR="00E5363F" w:rsidRPr="00A40A63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E5363F" w:rsidRPr="00E5363F" w14:paraId="0541B660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8F1C68" w14:textId="42FC1EE9" w:rsidR="00E5363F" w:rsidRPr="00E5363F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E5363F" w:rsidRPr="00E5363F" w14:paraId="650ECAAE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4FE2644" w14:textId="2BBA0A9B" w:rsidR="00E5363F" w:rsidRPr="00E5363F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E5363F" w:rsidRPr="00E5363F" w14:paraId="3A2DAB3D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3825619" w14:textId="719D5AE5" w:rsidR="00E5363F" w:rsidRPr="00E5363F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E5363F" w:rsidRPr="00E5363F" w14:paraId="2F3761EA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50F18CF" w14:textId="057E6065" w:rsidR="00E5363F" w:rsidRPr="00E5363F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E5363F" w:rsidRPr="00E5363F" w14:paraId="6C6F413E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AB427FE" w14:textId="39B8E726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</w:p>
                    </w:tc>
                  </w:tr>
                </w:tbl>
                <w:p w14:paraId="3F6164F4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48937A74" w14:textId="2363AB3A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C61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2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43FDBBAF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CCD867C" w14:textId="1528B391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3AD34CA" w14:textId="011EE0F1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6CEF8E2" w14:textId="2EF7534C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D2EC53A" w14:textId="1E45071F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65114B7" w14:textId="0684DDB4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F9497BC" w14:textId="0EA5B8CC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28DC64F" w14:textId="26D01856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10101CD6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16137E" w14:textId="22FD8C8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F6D0B3" w14:textId="33B0A8B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4B10352" w14:textId="25EE7FE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D945A5" w14:textId="59C7226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51A83A" w14:textId="613CC4A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6AF9861" w14:textId="29DB9D6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759CE0" w14:textId="3350989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A16245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51A24B0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3BA21F2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7C04083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71DF710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1A26436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3EF5F90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37A174D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BBD025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3C8C2BD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1ABF367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6AFA154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58A75E9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70A0969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1AEA87D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1FEFEB5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3CC90BE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33D9346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63EA21A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325CD82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759E808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3DAA4D7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71EB0DF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79FB90A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7AB0675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703B36B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1217AB5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0366725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60ECCCA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6011070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50BE4DC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1766CE9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E8BAD15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61970DC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69D709B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254C2834" w14:textId="77777777" w:rsidR="00F65FE6" w:rsidRPr="00FD3556" w:rsidRDefault="00F65FE6" w:rsidP="00240D4D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05472B53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0326DF0A" w14:textId="2DF4C92D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70F93B98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655B479" w14:textId="5097DD9D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E5363F" w:rsidRPr="00E5363F" w14:paraId="7DEC25A3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4702946" w14:textId="28FEC609" w:rsidR="00E5363F" w:rsidRPr="00974B0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E5363F" w:rsidRPr="00E5363F" w14:paraId="5638E511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6CDBCB" w14:textId="0B81D22D" w:rsidR="00E5363F" w:rsidRPr="00E5363F" w:rsidRDefault="00974B0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E5363F" w:rsidRPr="00E5363F" w14:paraId="4BD33498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FB8B3B6" w14:textId="2A4C2677" w:rsidR="00E5363F" w:rsidRPr="00E5363F" w:rsidRDefault="003C61F8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29</w:t>
                        </w:r>
                      </w:p>
                    </w:tc>
                  </w:tr>
                  <w:tr w:rsidR="00E5363F" w:rsidRPr="00E5363F" w14:paraId="023B4C58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957F25" w14:textId="48F60502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E5363F" w:rsidRPr="00E5363F" w14:paraId="03DCD861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7EC6B4A" w14:textId="0133BB09" w:rsidR="00E5363F" w:rsidRPr="000775EA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49D3B851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4B8A97B6" w14:textId="7CE8C55D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C61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2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65F48B94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EEB0A9E" w14:textId="4D3A1A58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A031FA6" w14:textId="0853A0E0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4E1EB63" w14:textId="6D4131AF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A1004C4" w14:textId="79A6BB84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39397D7" w14:textId="72DC8B5D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034D544" w14:textId="086AA585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5E67A74" w14:textId="44F4E1F2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695417E5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</w:tcPr>
                      <w:p w14:paraId="719BABFE" w14:textId="009A048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</w:tcPr>
                      <w:p w14:paraId="7C221972" w14:textId="3650E27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43371317" w14:textId="1AE49D3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2E429C1" w14:textId="19C8686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622A721" w14:textId="71D5E88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A728AE9" w14:textId="14F76D8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0747D21B" w14:textId="5D09AF8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A7F154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5A258DF9" w14:textId="26C10F3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162FA75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07AE6CB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417A540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694FAA3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0F5608F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3C61AB7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1BD473A1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38603902" w14:textId="25FEE86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4840046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0890F15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51120F3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3E4185D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1271592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422C6C2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943E547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4064B125" w14:textId="6BC9460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5C030E3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7A763C2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591A82A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21116F2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0267EAF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0D4567D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0083E5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0CBF98D5" w14:textId="58E2411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3C7C04F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6F20A0C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1BE17B0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20569AE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436F1EB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3350F3C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63D57F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574CC861" w14:textId="6A53950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658C654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3BB208CE" w14:textId="77777777" w:rsidR="00F65FE6" w:rsidRPr="00FD3556" w:rsidRDefault="00F65FE6" w:rsidP="00240D4D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38E9F823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4A65A7FA" w14:textId="1B2B90B6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158078B5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2E13A26" w14:textId="06FE17A6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E5363F" w:rsidRPr="00E5363F" w14:paraId="25B44F55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CA3745F" w14:textId="4660DFE2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E5363F" w:rsidRPr="00E5363F" w14:paraId="679780CB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1543C3C" w14:textId="132AB409" w:rsidR="00E5363F" w:rsidRPr="00974B0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E5363F" w:rsidRPr="00E5363F" w14:paraId="176A07B3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A34D206" w14:textId="64A51EFD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E5363F" w:rsidRPr="00E5363F" w14:paraId="39B04931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9B6177F" w14:textId="55E3AA93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E5363F" w:rsidRPr="00E5363F" w14:paraId="55946B57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AF49F6A" w14:textId="7F5BC854" w:rsidR="00E5363F" w:rsidRPr="00E5363F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</w:p>
                    </w:tc>
                  </w:tr>
                </w:tbl>
                <w:p w14:paraId="2CDC5BF2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5A638CC5" w14:textId="03DC4A6F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AOÛT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C61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2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27BAE27B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81C41B3" w14:textId="3D157966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F114B97" w14:textId="7E1AF51A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58DB859" w14:textId="43902E37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68E5F5A9" w14:textId="721F683F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90E5199" w14:textId="2829E9A9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55D486E" w14:textId="4069E811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6B06261" w14:textId="11440BB9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4F4E23C6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8F47D9" w14:textId="49B0C12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C42E64" w14:textId="2B7BC50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E920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349503" w14:textId="4934AEE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455009" w14:textId="7A824C3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1C28BC" w14:textId="0C5E5D0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853885E" w14:textId="03AA83E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A35057" w14:textId="17D89DD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62A0AB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63B9185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590F6D0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11B3AA2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0890F24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3FEBFBE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0F28621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3A8EA82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825CDB3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56E6E31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6F769E2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33982D9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4224AD9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6593F48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6D0B47A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5D408C6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2337F0FE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7AA1C21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7DD17CF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783D10F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6847120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74FC2D0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4B1D090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33E4D82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BA8EE02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34059BD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61C035F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53065E5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3931AD5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03D275F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58EF2B7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4286978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673A2D9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181C8CB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3C44FBB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18E383FC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F65FE6" w:rsidRPr="00FD3556" w14:paraId="5ABCB9D1" w14:textId="6B4B1A3C" w:rsidTr="00E5363F">
              <w:trPr>
                <w:trHeight w:val="2800"/>
              </w:trPr>
              <w:tc>
                <w:tcPr>
                  <w:tcW w:w="50" w:type="pct"/>
                  <w:tcMar>
                    <w:left w:w="57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59752BCC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6F48DDE2" w14:textId="585F2427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428AB06D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F1E2552" w14:textId="393C2CEB" w:rsidR="00E5363F" w:rsidRPr="003C61F8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E5363F" w:rsidRPr="00E5363F" w14:paraId="3D8E517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D9F2654" w14:textId="4F66DB4E" w:rsidR="00E5363F" w:rsidRPr="003C61F8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E5363F" w:rsidRPr="00E5363F" w14:paraId="53952B71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7D7F9C1" w14:textId="44FE989B" w:rsidR="00E5363F" w:rsidRPr="003C61F8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E5363F" w:rsidRPr="00E5363F" w14:paraId="37A25B1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CB06F16" w14:textId="5A65F4F1" w:rsidR="00E5363F" w:rsidRPr="003C61F8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E5363F" w:rsidRPr="00E5363F" w14:paraId="44537685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A8D2864" w14:textId="2F48E634" w:rsidR="00E5363F" w:rsidRPr="003C61F8" w:rsidRDefault="003C61F8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39</w:t>
                        </w:r>
                      </w:p>
                    </w:tc>
                  </w:tr>
                  <w:tr w:rsidR="00E5363F" w:rsidRPr="00E5363F" w14:paraId="2048AA1A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0F69F43" w14:textId="2FC63454" w:rsidR="00E5363F" w:rsidRPr="00974B0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65AB21C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tcMar>
                    <w:left w:w="0" w:type="dxa"/>
                  </w:tcMar>
                </w:tcPr>
                <w:p w14:paraId="4C27874B" w14:textId="7687AAC9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C61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9"/>
                    <w:gridCol w:w="474"/>
                    <w:gridCol w:w="475"/>
                    <w:gridCol w:w="475"/>
                    <w:gridCol w:w="475"/>
                    <w:gridCol w:w="475"/>
                    <w:gridCol w:w="467"/>
                  </w:tblGrid>
                  <w:tr w:rsidR="00F65FE6" w:rsidRPr="00FD3556" w14:paraId="6E92A4E3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37E20BD" w14:textId="39D81007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8BAB9FE" w14:textId="290B7C3D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6E7E1C1D" w14:textId="62B1CB3C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7097261" w14:textId="25044C01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075D82B" w14:textId="6F19ECCF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3F2B6E0" w14:textId="1181006D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15E6D45" w14:textId="7983A912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191EEF27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CC9AD8" w14:textId="6856E14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65D060A" w14:textId="47AA17A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BDA8F8" w14:textId="5717E95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07E4D3" w14:textId="1BF3D2A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E22500" w14:textId="1B880F7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B27399" w14:textId="285E39C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C09A57F" w14:textId="37D06C1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EE1544C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4138EC4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61CC9E8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415E6D4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6B1DA55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77E6BDF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75EC4F8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6A9B3E6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E1942DA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5185782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5423F31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6C65F8F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60D3DFE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340D0BE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5031B30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30D5442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43588CF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5F37ECD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2AE40E8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40B7328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16F1AB2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3CEB784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077A3EA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72689A0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87DB3A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34EAF8E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4129B74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6F6792C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5839C89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0818C00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3018D81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7A65F33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5F9738C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7E15C41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254C789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31377DC9" w14:textId="77777777" w:rsidR="00F65FE6" w:rsidRPr="00FD3556" w:rsidRDefault="00F65FE6" w:rsidP="00240D4D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58390EF0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6E1935FD" w14:textId="3711A3CA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13C628A1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FFEF9E9" w14:textId="61293C56" w:rsidR="00E5363F" w:rsidRPr="00E5363F" w:rsidRDefault="003C61F8" w:rsidP="00E5363F">
                        <w:pPr>
                          <w:pStyle w:val="Months"/>
                          <w:ind w:left="0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39</w:t>
                        </w:r>
                      </w:p>
                    </w:tc>
                  </w:tr>
                  <w:tr w:rsidR="00E5363F" w:rsidRPr="00E5363F" w14:paraId="188929D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41158D1" w14:textId="474E57D5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E5363F" w:rsidRPr="00E5363F" w14:paraId="406CD6E9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116BD66" w14:textId="5993AA30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E5363F" w:rsidRPr="00E5363F" w14:paraId="2912829B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A7D6EDB" w14:textId="1EBDFD11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E5363F" w:rsidRPr="00E5363F" w14:paraId="34AB92E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6292CE1" w14:textId="5CB96371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E5363F" w:rsidRPr="00E5363F" w14:paraId="73005850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52F4F42" w14:textId="163AD18D" w:rsidR="00E5363F" w:rsidRPr="00E90C36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A6A6BB8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3FE5E8F3" w14:textId="365EAEE0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C61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2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1DAA9906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2268EF6" w14:textId="5ADB00A3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C4767A8" w14:textId="6D0102AC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6A606E45" w14:textId="6A6C43B9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0734FE5" w14:textId="4ACE0525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2CCBD37" w14:textId="7357B637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383A338" w14:textId="3F23F09C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C199D0C" w14:textId="7687B01D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048A2737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BD2F7B" w14:textId="2C91364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8D35348" w14:textId="746CED7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2EC394" w14:textId="7BAA34B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11D71D" w14:textId="7D42193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763EE9" w14:textId="624217B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586682" w14:textId="786CC55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61586C" w14:textId="2169A8A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556AA3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4837915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1E2831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65EB954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03BA6BA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1AFE79A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4D6733F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49D5139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841C5FA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380DD88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47C88EF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67B9CB5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368CF00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486D943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3AED3C4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2559FAF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3A3FB71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3C47F64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66C83EB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181DED1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44251B0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1D2EE98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3BFA6A5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6913DFE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8EFB191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356501F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76D5432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304F5F1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00BAB14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799731E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36E0D63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5D2AA77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CC5E29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6D95A9E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15A957D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71E1777A" w14:textId="77777777" w:rsidR="00F65FE6" w:rsidRPr="00FD3556" w:rsidRDefault="00F65FE6" w:rsidP="00240D4D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5F44E380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5D429B19" w14:textId="4105094F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3D01799F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0D88209" w14:textId="362098F5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E5363F" w:rsidRPr="00E5363F" w14:paraId="2D59B757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CA3A765" w14:textId="4BC041C8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E5363F" w:rsidRPr="00E5363F" w14:paraId="2C6F8554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5DB62F0" w14:textId="411D0687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E5363F" w:rsidRPr="00E5363F" w14:paraId="2B17EFFF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D5AAFD2" w14:textId="677C5D19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E5363F" w:rsidRPr="00E5363F" w14:paraId="5E41CAEE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05EC1E8" w14:textId="5DBBCDE2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E5363F" w:rsidRPr="00E5363F" w14:paraId="79C0A224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D12EAA6" w14:textId="4F28D5C5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3947A6CB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7E9350D6" w14:textId="0B2D44A5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C61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2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504BFB33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4911DBF" w14:textId="09218734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E2F19E6" w14:textId="08BB1628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00193F3" w14:textId="7B00FE67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795B3D0" w14:textId="3AA7ABCE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51FE0A5" w14:textId="35189ECA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2F9E89F" w14:textId="026CBF5A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85DC499" w14:textId="0FA37C22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4138B15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F0A74D" w14:textId="7C85A0A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44EEB4B" w14:textId="031A311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2A59089" w14:textId="53616D7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4A6AE03" w14:textId="10A4652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96E858D" w14:textId="4D1F5B7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006519B" w14:textId="08648FC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7589EB" w14:textId="0C049F5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4503BC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37D30F8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102679B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5C86B64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30337C9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7FDE9AB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0067731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5069BE6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D2E913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4256A05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2732412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2A874D2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5D954C8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3E83DBB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53ED7FD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333EDBC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C39DE3A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3294299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14CCFD0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5548514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6458599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4D32E4E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039AABE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424E5FB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25F2089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1F40ABB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4F2AB8E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6AFA2D3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277DD3D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7BBC493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33D4FF8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05C403F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2FD00B3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3FA9636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2B00953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43A637F0" w14:textId="77777777" w:rsidR="00F65FE6" w:rsidRPr="00FD3556" w:rsidRDefault="00F65FE6" w:rsidP="00240D4D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6667CDF2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39E6CD89" w14:textId="17B8CD7B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43AC75D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7549A33" w14:textId="79EB52F6" w:rsidR="00E5363F" w:rsidRPr="003C61F8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E5363F" w:rsidRPr="00E5363F" w14:paraId="65645EB2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A316E61" w14:textId="3968ECB5" w:rsidR="00E5363F" w:rsidRPr="003C61F8" w:rsidRDefault="003C61F8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49</w:t>
                        </w:r>
                      </w:p>
                    </w:tc>
                  </w:tr>
                  <w:tr w:rsidR="00E5363F" w:rsidRPr="00E5363F" w14:paraId="2FEF4761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691BC3D" w14:textId="03D50A0F" w:rsidR="00E5363F" w:rsidRPr="003C61F8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E5363F" w:rsidRPr="00E5363F" w14:paraId="44B72CB3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9921834" w14:textId="6A955E39" w:rsidR="00E5363F" w:rsidRPr="003C61F8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E5363F" w:rsidRPr="00E5363F" w14:paraId="617846C8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3AB681" w14:textId="370A076B" w:rsidR="00E5363F" w:rsidRPr="00490B77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  <w:r w:rsidR="003C61F8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E5363F" w:rsidRPr="00E5363F" w14:paraId="647AFCD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405147" w14:textId="633F56B9" w:rsidR="00E5363F" w:rsidRPr="00974B0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281E54C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6F10BBC6" w14:textId="7FC8545E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DÉCEMBRE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C61F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2027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2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0CA8349C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00098BB" w14:textId="231057DF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61F03D3C" w14:textId="1E0F4FC0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86A1803" w14:textId="7E96A2A0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9281689" w14:textId="62C6FED2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1F571BF" w14:textId="1DB2E022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0195620" w14:textId="0A383859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709C3C5" w14:textId="14B03A8B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0B2F30B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BF7088F" w14:textId="6E5D584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101F28" w14:textId="754F367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8806C3" w14:textId="1D3AF72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7860C0" w14:textId="4B6F5B2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246D88" w14:textId="7ADCA42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8AD4B2" w14:textId="7F27862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F0E85C9" w14:textId="5CF6DFC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4AB1B96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7D2E8BC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3D8C0AF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18486F4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5608EA0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4DA5451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3368AD7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51BAE77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5C96A1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296A8CB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29A9090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5DBF699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0CFB544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77CE996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42C635B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16E36A0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2A63608C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5A098A0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5EDD40B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275DF5A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23E6A22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0F11EAF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5D21820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017FF58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5920EEE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59E4C37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32399CF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1E102E5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602D324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6D16BD3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198AFD4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3ABEF4F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14DEC3D6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6E730EC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52FCBE5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3C61F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3B3A58C6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FD3556" w:rsidRDefault="00E50BDE" w:rsidP="00E50BDE">
            <w:pPr>
              <w:pStyle w:val="ad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E745D66" w:rsidR="00F93E3B" w:rsidRPr="00FD3556" w:rsidRDefault="008C7AC8" w:rsidP="00240D4D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  <w:lang w:val="en-US"/>
        </w:rPr>
      </w:pPr>
      <w:r w:rsidRPr="00FD3556">
        <w:rPr>
          <w:rFonts w:ascii="Arial Narrow" w:hAnsi="Arial Narrow"/>
          <w:b/>
          <w:bCs/>
          <w:noProof/>
          <w:color w:val="auto"/>
          <w:sz w:val="2"/>
          <w:szCs w:val="2"/>
        </w:rPr>
        <w:t xml:space="preserve"> </w:t>
      </w:r>
    </w:p>
    <w:sectPr w:rsidR="00F93E3B" w:rsidRPr="00FD3556" w:rsidSect="00E266A7">
      <w:pgSz w:w="16838" w:h="11906" w:orient="landscape" w:code="9"/>
      <w:pgMar w:top="510" w:right="567" w:bottom="34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826BE" w14:textId="77777777" w:rsidR="002A322B" w:rsidRDefault="002A322B">
      <w:pPr>
        <w:spacing w:after="0"/>
      </w:pPr>
      <w:r>
        <w:separator/>
      </w:r>
    </w:p>
  </w:endnote>
  <w:endnote w:type="continuationSeparator" w:id="0">
    <w:p w14:paraId="5B812D71" w14:textId="77777777" w:rsidR="002A322B" w:rsidRDefault="002A32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20A78" w14:textId="77777777" w:rsidR="002A322B" w:rsidRDefault="002A322B">
      <w:pPr>
        <w:spacing w:after="0"/>
      </w:pPr>
      <w:r>
        <w:separator/>
      </w:r>
    </w:p>
  </w:footnote>
  <w:footnote w:type="continuationSeparator" w:id="0">
    <w:p w14:paraId="5BDDF04A" w14:textId="77777777" w:rsidR="002A322B" w:rsidRDefault="002A322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775EA"/>
    <w:rsid w:val="00097A25"/>
    <w:rsid w:val="000A5A57"/>
    <w:rsid w:val="00111F7C"/>
    <w:rsid w:val="001274F3"/>
    <w:rsid w:val="00151CCE"/>
    <w:rsid w:val="00190EE8"/>
    <w:rsid w:val="001B01F9"/>
    <w:rsid w:val="001C41F9"/>
    <w:rsid w:val="001F3360"/>
    <w:rsid w:val="00240D4D"/>
    <w:rsid w:val="002562E7"/>
    <w:rsid w:val="00285C1D"/>
    <w:rsid w:val="00297D49"/>
    <w:rsid w:val="002A322B"/>
    <w:rsid w:val="002F4A28"/>
    <w:rsid w:val="003327F5"/>
    <w:rsid w:val="00340CAF"/>
    <w:rsid w:val="00385C1C"/>
    <w:rsid w:val="00397ACA"/>
    <w:rsid w:val="003C0D41"/>
    <w:rsid w:val="003C61F8"/>
    <w:rsid w:val="003E085C"/>
    <w:rsid w:val="003E7B3A"/>
    <w:rsid w:val="00416364"/>
    <w:rsid w:val="00431B29"/>
    <w:rsid w:val="00440416"/>
    <w:rsid w:val="00462EAD"/>
    <w:rsid w:val="00490B77"/>
    <w:rsid w:val="004A6170"/>
    <w:rsid w:val="004C3425"/>
    <w:rsid w:val="004F6AAC"/>
    <w:rsid w:val="00512F2D"/>
    <w:rsid w:val="00570FBB"/>
    <w:rsid w:val="005824CF"/>
    <w:rsid w:val="00583B82"/>
    <w:rsid w:val="005923AC"/>
    <w:rsid w:val="005A36BD"/>
    <w:rsid w:val="005D5149"/>
    <w:rsid w:val="005E656F"/>
    <w:rsid w:val="00653B95"/>
    <w:rsid w:val="00661D9B"/>
    <w:rsid w:val="00667021"/>
    <w:rsid w:val="006974E1"/>
    <w:rsid w:val="006C0896"/>
    <w:rsid w:val="006C66C1"/>
    <w:rsid w:val="006F513E"/>
    <w:rsid w:val="007C0139"/>
    <w:rsid w:val="007D45A1"/>
    <w:rsid w:val="007D7F5D"/>
    <w:rsid w:val="007F564D"/>
    <w:rsid w:val="00815FC3"/>
    <w:rsid w:val="00880315"/>
    <w:rsid w:val="008B1201"/>
    <w:rsid w:val="008C7AC8"/>
    <w:rsid w:val="008F16F7"/>
    <w:rsid w:val="009164BA"/>
    <w:rsid w:val="009166BD"/>
    <w:rsid w:val="00974B0F"/>
    <w:rsid w:val="00977AAE"/>
    <w:rsid w:val="00996E56"/>
    <w:rsid w:val="00997268"/>
    <w:rsid w:val="009F3A42"/>
    <w:rsid w:val="00A12667"/>
    <w:rsid w:val="00A14581"/>
    <w:rsid w:val="00A20E4C"/>
    <w:rsid w:val="00A26EA7"/>
    <w:rsid w:val="00A32CC7"/>
    <w:rsid w:val="00A40A63"/>
    <w:rsid w:val="00AA23D3"/>
    <w:rsid w:val="00AA3C50"/>
    <w:rsid w:val="00AE302A"/>
    <w:rsid w:val="00AE36BB"/>
    <w:rsid w:val="00B37C7E"/>
    <w:rsid w:val="00B65B09"/>
    <w:rsid w:val="00B85583"/>
    <w:rsid w:val="00B9476B"/>
    <w:rsid w:val="00BB4958"/>
    <w:rsid w:val="00BB7240"/>
    <w:rsid w:val="00BC3952"/>
    <w:rsid w:val="00BE5AB8"/>
    <w:rsid w:val="00C33F33"/>
    <w:rsid w:val="00C44DFB"/>
    <w:rsid w:val="00C6519B"/>
    <w:rsid w:val="00C70F21"/>
    <w:rsid w:val="00C7354B"/>
    <w:rsid w:val="00C91F9B"/>
    <w:rsid w:val="00CE1705"/>
    <w:rsid w:val="00DE32AC"/>
    <w:rsid w:val="00E1407A"/>
    <w:rsid w:val="00E22123"/>
    <w:rsid w:val="00E266A7"/>
    <w:rsid w:val="00E318B9"/>
    <w:rsid w:val="00E50BDE"/>
    <w:rsid w:val="00E5363F"/>
    <w:rsid w:val="00E774CD"/>
    <w:rsid w:val="00E77E1D"/>
    <w:rsid w:val="00E90C36"/>
    <w:rsid w:val="00E92078"/>
    <w:rsid w:val="00ED75B6"/>
    <w:rsid w:val="00EF1F0E"/>
    <w:rsid w:val="00F14D58"/>
    <w:rsid w:val="00F65FE6"/>
    <w:rsid w:val="00F91390"/>
    <w:rsid w:val="00F93E3B"/>
    <w:rsid w:val="00FC0032"/>
    <w:rsid w:val="00FD355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3554</Words>
  <Characters>20258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2025-08-25T08:07:00Z</dcterms:created>
  <dcterms:modified xsi:type="dcterms:W3CDTF">2025-08-25T08:07:00Z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