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3E085C" w:rsidRPr="002228B7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735827F6" w:rsidR="003E085C" w:rsidRPr="002228B7" w:rsidRDefault="003E085C" w:rsidP="00C957EE">
            <w:pPr>
              <w:pStyle w:val="ad"/>
              <w:spacing w:after="0"/>
              <w:jc w:val="center"/>
              <w:rPr>
                <w:rFonts w:cs="Arial"/>
                <w:noProof/>
                <w:color w:val="auto"/>
                <w:lang w:val="fr-FR" w:bidi="ru-RU"/>
              </w:rPr>
            </w:pPr>
            <w:r w:rsidRPr="00C957EE">
              <w:rPr>
                <w:rFonts w:cs="Arial"/>
                <w:noProof/>
                <w:color w:val="auto"/>
                <w:lang w:bidi="ru-RU"/>
              </w:rPr>
              <w:fldChar w:fldCharType="begin"/>
            </w:r>
            <w:r w:rsidRPr="002228B7">
              <w:rPr>
                <w:rFonts w:cs="Arial"/>
                <w:noProof/>
                <w:color w:val="auto"/>
                <w:lang w:val="fr-FR" w:bidi="ru-RU"/>
              </w:rPr>
              <w:instrText xml:space="preserve"> DOCVARIABLE  MonthStart1 \@  yyyy   \* MERGEFORMAT </w:instrTex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separate"/>
            </w:r>
            <w:r w:rsidR="002228B7" w:rsidRPr="002228B7">
              <w:rPr>
                <w:rFonts w:cs="Arial"/>
                <w:noProof/>
                <w:color w:val="auto"/>
                <w:lang w:val="fr-FR" w:bidi="ru-RU"/>
              </w:rPr>
              <w:t>2026</w: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end"/>
            </w:r>
            <w:bookmarkStart w:id="0" w:name="_Calendar"/>
            <w:bookmarkEnd w:id="0"/>
          </w:p>
          <w:p w14:paraId="4EE12CCC" w14:textId="2B384FC8" w:rsidR="00C957EE" w:rsidRPr="002228B7" w:rsidRDefault="0087147D" w:rsidP="00E50BDE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val="fr-FR" w:bidi="ru-RU"/>
              </w:rPr>
            </w:pPr>
            <w:r w:rsidRPr="002228B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val="fr-FR" w:bidi="ru-RU"/>
              </w:rPr>
              <w:t>5</w:t>
            </w:r>
            <w:r w:rsidR="00E518AA" w:rsidRPr="002228B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val="fr-FR" w:bidi="ru-RU"/>
              </w:rPr>
              <w:t>2</w:t>
            </w:r>
            <w:r w:rsidR="00C957EE" w:rsidRPr="002228B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val="fr-FR" w:bidi="ru-RU"/>
              </w:rPr>
              <w:t xml:space="preserve"> </w:t>
            </w:r>
            <w:r w:rsidR="002228B7" w:rsidRPr="002228B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val="fr-FR" w:bidi="ru-RU"/>
              </w:rPr>
              <w:t>SAMEDIS</w:t>
            </w:r>
          </w:p>
          <w:tbl>
            <w:tblPr>
              <w:tblStyle w:val="ae"/>
              <w:tblW w:w="5000" w:type="pct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CellMar>
                <w:top w:w="170" w:type="dxa"/>
                <w:left w:w="170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2"/>
              <w:gridCol w:w="3484"/>
              <w:gridCol w:w="3484"/>
            </w:tblGrid>
            <w:tr w:rsidR="00E50BDE" w:rsidRPr="002228B7" w14:paraId="79F6697B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E763E4B" w14:textId="01288F6E" w:rsidR="00E50BDE" w:rsidRPr="002228B7" w:rsidRDefault="002228B7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bookmarkStart w:id="1" w:name="_Hlk38821049"/>
                  <w:r w:rsidRPr="002228B7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0"/>
                    <w:gridCol w:w="450"/>
                    <w:gridCol w:w="450"/>
                    <w:gridCol w:w="439"/>
                  </w:tblGrid>
                  <w:tr w:rsidR="00E50BDE" w:rsidRPr="002228B7" w14:paraId="684222CD" w14:textId="77777777" w:rsidTr="00996E56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F2F2F2" w:themeFill="background1" w:themeFillShade="F2"/>
                        <w:vAlign w:val="center"/>
                      </w:tcPr>
                      <w:p w14:paraId="39408482" w14:textId="17E37944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B285114" w14:textId="511E547C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4BB7502" w14:textId="5CCBBDCB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84BA99" w14:textId="2CE41AB1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CF75680" w14:textId="40295B8E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7BE3AF3" w14:textId="2932E801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shd w:val="clear" w:color="auto" w:fill="F2F2F2" w:themeFill="background1" w:themeFillShade="F2"/>
                        <w:vAlign w:val="center"/>
                      </w:tcPr>
                      <w:p w14:paraId="37E85CF0" w14:textId="6A42324E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50BDE" w:rsidRPr="002228B7" w14:paraId="31DF8F53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0C56B0C3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04FB155D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1F2117E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4F8317D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1E796B9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6D618F16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2E8037D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0AFA4FA2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607BE4A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6D26E09A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55E6CBC3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049CE176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49F60DC0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13800C36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565EBBC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223F797F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1E6BC73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036A85B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69188926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0ACCD18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7D0926A3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4A1DEC4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4BB9703D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10529957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23713761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740F1B25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1DB0F94B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423D109C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604AC261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106185C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50310C9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797D45F8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11586B5C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290EDA0A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5C05D9C2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6B1496DB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73763E4A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52B58A0D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1207C42E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1144E5B8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70AA936A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6EBA3281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E50BDE" w:rsidRPr="002228B7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D861116" w14:textId="53202B40" w:rsidR="00E50BDE" w:rsidRPr="002228B7" w:rsidRDefault="002228B7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2228B7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FÉVRIER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2228B7" w14:paraId="4D521D1C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5B4A50A8" w14:textId="03326E03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D052ACD" w14:textId="351A7A5A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A47D848" w14:textId="2E7E1FBA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1412BE2" w14:textId="49F2E93B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3D3BE5" w14:textId="24FD8DCD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42F7BE9" w14:textId="6D8E0803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CB16A91" w14:textId="45BCD4EF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50BDE" w:rsidRPr="002228B7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118081D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5AF73EC9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1A6334F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7D204A3C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7C24F7B1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307F8BFD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0F7BF742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41FA2E7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03AE0DB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009AC37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3AFF99D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5C523A33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772E8EF3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36717D96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7FAEA45A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6B3E5255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2A6B9CE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18F29383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20793B09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0A5F9956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220C28E0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6B185FF6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56BB6526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01A71B8E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4FF52EB2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724B71D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6CC438CB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77C82D05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2C54591A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6CD226C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4D8E115C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39569EDE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78460AA5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30FBE48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4E2EA4B5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1AE1679C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184F117C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228B7">
                          <w:rPr>
                            <w:rFonts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!A12 Is Not In Table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635B5D45" w14:textId="77777777" w:rsidR="00E50BDE" w:rsidRPr="002228B7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4315FC74" w14:textId="61BA3002" w:rsidR="00E50BDE" w:rsidRPr="002228B7" w:rsidRDefault="002228B7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2228B7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MARS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2228B7" w14:paraId="5FBA1453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3D82C68E" w14:textId="2F5F1AC1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081C50" w14:textId="20919E99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B330407" w14:textId="40E2D55D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F2E47A7" w14:textId="6516C2F5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D7F939A" w14:textId="5BDA8661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24E7528" w14:textId="465F3F3B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36F13CE6" w14:textId="081920FD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50BDE" w:rsidRPr="002228B7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3E96518B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5DFDEFB9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0C9F43F5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69511323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10CAF826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55DA2C1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240F220A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65EF4F85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003601E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4F9D637E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3FF121DC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1ECFF42C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147EFE9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1400D9C2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671CA41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5262A9A1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10E8B650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7D9BC6CD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4F1D6BE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21DF3DCD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5C16E72C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684E855C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02BBE9C6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785B3BC9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3C59972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1339FB05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1DFB19B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0475591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3764BE5E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1F1EF5D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4DD090D3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48D780ED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7E19343B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24B910B2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227BB860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4D91C39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4380EC6C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260070DC" w14:textId="77777777" w:rsidR="00E50BDE" w:rsidRPr="002228B7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fr-FR"/>
                    </w:rPr>
                  </w:pPr>
                </w:p>
              </w:tc>
            </w:tr>
            <w:tr w:rsidR="00C957EE" w:rsidRPr="002228B7" w14:paraId="1C58B95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820329B" w14:textId="1D1DE766" w:rsidR="00C957EE" w:rsidRPr="002228B7" w:rsidRDefault="00352EAD" w:rsidP="00E50BDE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</w:pPr>
                  <w:r w:rsidRPr="002228B7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5</w:t>
                  </w:r>
                  <w:r w:rsidR="00C957EE" w:rsidRPr="002228B7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</w:t>
                  </w:r>
                  <w:r w:rsidR="002228B7" w:rsidRPr="002228B7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SAMEDIS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642383A" w14:textId="12C953E0" w:rsidR="00C957EE" w:rsidRPr="002228B7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fr-FR" w:bidi="ru-RU"/>
                    </w:rPr>
                  </w:pPr>
                  <w:r w:rsidRPr="002228B7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4</w:t>
                  </w:r>
                  <w:r w:rsidR="00C957EE" w:rsidRPr="002228B7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</w:t>
                  </w:r>
                  <w:r w:rsidR="002228B7" w:rsidRPr="002228B7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SAMEDIS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1573F3B2" w14:textId="41D58EA3" w:rsidR="00C957EE" w:rsidRPr="002228B7" w:rsidRDefault="00E518AA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fr-FR" w:bidi="ru-RU"/>
                    </w:rPr>
                  </w:pPr>
                  <w:r w:rsidRPr="002228B7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4</w:t>
                  </w:r>
                  <w:r w:rsidR="00C957EE" w:rsidRPr="002228B7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</w:t>
                  </w:r>
                  <w:r w:rsidR="002228B7" w:rsidRPr="002228B7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SAMEDIS</w:t>
                  </w:r>
                </w:p>
              </w:tc>
            </w:tr>
            <w:tr w:rsidR="00E50BDE" w:rsidRPr="002228B7" w14:paraId="3808ABF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7D399169" w14:textId="64E7B66E" w:rsidR="00E50BDE" w:rsidRPr="002228B7" w:rsidRDefault="002228B7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2228B7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AVRIL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2228B7" w14:paraId="1830A8BB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248C618E" w14:textId="75A834CA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8875A88" w14:textId="3A7972BD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BA8D3FF" w14:textId="414F7676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6D9A724" w14:textId="4278A8B3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6EDF12F" w14:textId="726F7B59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14A8180" w14:textId="3F617DE4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256D4DB" w14:textId="4951C330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50BDE" w:rsidRPr="002228B7" w14:paraId="14D13F92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DC5D93D" w14:textId="7F848F5D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2BC1B1" w14:textId="166E1B42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B2768D" w14:textId="47AFD99A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AAB21" w14:textId="0B74210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3FBC2" w14:textId="7CE7186B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DE3B76" w14:textId="30A90C2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9BEC9E" w14:textId="08081AD6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366F6110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3A80732B" w14:textId="50D73D7D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CCF1C20" w14:textId="085F5E51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76D9DB" w14:textId="3EF28A9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90857E" w14:textId="300C4C9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5E11EF" w14:textId="3E8869B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E2CB87" w14:textId="15FADA4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A6BB62" w14:textId="06C45253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14D8AA71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9EB8112" w14:textId="1E633CF0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C37CB7" w14:textId="19431E0D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41E8C" w14:textId="63F6EEC3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49ED3" w14:textId="17E2A82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2DE6CE" w14:textId="2904D096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FC6B17" w14:textId="253A7F86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A52DBF" w14:textId="7FA6EBD6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7D87AE2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70F716A" w14:textId="76C338BA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67ECA79" w14:textId="2E723EA5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2A4B10" w14:textId="1C1C0AD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8E8D1C" w14:textId="63E6FA5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C86561" w14:textId="3AE3C0B1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E61DF9" w14:textId="70BC278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1883DE" w14:textId="18294205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4CB6B821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9309AC1" w14:textId="4857773D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ADCBBC" w14:textId="1437997E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DBB2B" w14:textId="6C616D3E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B25296" w14:textId="08D5D1A6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1728F9" w14:textId="07EFACA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8BA22F" w14:textId="242C2B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D9DB15" w14:textId="0CBC186D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003B39C8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8C29B70" w14:textId="25A96380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D1DC2B" w14:textId="418583E9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F85E93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0F81B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4B0153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E74A4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4D86D9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7B246660" w14:textId="77777777" w:rsidR="00E50BDE" w:rsidRPr="002228B7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E785DF9" w14:textId="674CB3A8" w:rsidR="00E50BDE" w:rsidRPr="002228B7" w:rsidRDefault="002228B7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2228B7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MAI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2228B7" w14:paraId="1DD4E4F6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AB9ED4E" w14:textId="41FB6C53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9D186A1" w14:textId="33E857C8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26984B" w14:textId="7A021323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1AD4BDE" w14:textId="79BB109E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0443639" w14:textId="47E1751F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3E119DB" w14:textId="77C93238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6DA99563" w14:textId="551C5B9F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50BDE" w:rsidRPr="002228B7" w14:paraId="644B5D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B607DB9" w14:textId="3C72AEF0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FC3D935" w14:textId="752EC14E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70862A" w14:textId="31466430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7F723" w14:textId="3A165420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0D98D" w14:textId="68788E29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6B5E9" w14:textId="3314268B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4D949F" w14:textId="461D2985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0A9C0ECC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A555505" w14:textId="7FFDBBE1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6AB69DE" w14:textId="402A224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096DAC" w14:textId="39308E66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C13B6B" w14:textId="54A24CC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117334" w14:textId="38FFE62D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7D6AFA" w14:textId="1F59A9A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7DF7E6" w14:textId="27D5F40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5A5D817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FF04C3A" w14:textId="30DAE73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0A915AD" w14:textId="69DFC7F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B16810" w14:textId="2241B7CA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F1FBF7" w14:textId="4D870E02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5BF783" w14:textId="6801A2F3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33530D" w14:textId="0C8601C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05FA3C" w14:textId="7B3814E9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01B050AD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03CE934" w14:textId="2B2580A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CB5F75" w14:textId="50F8EA62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9F71A" w14:textId="79C892A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2973FF" w14:textId="43B5C13B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39F0D" w14:textId="04F1284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09B660" w14:textId="1C4DD030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A66CFE" w14:textId="41D89BF2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4B50F776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413AED3" w14:textId="104CCEC9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226B469" w14:textId="7179E58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E4163C" w14:textId="1A08832B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35B977" w14:textId="6F4B697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18D083" w14:textId="0D63B36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0430F8" w14:textId="0AF9946B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D76BD8" w14:textId="3D8FA641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70F295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C325A55" w14:textId="63A9CC3D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C0615F" w14:textId="0B7A04E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441F8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43935F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7979E7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467D51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426391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254C2834" w14:textId="77777777" w:rsidR="00E50BDE" w:rsidRPr="002228B7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5AF13B3" w14:textId="681C14D5" w:rsidR="00E50BDE" w:rsidRPr="002228B7" w:rsidRDefault="002228B7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2228B7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JUIN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2228B7" w14:paraId="27C2DD8F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5893BECD" w14:textId="35DD8D20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70B9338" w14:textId="033D23F5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21B8F87" w14:textId="256D6866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65E1320" w14:textId="076FB326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210675F" w14:textId="378C188A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A5AA2EC" w14:textId="01347E8B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8F16D" w14:textId="1115ABEE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50BDE" w:rsidRPr="002228B7" w14:paraId="36D35DF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9BA6D45" w14:textId="0D0EC2C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" 1 ""</w:instrText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FEE45A" w14:textId="7580A78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8B4D4C" w14:textId="00DEEB49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215F83" w14:textId="0E8B4879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59E4A7" w14:textId="52C0F99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A5C01F" w14:textId="496F493E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C83CDA" w14:textId="3E498DBE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6F389E1B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5C9E191" w14:textId="02695825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CDF6107" w14:textId="767C6085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9A0BDA" w14:textId="5282A69E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C5A0E1" w14:textId="7A117C22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B9CD27" w14:textId="6110156C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001CD9" w14:textId="06C82D69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5F75D7" w14:textId="5CE9E6D6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3A9805B0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166C50" w14:textId="64B8590B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4638AA" w14:textId="3135C86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8B86A" w14:textId="63332686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C7684B" w14:textId="5EFA4E6D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F8B80C" w14:textId="5EB9F2B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B9840C" w14:textId="286B8F9A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0B891E" w14:textId="1F1F36B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4E05CB2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1EF6D8" w14:textId="35058BEA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F0A85E" w14:textId="041CD499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77E735" w14:textId="6F100D80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D938D" w14:textId="79A99B1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26403" w14:textId="71013203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038E1F" w14:textId="57519EB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701C99" w14:textId="2A32056A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1ED9F1FD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F50AD5B" w14:textId="204F3C4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174962" w14:textId="4B7FDE60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71FD3" w14:textId="1EEBFC82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3CB8B9" w14:textId="522D161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87473A" w14:textId="7938887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47AD9" w14:textId="6959006B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A9BD90" w14:textId="2521DDBA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6A50E01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2544FD" w14:textId="7FFF72E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D45BB9" w14:textId="3BB876E1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FC2CA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09F84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A46683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FDAE73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1A12D3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3BB208CE" w14:textId="77777777" w:rsidR="00E50BDE" w:rsidRPr="002228B7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fr-FR"/>
                    </w:rPr>
                  </w:pPr>
                </w:p>
              </w:tc>
            </w:tr>
            <w:tr w:rsidR="00C957EE" w:rsidRPr="002228B7" w14:paraId="1EAB23A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1120ADC2" w14:textId="084D6B12" w:rsidR="00C957EE" w:rsidRPr="002228B7" w:rsidRDefault="00294B8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fr-FR" w:bidi="ru-RU"/>
                    </w:rPr>
                  </w:pPr>
                  <w:r w:rsidRPr="002228B7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4</w:t>
                  </w:r>
                  <w:r w:rsidR="00C957EE" w:rsidRPr="002228B7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</w:t>
                  </w:r>
                  <w:r w:rsidR="002228B7" w:rsidRPr="002228B7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SAMEDIS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DB6A399" w14:textId="5553EA2C" w:rsidR="00C957EE" w:rsidRPr="002228B7" w:rsidRDefault="00313EB2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fr-FR" w:bidi="ru-RU"/>
                    </w:rPr>
                  </w:pPr>
                  <w:r w:rsidRPr="002228B7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5</w:t>
                  </w:r>
                  <w:r w:rsidR="00C957EE" w:rsidRPr="002228B7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</w:t>
                  </w:r>
                  <w:r w:rsidR="002228B7" w:rsidRPr="002228B7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SAMEDIS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52AF004B" w14:textId="4B24AC95" w:rsidR="00C957EE" w:rsidRPr="002228B7" w:rsidRDefault="00313EB2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fr-FR" w:bidi="ru-RU"/>
                    </w:rPr>
                  </w:pPr>
                  <w:r w:rsidRPr="002228B7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4</w:t>
                  </w:r>
                  <w:r w:rsidR="00C957EE" w:rsidRPr="002228B7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</w:t>
                  </w:r>
                  <w:r w:rsidR="002228B7" w:rsidRPr="002228B7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SAMEDIS</w:t>
                  </w:r>
                </w:p>
              </w:tc>
            </w:tr>
            <w:tr w:rsidR="00E50BDE" w:rsidRPr="002228B7" w14:paraId="5ABCB9D1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3FBAEAFE" w14:textId="08714C76" w:rsidR="00E50BDE" w:rsidRPr="002228B7" w:rsidRDefault="002228B7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2228B7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JUILLET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2228B7" w14:paraId="79A7682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0D5E333" w14:textId="1EF562B0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2879D599" w14:textId="1B9249C7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5041FA7" w14:textId="61A0CAAE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A3F4389" w14:textId="052C0884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80EDCA7" w14:textId="641B19E0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33AC24" w14:textId="27CF024D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25FA0C5" w14:textId="29540388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50BDE" w:rsidRPr="002228B7" w14:paraId="29D7AFB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2654728C" w14:textId="37D7DFEC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0BB236D" w14:textId="477C367E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4AD9C5" w14:textId="7FFCD1F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915E37" w14:textId="1A739BDB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D8435D" w14:textId="3414A26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9D2964" w14:textId="68430FB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A49BCAA" w14:textId="3DA7BD4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26853A2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27C8673" w14:textId="1F44582A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E3EBF80" w14:textId="6D13B41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453D30" w14:textId="48E609CA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34909F1" w14:textId="2AE33621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0F4289" w14:textId="455451E0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784F66" w14:textId="7CD1A7C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8AB66D" w14:textId="374E1C79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1CC3501E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6015D498" w14:textId="08194105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089BBE9" w14:textId="6EA435FE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FABAAC" w14:textId="33AAC335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D8614D" w14:textId="25D8FAC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19BAE3" w14:textId="2953F2FE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23704E" w14:textId="03136E6A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F983202" w14:textId="05A605A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39E4E75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0BE55D21" w14:textId="7BF00471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9326060" w14:textId="651C8341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A83538" w14:textId="7D3DE2A0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0E6002" w14:textId="14DBB14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86358C" w14:textId="3799570C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DC1096A" w14:textId="618B749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192DAE9" w14:textId="0140E75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02D3F51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1D8C1ED8" w14:textId="64236E26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3881252" w14:textId="1E531AA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633A310" w14:textId="26736D2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037D64" w14:textId="40C2218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EE6AB2" w14:textId="02EBC93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803B28" w14:textId="449F2D49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16A3730" w14:textId="3BF2B42D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69E92B8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186F6115" w14:textId="1A5DFA6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3EC2CAA" w14:textId="6D3F7B80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7A2B8F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E5D075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67B0B97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978A00E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3A13132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31377DC9" w14:textId="77777777" w:rsidR="00E50BDE" w:rsidRPr="002228B7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8E15426" w14:textId="7391F2B0" w:rsidR="00E50BDE" w:rsidRPr="002228B7" w:rsidRDefault="002228B7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2228B7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AOÛT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2228B7" w14:paraId="1D6EAAC9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3765FE43" w14:textId="5E074BF1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ED81C9E" w14:textId="65885FD5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CEAFCB" w14:textId="567E80D1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3AC2C8" w14:textId="50C32ED9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84F49CD" w14:textId="2441451B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4CEFA78" w14:textId="23CB3C9C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36B7B87" w14:textId="18C22776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50BDE" w:rsidRPr="002228B7" w14:paraId="029CC6A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9A9219" w14:textId="31C11E0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E3A1F2" w14:textId="6A8C963C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C8AB17" w14:textId="0DCE891E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853AB" w14:textId="1C7BB462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8E9772" w14:textId="301EAA0A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54BF77" w14:textId="2CD2F772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4203E8" w14:textId="23F616BA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0A0487C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37DD9AC" w14:textId="56D376D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E146FA2" w14:textId="7E8110FD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0B63A9" w14:textId="17469E26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FAFAA5" w14:textId="7A4ED31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6E8B3F" w14:textId="35BEA242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0BABE" w14:textId="1D9C42F1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68D01D" w14:textId="163C519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6BBD6F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D9EAAD" w14:textId="1227DCFD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0CDE0F" w14:textId="54A69410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AFCCC7" w14:textId="146AC910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FB448" w14:textId="03A081E2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C3D44B" w14:textId="7E7C56EA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B42C8C" w14:textId="6117F46B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1DAE87" w14:textId="360232D6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267A140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71F26C" w14:textId="7702E8F1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6E0A73" w14:textId="711F5A0D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3C939" w14:textId="44E1C689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9B7BD4" w14:textId="6ADA714C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EA51FA" w14:textId="07DB391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57B51F" w14:textId="51D0BAED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CC1CCE" w14:textId="44579AAC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15EE3CD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5F57CA" w14:textId="3495F3FB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7B4E7" w14:textId="5399DFD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A3D790" w14:textId="0356D3A3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917A65" w14:textId="3F487566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112852" w14:textId="115073A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448B09" w14:textId="160EDE52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96A96B" w14:textId="2A465376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710F454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FA1158A" w14:textId="4DB4614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C43EA1" w14:textId="5A910FE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A364C1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5D17C8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61B11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29129F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BC477D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71E1777A" w14:textId="77777777" w:rsidR="00E50BDE" w:rsidRPr="002228B7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1B176A2" w14:textId="597FB43E" w:rsidR="00E50BDE" w:rsidRPr="002228B7" w:rsidRDefault="002228B7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2228B7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2228B7" w14:paraId="10F7938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402113AC" w14:textId="6DD8F2C7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FFC79D6" w14:textId="697B5F1B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DAE41B" w14:textId="5A30246C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F6D9FBA" w14:textId="0D855CBC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9553B9" w14:textId="1271A742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AB9C00A" w14:textId="3F4E1D96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030925B0" w14:textId="59D3E4A7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50BDE" w:rsidRPr="002228B7" w14:paraId="23783DA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4E44E10" w14:textId="749D194A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936B04" w14:textId="25D5C885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D62ED" w14:textId="195A3485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8FC35" w14:textId="389D36A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005C7D" w14:textId="4265AD1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E8FC14" w14:textId="2B2E7D8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1B6ED8" w14:textId="76C690B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50935067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6E2A3DC" w14:textId="6DD76AD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FB5077D" w14:textId="14981132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ED14B5" w14:textId="1242EDC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405CD7" w14:textId="4D7AA309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366BF5" w14:textId="05B79981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D89D9F" w14:textId="68E04F11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23D446" w14:textId="1E62674C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275EA4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806A7E" w14:textId="629F0DFE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822CE7" w14:textId="1ED9A6C1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017E8D" w14:textId="6BCBAED1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09886" w14:textId="5DC864A3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C83A73" w14:textId="32D21CCA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772BA9" w14:textId="49962009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D2E317" w14:textId="0675F46B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7F998A4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4C75CA2" w14:textId="6BD70C2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F39A69E" w14:textId="0C315EAB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B9C74E" w14:textId="52A130B0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FAEE3" w14:textId="7E714B5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85131C" w14:textId="3945C312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3ADF14" w14:textId="3420F39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8CEE29" w14:textId="4BA2E1DC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300EC183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05BFCCC" w14:textId="78FE4C0A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3FE00F1" w14:textId="71E3182B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76E76E" w14:textId="44C4BD1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9448D" w14:textId="2D3E4A55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E783AE" w14:textId="53BA353E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3755E" w14:textId="212CF2A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AA51BE" w14:textId="01E9A693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280785D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22901D" w14:textId="286044B3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FF73FC" w14:textId="3B48E4F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118761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835F3D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E9A08B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C0D83A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33F9EC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43A637F0" w14:textId="77777777" w:rsidR="00E50BDE" w:rsidRPr="002228B7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fr-FR"/>
                    </w:rPr>
                  </w:pPr>
                </w:p>
              </w:tc>
            </w:tr>
            <w:tr w:rsidR="00C957EE" w:rsidRPr="002228B7" w14:paraId="7D62574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79957A6" w14:textId="6F4F048F" w:rsidR="00C957EE" w:rsidRPr="002228B7" w:rsidRDefault="00294B8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fr-FR" w:bidi="ru-RU"/>
                    </w:rPr>
                  </w:pPr>
                  <w:r w:rsidRPr="002228B7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4</w:t>
                  </w:r>
                  <w:r w:rsidR="00C957EE" w:rsidRPr="002228B7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</w:t>
                  </w:r>
                  <w:r w:rsidR="002228B7" w:rsidRPr="002228B7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SAMEDIS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30C464A8" w14:textId="7D7411DF" w:rsidR="00C957EE" w:rsidRPr="002228B7" w:rsidRDefault="00294B8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fr-FR" w:bidi="ru-RU"/>
                    </w:rPr>
                  </w:pPr>
                  <w:r w:rsidRPr="002228B7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5</w:t>
                  </w:r>
                  <w:r w:rsidR="00C957EE" w:rsidRPr="002228B7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</w:t>
                  </w:r>
                  <w:r w:rsidR="002228B7" w:rsidRPr="002228B7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SAMEDIS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79564357" w14:textId="05DE964D" w:rsidR="00C957EE" w:rsidRPr="002228B7" w:rsidRDefault="00E518AA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fr-FR" w:bidi="ru-RU"/>
                    </w:rPr>
                  </w:pPr>
                  <w:r w:rsidRPr="002228B7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4</w:t>
                  </w:r>
                  <w:r w:rsidR="00C957EE" w:rsidRPr="002228B7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</w:t>
                  </w:r>
                  <w:r w:rsidR="002228B7" w:rsidRPr="002228B7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SAMEDIS</w:t>
                  </w:r>
                </w:p>
              </w:tc>
            </w:tr>
            <w:tr w:rsidR="00E50BDE" w:rsidRPr="002228B7" w14:paraId="405FBD6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53179A5" w14:textId="1452CD36" w:rsidR="00E50BDE" w:rsidRPr="002228B7" w:rsidRDefault="002228B7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2228B7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OCTOBRE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2228B7" w14:paraId="645C0491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61465F1" w14:textId="4D168318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77978E76" w14:textId="3C164528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4142C0" w14:textId="79B6FA8E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EAA7938" w14:textId="4018041A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CF93F66" w14:textId="4B271816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101EEAA" w14:textId="355917C1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DDBF4" w14:textId="2E0200CA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50BDE" w:rsidRPr="002228B7" w14:paraId="27EA076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28224A" w14:textId="29E55DA9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3B85523" w14:textId="79D97AFC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A6FAE7" w14:textId="0BD7F6AA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F44BEE" w14:textId="08F6AC41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11C567" w14:textId="2BE8B100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CEAF06" w14:textId="78B59BC2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1D5245" w14:textId="5286F2A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2B27389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82B725B" w14:textId="41AD06F0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CEE8C6" w14:textId="0048E18D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C4B3FE" w14:textId="61595C0C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39FCBA" w14:textId="27E06709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14329" w14:textId="5AFC9866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9A62B3" w14:textId="79CA6926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92898" w14:textId="1BDDCEA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6D3DAF6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B1FB5A" w14:textId="1824074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9047C05" w14:textId="33F27492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169ADD" w14:textId="71556755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400254" w14:textId="26C7486E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615AC" w14:textId="184AC795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9A5A6E" w14:textId="6A4F5891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8BD37F" w14:textId="4DB5AC92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5D5307B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27F6539" w14:textId="18BA13D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C5B3551" w14:textId="1C738FE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1936C5" w14:textId="082B7050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57154F" w14:textId="276F120B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D94759" w14:textId="75D0C1B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92FE66" w14:textId="0396B2E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363317" w14:textId="64332AA9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47CB773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5C07B7" w14:textId="4B9A0EDB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6A0EA92" w14:textId="2F0E8240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53BCE1" w14:textId="74E35725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1D568" w14:textId="491480FE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E4F68A" w14:textId="0E1ADE29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D2B412" w14:textId="5AC97EA9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52E943" w14:textId="166FBCDC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193E3EA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3A89A6B" w14:textId="5B9B7063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638F23B" w14:textId="296C25B9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B1A8D5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A6E6B1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ED030B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9AA8D2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4B4261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03F68E73" w14:textId="77777777" w:rsidR="00E50BDE" w:rsidRPr="002228B7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24C375F8" w14:textId="11B4778A" w:rsidR="00E50BDE" w:rsidRPr="002228B7" w:rsidRDefault="002228B7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2228B7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NOVEMBRE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2228B7" w14:paraId="16688E75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79917AAA" w14:textId="41E1B657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1BC836" w14:textId="54AD677D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DCB495" w14:textId="392EBA19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708805C" w14:textId="77983AB4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C312728" w14:textId="1B9BC9EF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4B80C4A" w14:textId="7D05F3C5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3BC35CA" w14:textId="7A13DD91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50BDE" w:rsidRPr="002228B7" w14:paraId="29963989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42DCC96" w14:textId="7AD952D2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C0E652B" w14:textId="6880BF1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BF1D2" w14:textId="247E18A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88DEE7" w14:textId="05EC0CE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DC270D" w14:textId="0105C94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D2DD1D" w14:textId="5C29072A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C796EA4" w14:textId="15F93450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3EBFEFE2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29F9D7" w14:textId="28C81B75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626200" w14:textId="5AB3B18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56A358" w14:textId="7CE05B92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555CA" w14:textId="3525B2C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78F2A8" w14:textId="5B266A4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0213C9" w14:textId="72A3F2A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BDF07F" w14:textId="36767612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2CCE94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4629055" w14:textId="001D0340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44807EA" w14:textId="01B19D6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5939" w14:textId="6A1915C3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FC8E9" w14:textId="392D9F4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8B4706" w14:textId="11C6C3F5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306362" w14:textId="019E3FD1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6174E6" w14:textId="1DC5A72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095F22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C291F70" w14:textId="1AE32CCE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0A7C695" w14:textId="1AFC3305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7A1320" w14:textId="5E476EF1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3C9A06" w14:textId="152E4341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EDCB7E" w14:textId="0C0EF44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A48F85" w14:textId="24920F13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22A6A0" w14:textId="7E355C4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314B7451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1C0B13E" w14:textId="1D70A683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5C4BD2" w14:textId="1F56B9F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D5AF41" w14:textId="707F3AC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B0FCBF" w14:textId="1808354A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DD04B4" w14:textId="7472A1E5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A34A6" w14:textId="60A379B3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92942E" w14:textId="4095371D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05C1498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6BA0578" w14:textId="7BFC96F3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9708F5C" w14:textId="3EF88723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869D5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40C6B4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13B551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1FBAAB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490E95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632E0932" w14:textId="77777777" w:rsidR="00E50BDE" w:rsidRPr="002228B7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8239E80" w14:textId="57E8EAD0" w:rsidR="00E50BDE" w:rsidRPr="002228B7" w:rsidRDefault="002228B7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2228B7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2228B7" w14:paraId="1AADCE52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9847E74" w14:textId="711E177B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AF3D59F" w14:textId="7F06D29E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757186B" w14:textId="107C0069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508AAD" w14:textId="76BD1A8D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3E4E577" w14:textId="583C92AD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F43DF2B" w14:textId="217F3525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9D565C3" w14:textId="0232C2A2" w:rsidR="00E50BDE" w:rsidRPr="002228B7" w:rsidRDefault="002228B7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50BDE" w:rsidRPr="002228B7" w14:paraId="6F733323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8D0E985" w14:textId="23556E66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9B62F8" w14:textId="5DAC62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307ACA" w14:textId="2370481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38827" w14:textId="1E8CD4C9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B01CF" w14:textId="2BE2198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11A2D" w14:textId="0C8D1F8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45D7C4" w14:textId="1CC06F53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541FB961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17DB876" w14:textId="25E46041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A50D2" w14:textId="46A1DDA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9B6CD7" w14:textId="1F57298D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AB6B2B" w14:textId="08B4AD29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3B1C3A" w14:textId="071FF7A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69B1D" w14:textId="7869FDD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696A4C" w14:textId="43996E9D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5B03684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0179AEC" w14:textId="4727DA02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9F4407" w14:textId="513156B6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1706B" w14:textId="44FDC1A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2BBB2" w14:textId="05BA1246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277B32" w14:textId="3051E5A0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AE1DC8" w14:textId="3092C5C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B95BCB" w14:textId="4E6B121A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1789B7E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CC4CE27" w14:textId="793E430D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257DE5" w14:textId="4B547855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77DB" w14:textId="47B0D0E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11F935" w14:textId="76C0C91E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22845" w14:textId="0DE11B0C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F9385" w14:textId="517C9EF9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B257B" w14:textId="4F897D0F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14FF325E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9614E19" w14:textId="5678F36B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FDD080" w14:textId="68C14FBB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499E9" w14:textId="53CD1FB6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1708F" w14:textId="6F43A06E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4813E3" w14:textId="6AB94E14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2FC1B6" w14:textId="07560821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6271937" w14:textId="2BC9BB25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2228B7" w14:paraId="7E33918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D3BFC65" w14:textId="4D263FCA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4E63AB" w14:textId="5D618DD8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28B7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94B83" w:rsidRPr="002228B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525AB5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6EA574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CE027E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42942F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3BA4F2" w14:textId="77777777" w:rsidR="00E50BDE" w:rsidRPr="002228B7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1B630266" w14:textId="77777777" w:rsidR="00E50BDE" w:rsidRPr="002228B7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fr-FR"/>
                    </w:rPr>
                  </w:pPr>
                </w:p>
              </w:tc>
            </w:tr>
            <w:tr w:rsidR="00C957EE" w:rsidRPr="002228B7" w14:paraId="2153559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207432E0" w14:textId="32EF0026" w:rsidR="00C957EE" w:rsidRPr="002228B7" w:rsidRDefault="00E518AA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fr-FR" w:bidi="ru-RU"/>
                    </w:rPr>
                  </w:pPr>
                  <w:r w:rsidRPr="002228B7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5</w:t>
                  </w:r>
                  <w:r w:rsidR="00C957EE" w:rsidRPr="002228B7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</w:t>
                  </w:r>
                  <w:r w:rsidR="002228B7" w:rsidRPr="002228B7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SAMEDIS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4D07778" w14:textId="066DF063" w:rsidR="00C957EE" w:rsidRPr="002228B7" w:rsidRDefault="00E518AA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fr-FR" w:bidi="ru-RU"/>
                    </w:rPr>
                  </w:pPr>
                  <w:r w:rsidRPr="002228B7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4</w:t>
                  </w:r>
                  <w:r w:rsidR="00C957EE" w:rsidRPr="002228B7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</w:t>
                  </w:r>
                  <w:r w:rsidR="002228B7" w:rsidRPr="002228B7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SAMEDIS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C840F7E" w14:textId="63CEE13D" w:rsidR="00C957EE" w:rsidRPr="002228B7" w:rsidRDefault="00294B8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fr-FR" w:bidi="ru-RU"/>
                    </w:rPr>
                  </w:pPr>
                  <w:r w:rsidRPr="002228B7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4</w:t>
                  </w:r>
                  <w:r w:rsidR="00C957EE" w:rsidRPr="002228B7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</w:t>
                  </w:r>
                  <w:r w:rsidR="002228B7" w:rsidRPr="002228B7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SAMEDIS</w:t>
                  </w:r>
                </w:p>
              </w:tc>
            </w:tr>
          </w:tbl>
          <w:p w14:paraId="1A5B6E03" w14:textId="2CC03F92" w:rsidR="00E50BDE" w:rsidRPr="002228B7" w:rsidRDefault="00E50BDE" w:rsidP="00E50BDE">
            <w:pPr>
              <w:pStyle w:val="ad"/>
              <w:jc w:val="center"/>
              <w:rPr>
                <w:rFonts w:cs="Arial"/>
                <w:noProof/>
                <w:color w:val="auto"/>
                <w:sz w:val="16"/>
                <w:szCs w:val="16"/>
                <w:lang w:val="fr-FR"/>
              </w:rPr>
            </w:pPr>
          </w:p>
        </w:tc>
      </w:tr>
    </w:tbl>
    <w:p w14:paraId="2B3E424A" w14:textId="1DF0A038" w:rsidR="00F93E3B" w:rsidRPr="002228B7" w:rsidRDefault="00F93E3B" w:rsidP="00996E56">
      <w:pPr>
        <w:pStyle w:val="a5"/>
        <w:rPr>
          <w:rFonts w:cs="Arial"/>
          <w:noProof/>
          <w:color w:val="auto"/>
          <w:sz w:val="2"/>
          <w:szCs w:val="2"/>
          <w:lang w:val="fr-FR"/>
        </w:rPr>
      </w:pPr>
    </w:p>
    <w:sectPr w:rsidR="00F93E3B" w:rsidRPr="002228B7" w:rsidSect="00C957EE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C3209" w14:textId="77777777" w:rsidR="00AB3A7D" w:rsidRDefault="00AB3A7D">
      <w:pPr>
        <w:spacing w:after="0"/>
      </w:pPr>
      <w:r>
        <w:separator/>
      </w:r>
    </w:p>
  </w:endnote>
  <w:endnote w:type="continuationSeparator" w:id="0">
    <w:p w14:paraId="0BF778D1" w14:textId="77777777" w:rsidR="00AB3A7D" w:rsidRDefault="00AB3A7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33511" w14:textId="77777777" w:rsidR="00AB3A7D" w:rsidRDefault="00AB3A7D">
      <w:pPr>
        <w:spacing w:after="0"/>
      </w:pPr>
      <w:r>
        <w:separator/>
      </w:r>
    </w:p>
  </w:footnote>
  <w:footnote w:type="continuationSeparator" w:id="0">
    <w:p w14:paraId="19808703" w14:textId="77777777" w:rsidR="00AB3A7D" w:rsidRDefault="00AB3A7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228B7"/>
    <w:rsid w:val="00285C1D"/>
    <w:rsid w:val="00294B83"/>
    <w:rsid w:val="002E14C7"/>
    <w:rsid w:val="00313EB2"/>
    <w:rsid w:val="003327F5"/>
    <w:rsid w:val="00340CAF"/>
    <w:rsid w:val="00352EAD"/>
    <w:rsid w:val="003C0D41"/>
    <w:rsid w:val="003E085C"/>
    <w:rsid w:val="003E7B3A"/>
    <w:rsid w:val="00410A27"/>
    <w:rsid w:val="00416364"/>
    <w:rsid w:val="00431B29"/>
    <w:rsid w:val="00440416"/>
    <w:rsid w:val="00462EAD"/>
    <w:rsid w:val="004A4C2A"/>
    <w:rsid w:val="004A6170"/>
    <w:rsid w:val="004F6AAC"/>
    <w:rsid w:val="00512F2D"/>
    <w:rsid w:val="00570FBB"/>
    <w:rsid w:val="00583B82"/>
    <w:rsid w:val="005923AC"/>
    <w:rsid w:val="005C28A7"/>
    <w:rsid w:val="005D5149"/>
    <w:rsid w:val="005E656F"/>
    <w:rsid w:val="00667021"/>
    <w:rsid w:val="006974E1"/>
    <w:rsid w:val="006C0896"/>
    <w:rsid w:val="006F513E"/>
    <w:rsid w:val="00795CDA"/>
    <w:rsid w:val="007C0139"/>
    <w:rsid w:val="007D45A1"/>
    <w:rsid w:val="007F564D"/>
    <w:rsid w:val="0087147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B3A7D"/>
    <w:rsid w:val="00AD2F57"/>
    <w:rsid w:val="00AD51E9"/>
    <w:rsid w:val="00AE302A"/>
    <w:rsid w:val="00AE36BB"/>
    <w:rsid w:val="00AE7FB8"/>
    <w:rsid w:val="00B32DEC"/>
    <w:rsid w:val="00B37C7E"/>
    <w:rsid w:val="00B65B09"/>
    <w:rsid w:val="00B85583"/>
    <w:rsid w:val="00B9476B"/>
    <w:rsid w:val="00BC3952"/>
    <w:rsid w:val="00BE5AB8"/>
    <w:rsid w:val="00BF1A31"/>
    <w:rsid w:val="00C44DFB"/>
    <w:rsid w:val="00C6519B"/>
    <w:rsid w:val="00C70F21"/>
    <w:rsid w:val="00C7354B"/>
    <w:rsid w:val="00C91F9B"/>
    <w:rsid w:val="00C957EE"/>
    <w:rsid w:val="00DE32AC"/>
    <w:rsid w:val="00E1407A"/>
    <w:rsid w:val="00E50BDE"/>
    <w:rsid w:val="00E518AA"/>
    <w:rsid w:val="00E774CD"/>
    <w:rsid w:val="00E77E1D"/>
    <w:rsid w:val="00ED75B6"/>
    <w:rsid w:val="00F91390"/>
    <w:rsid w:val="00F93E3B"/>
    <w:rsid w:val="00FC0032"/>
    <w:rsid w:val="00FE2DD4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3428</Words>
  <Characters>19541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2025-06-09T06:04:00Z</dcterms:created>
  <dcterms:modified xsi:type="dcterms:W3CDTF">2025-06-09T06:04:00Z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