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53BAF0D1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943578">
              <w:rPr>
                <w:rFonts w:cs="Arial"/>
                <w:noProof/>
                <w:color w:val="auto"/>
                <w:lang w:bidi="ru-RU"/>
              </w:rPr>
              <w:t>2026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6C00B2C6" w:rsidR="00C957EE" w:rsidRPr="00C957EE" w:rsidRDefault="00C957EE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="009E26A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4</w:t>
            </w:r>
            <w:r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Pr="00C957E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(</w:t>
            </w:r>
            <w:r w:rsidR="00943578" w:rsidRPr="0094357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fr-FR" w:bidi="ru-RU"/>
              </w:rPr>
              <w:t>samedis + dimanches</w:t>
            </w:r>
            <w:r w:rsidRPr="00C957EE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)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169287D8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52869BD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66F0B6C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2F0B525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2E156F68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65EFBB35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01208F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4D2D9994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5DF8B6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217C39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74D38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63AEE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28BE1D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5CBA7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1EA70E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025D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CFE3C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77A55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E2893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06DE0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0D5DB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0B98B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8A391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0E8F9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6F1FDC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A6AAA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F61FD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648AC9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C31DE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63DC3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8D7E2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296D7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789BF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74C295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E64B4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461A8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135BF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CD896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CC79C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1E03D7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95555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56706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47D85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B3DDA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1E106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4EA7353A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E0FEFB3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02C52C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06612F64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6A243684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01F2C4E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4AB3C30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5E2A5A1D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ADF04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488021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481640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03D0CE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0491A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A2C09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AEAFF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3AEA1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224CA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626E3E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E9F79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0BD067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BC3DA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5ED3E2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44D7B9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F96EA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44959C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726CD6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64F44D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36207F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6EAC27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1217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3B8B2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09BA4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2BD38A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6DF25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2BB06A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A23B6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43B7C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BCC18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0FBCC6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683E6B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E3FA4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0A31B9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666441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16449A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96BDA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63BA51E0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6F59884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AEC82A5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657F902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2BF2CC8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593E5F88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65CFA6E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58BDD9E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5E6F91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01621A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00EEB6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3E0CAE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5F5CA4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7E0C6A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10A3E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13D7B8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0010A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195F5E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2327BE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3D9BBB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4D1E7C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B0290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3C9AF0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4A9002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3CD0AB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3059D0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255D66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3F2DCA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2A1AE4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0CEDE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32ED1F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183A3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D4DF6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227DC5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24E4C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6B126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196FAB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56FCB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37A357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27A7C2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6B79C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5B38A6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2559C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0D3937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0233E5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71771863" w:rsidR="00C957EE" w:rsidRPr="00C957EE" w:rsidRDefault="006E3897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7CEC6A4E" w:rsidR="00C957EE" w:rsidRPr="00C957EE" w:rsidRDefault="00C957E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162E921" w:rsidR="00C957EE" w:rsidRPr="00C957EE" w:rsidRDefault="006E389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29C4FDD3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47B3A20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3039F3BD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5DEAE2FD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2FBA51C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633D119C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214FB1C3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5ABACC6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1BC7A1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672506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3B7302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2EF8B7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1CDB82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C21B9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539B67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157309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70CD66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06A4D3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2641DE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264A3C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6D16FD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70A7BA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2333A4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056132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00DBB8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20A0AA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5987BE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6319A6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13C024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37F8B0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67D143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466D36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75AC24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736A8C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031915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56DA50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55F86A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432475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7A39FD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773D6A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2827CC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185ABC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779C57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99748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23BBE2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108DFBD4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48A5592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0880E74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4947E6A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594A578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0A503CA4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41386BF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2F82A8E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5F06EF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6BC53A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49D43D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2BCE8F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3D6228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07BE7A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052DA2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301079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6EE846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7EDEA6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488B21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7F70F8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2E33A8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2B50BB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391221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4A0B5B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00FA02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317D44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273D61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1C197E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449F86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678390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07751B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1E470B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DF72A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35604B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7BA4EB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424457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1AD243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1D8949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0A984B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13B377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3E395D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505409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70DABB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7F6515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3C3F46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2D6A0138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13D24A4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43072CE6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2DBA869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49CF143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19C50DE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141CA16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22AD2748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3ACD53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139FD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2F0627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28FA4C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0F8018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10416B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244B84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082718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0E5705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5193C7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5C2325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518BC3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51BC93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413689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062E99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202D60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5A0D44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3C0C61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15DC3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592AD7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2D1C98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3713DD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17225E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07F814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55C2E8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731DF1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7A0F72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1D91B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3ACA28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0A1A84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657090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75B066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0D37BF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4F796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326AE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52CC9A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12D316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1886FA30" w:rsidR="00C957EE" w:rsidRPr="00C957EE" w:rsidRDefault="009E26A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57F870B3" w:rsidR="00C957EE" w:rsidRPr="00C957EE" w:rsidRDefault="006E389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69A5D965" w:rsidR="00C957EE" w:rsidRPr="00C957EE" w:rsidRDefault="00AE50D1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414DBEE3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065B7ED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3FDA9F9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9FFB43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566C0402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4C8AF0F5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2A7C31D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6A72F9CC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3314D0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054812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52D130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720DF2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365D50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45B7DD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74BF77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511E1B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73A4E9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1579E6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12E61D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3B3BF9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28545F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2A6A0D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75449F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FE3C0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1F2FF7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56A337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3C4A05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418314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24E24D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5BB723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2974D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3ADD8A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17DFC1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020B24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35DBF9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6D651A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41EEE9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3F260D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6B5433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5D41F3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3D3FC5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22D093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588F10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6EFD8B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5A2A49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5CBC9D82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32B0C19A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27679F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1DFA31ED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BAED78C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1322B82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578945F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2A0D4F4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5D0040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1CD475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94A5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714172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1798C7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32CC1E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164AE4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1AB71A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0FD1C5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0136BE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3C62F1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0F962E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18F337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2C9FB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081A5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2CD68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1DD2A1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5F4E8E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022F36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0DA030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10CAE7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6CCB9E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77DF12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152C3D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3AD5BD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31885F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4EB2E2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4D20C3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33A808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2CC4B0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7495BF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45F536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4D2053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125EAE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186D51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5622D0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A3D74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7AD00F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6AE755C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14F5A65A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1AB6EDDA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24EAE7E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1A4C855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30D8534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1DB0236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34E82C38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74044F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3DAD8A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5E482D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7DE3F3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557572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7EAB00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048AB3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090F31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23F1DE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2B6606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4A9EBE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48BA08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336B91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0C5692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194C2D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307772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3D87DA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71DA35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0BA1AD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5B835C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173F07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358945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10832D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3BDF4C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59E35E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44EAC7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398B5C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5E7527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3BEBA5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6E1591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4F867A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63177F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273B3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FA17F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732A5C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44AE6F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3FC7D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5DAF46CD" w:rsidR="00C957EE" w:rsidRPr="00C957EE" w:rsidRDefault="009E26A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20B6D0CE" w:rsidR="00C957EE" w:rsidRPr="00C957EE" w:rsidRDefault="00AE50D1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10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4CC2B9EB" w:rsidR="00C957EE" w:rsidRPr="00C957EE" w:rsidRDefault="00AE50D1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33D170B8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02F5DAB6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13FD475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5A63B864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26553AF0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3F3AE8C6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2A3CB95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2D1ED09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180CF4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6AD988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630F19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2F49D3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6CDE00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7739C5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481D84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1D1E5E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1B7652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0A33F4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71AFFB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3AF1AE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487E45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0E8B05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52CD1F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AF038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C9326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40FAFA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296F6E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162AE4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6CDAB7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7A32AB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31AC26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9B9C5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1F1D19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4EA0AF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1493B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4CAB3D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48FF27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43FC2E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50B628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544E9E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2BC56E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3463BD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18F8DB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0867A6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71CA11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C6CA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55503627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6037D34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4E8E069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52018E7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040566CF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04C8C5E5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9F9C118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1FA1532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548576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D87A6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5EB0C6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15AC95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1D683A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4A2792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639CC3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1AA829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2E4546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00DBFA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05F6E2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266D91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7420F6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0CADAD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4618E7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4D4485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5F4DEA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238AAA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5B29B5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2E164C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2DEDD6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3F9C92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4EA8F9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0723C2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0F62FA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16A1A6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7CF02B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47D5F9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3473E5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56A384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6991E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3179BE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7741E8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79F044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23BC05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10AF63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7FE68C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38EAA28F" w:rsidR="00E50BDE" w:rsidRPr="00C957EE" w:rsidRDefault="0094357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4EE8E2E1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1CEEF8BA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1AD12B0D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33938729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6E2B38AB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0E237312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454D3435" w:rsidR="00E50BDE" w:rsidRPr="00C957EE" w:rsidRDefault="00943578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58A4FC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240DAF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0F0F2F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F39F4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6DEA4A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0E5C36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344539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07DC0B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0F8E64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02A72E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1D367C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731274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EE325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0AE713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3FC2B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212AFE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809F9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439204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359ED0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01CB61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02186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4FD925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EE675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0E9DF4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5DA7D2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339772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6DB8E9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4049AD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6713B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53DC93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7B0634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5ECB4E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38B5BC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3D4606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0AA8A8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518F6A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531EEC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4357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26AF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3C3523BA" w:rsidR="00C957EE" w:rsidRPr="00C957EE" w:rsidRDefault="00AE50D1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23600D23" w:rsidR="00C957EE" w:rsidRPr="00C957EE" w:rsidRDefault="009E26AF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9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7E48DFCE" w:rsidR="00C957EE" w:rsidRPr="00C957EE" w:rsidRDefault="00AE50D1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(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SA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 xml:space="preserve"> + </w:t>
                  </w:r>
                  <w:r w:rsidR="00943578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DI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)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F2BC" w14:textId="77777777" w:rsidR="0003748F" w:rsidRDefault="0003748F">
      <w:pPr>
        <w:spacing w:after="0"/>
      </w:pPr>
      <w:r>
        <w:separator/>
      </w:r>
    </w:p>
  </w:endnote>
  <w:endnote w:type="continuationSeparator" w:id="0">
    <w:p w14:paraId="61819CA2" w14:textId="77777777" w:rsidR="0003748F" w:rsidRDefault="000374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0B0B9" w14:textId="77777777" w:rsidR="0003748F" w:rsidRDefault="0003748F">
      <w:pPr>
        <w:spacing w:after="0"/>
      </w:pPr>
      <w:r>
        <w:separator/>
      </w:r>
    </w:p>
  </w:footnote>
  <w:footnote w:type="continuationSeparator" w:id="0">
    <w:p w14:paraId="0561A1F8" w14:textId="77777777" w:rsidR="0003748F" w:rsidRDefault="000374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748F"/>
    <w:rsid w:val="0005357B"/>
    <w:rsid w:val="00071356"/>
    <w:rsid w:val="00097A25"/>
    <w:rsid w:val="000A5A57"/>
    <w:rsid w:val="001274F3"/>
    <w:rsid w:val="00145A22"/>
    <w:rsid w:val="00151CCE"/>
    <w:rsid w:val="001A671B"/>
    <w:rsid w:val="001B01F9"/>
    <w:rsid w:val="001C41F9"/>
    <w:rsid w:val="00285C1D"/>
    <w:rsid w:val="003327F5"/>
    <w:rsid w:val="00340CAF"/>
    <w:rsid w:val="003C0D41"/>
    <w:rsid w:val="003E085C"/>
    <w:rsid w:val="003E7B3A"/>
    <w:rsid w:val="00406A6B"/>
    <w:rsid w:val="00416364"/>
    <w:rsid w:val="00431B29"/>
    <w:rsid w:val="00440416"/>
    <w:rsid w:val="00461EE4"/>
    <w:rsid w:val="00462EAD"/>
    <w:rsid w:val="004A6170"/>
    <w:rsid w:val="004F6AAC"/>
    <w:rsid w:val="00512F2D"/>
    <w:rsid w:val="00551456"/>
    <w:rsid w:val="00570FBB"/>
    <w:rsid w:val="00583B82"/>
    <w:rsid w:val="005923AC"/>
    <w:rsid w:val="005D5149"/>
    <w:rsid w:val="005E656F"/>
    <w:rsid w:val="00667021"/>
    <w:rsid w:val="006974E1"/>
    <w:rsid w:val="006C0896"/>
    <w:rsid w:val="006E3897"/>
    <w:rsid w:val="006F513E"/>
    <w:rsid w:val="0071385D"/>
    <w:rsid w:val="007C0139"/>
    <w:rsid w:val="007D45A1"/>
    <w:rsid w:val="007F564D"/>
    <w:rsid w:val="008B1201"/>
    <w:rsid w:val="008C6CA7"/>
    <w:rsid w:val="008F16F7"/>
    <w:rsid w:val="009164BA"/>
    <w:rsid w:val="009166BD"/>
    <w:rsid w:val="00943578"/>
    <w:rsid w:val="00977AAE"/>
    <w:rsid w:val="00996E56"/>
    <w:rsid w:val="00997268"/>
    <w:rsid w:val="009E26AF"/>
    <w:rsid w:val="00A12667"/>
    <w:rsid w:val="00A14581"/>
    <w:rsid w:val="00A20E4C"/>
    <w:rsid w:val="00AA23D3"/>
    <w:rsid w:val="00AA3C50"/>
    <w:rsid w:val="00AE302A"/>
    <w:rsid w:val="00AE36BB"/>
    <w:rsid w:val="00AE50D1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CB04C5"/>
    <w:rsid w:val="00DE32AC"/>
    <w:rsid w:val="00DF7EB8"/>
    <w:rsid w:val="00E1407A"/>
    <w:rsid w:val="00E50BDE"/>
    <w:rsid w:val="00E774CD"/>
    <w:rsid w:val="00E77E1D"/>
    <w:rsid w:val="00ED75B6"/>
    <w:rsid w:val="00F91390"/>
    <w:rsid w:val="00F93E3B"/>
    <w:rsid w:val="00F94A5F"/>
    <w:rsid w:val="00FA3AC4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3432</Words>
  <Characters>19566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2025-06-09T06:32:00Z</dcterms:created>
  <dcterms:modified xsi:type="dcterms:W3CDTF">2025-06-09T06:32:00Z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