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12488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05AA274E" w:rsidR="003E085C" w:rsidRPr="0012488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val="fr-FR"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12488E">
              <w:rPr>
                <w:rFonts w:cs="Arial"/>
                <w:noProof/>
                <w:color w:val="auto"/>
                <w:lang w:val="fr-FR"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12488E" w:rsidRPr="0012488E">
              <w:rPr>
                <w:rFonts w:cs="Arial"/>
                <w:noProof/>
                <w:color w:val="auto"/>
                <w:lang w:val="fr-FR" w:bidi="ru-RU"/>
              </w:rPr>
              <w:t>2026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090EC3E9" w:rsidR="00C957EE" w:rsidRPr="0012488E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fr-FR" w:bidi="ru-RU"/>
              </w:rPr>
            </w:pPr>
            <w:r w:rsidRPr="0012488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fr-FR" w:bidi="ru-RU"/>
              </w:rPr>
              <w:t>5</w:t>
            </w:r>
            <w:r w:rsidR="00FF48FE" w:rsidRPr="0012488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fr-FR" w:bidi="ru-RU"/>
              </w:rPr>
              <w:t>2</w:t>
            </w:r>
            <w:r w:rsidR="00C957EE" w:rsidRPr="0012488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fr-FR" w:bidi="ru-RU"/>
              </w:rPr>
              <w:t xml:space="preserve"> </w:t>
            </w:r>
            <w:r w:rsidR="0012488E" w:rsidRPr="0012488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val="fr-FR" w:bidi="ru-RU"/>
              </w:rPr>
              <w:t>dimanches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12488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3D79AD77" w:rsidR="00E50BDE" w:rsidRPr="0012488E" w:rsidRDefault="0012488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fr-FR"/>
                    </w:rPr>
                  </w:pPr>
                  <w:bookmarkStart w:id="1" w:name="_Hlk38821049"/>
                  <w:r w:rsidRPr="0012488E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fr-FR" w:bidi="ru-RU"/>
                    </w:rPr>
                    <w:t>JANVIER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12488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16FCEDAF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1A3A39B8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15A3F3D7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0B4CDA5F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69FBA803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43F40C36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1A600A94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DI</w:t>
                        </w:r>
                      </w:p>
                    </w:tc>
                  </w:tr>
                  <w:tr w:rsidR="00E50BDE" w:rsidRPr="0012488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746A37D1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302F7760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0BFFCCE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54A7EDD9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4FF2E04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5EB60A28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75AE5D40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5010B6AD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3A9BFD64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04CCA21A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1D8833D9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7D8C52ED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0737E69F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6B0E4E3D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80A9918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26FC1C6A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554D7B54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2C77596A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2252DDBE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1D984A5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29355D13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662E8CD5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309D780B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0B8BFE29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9268330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62CAB3EF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7AFB85CE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7601A131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71EDEA4E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0D338359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276D9F58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04EAFE68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75788685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5D1986DA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2292555F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15591D7F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13E9335A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12488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fr-FR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2D548487" w:rsidR="00E50BDE" w:rsidRPr="0012488E" w:rsidRDefault="0012488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fr-FR"/>
                    </w:rPr>
                  </w:pPr>
                  <w:r w:rsidRPr="0012488E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fr-FR" w:bidi="ru-RU"/>
                    </w:rPr>
                    <w:t>FÉVRIER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12488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0F3DEC91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2F6B1CEC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2F67E43E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21C9A128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600E48A0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6FD7927F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63C9A00B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DI</w:t>
                        </w:r>
                      </w:p>
                    </w:tc>
                  </w:tr>
                  <w:tr w:rsidR="00E50BDE" w:rsidRPr="0012488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7E39A021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7CDDBCF2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658AC413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7E95E99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0A681DB5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0BFA32C9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3DCA39D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014B4B1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66470291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525B7EAF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7C80EEBD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1C0BD21B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59888AD0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12E8AC5A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4B8CD835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7BBFA48C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025AB464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2E3B3865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63DEECE0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74F9CDE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43445DE8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39757E71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3E77ECAE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69AB1F0C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0C8DC114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47BBEA8E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2C3A1852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34127E0F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528F5662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5D548EFE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6A57D5A8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64DB52A3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0CCFDD81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738A15E4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6BF68063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36024D3F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1A17850E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2488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</w:tr>
                </w:tbl>
                <w:p w14:paraId="635B5D45" w14:textId="77777777" w:rsidR="00E50BDE" w:rsidRPr="0012488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fr-FR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53491B9E" w:rsidR="00E50BDE" w:rsidRPr="0012488E" w:rsidRDefault="0012488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fr-FR"/>
                    </w:rPr>
                  </w:pPr>
                  <w:r w:rsidRPr="0012488E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fr-FR" w:bidi="ru-RU"/>
                    </w:rPr>
                    <w:t>MARS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12488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573E5AC5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546DE8E7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417B2F71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3CEB494F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21B27152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174C9B28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2C20F640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DI</w:t>
                        </w:r>
                      </w:p>
                    </w:tc>
                  </w:tr>
                  <w:tr w:rsidR="00E50BDE" w:rsidRPr="0012488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7793B7C3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7BFA05E9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7FE1AC82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696D7191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5B4A2DAD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2B522B60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08DA6E86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1D5BEAF4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4EAD7406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58581CE5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4BEAC2DE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7EAFBBC4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7F196CB6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17FE27E2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7AFEBC7D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12324419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047C1910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77A784A1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159539AB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4E6C9290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3ACC0F08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070617AF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6B1E2CA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4D7A2B86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7515F8FC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33D2E746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268D0F0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147CABB0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08E14E49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6240DFCF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72C72010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3BC449B6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785A3C3F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733FA46E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795720C8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7B841F8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1E408B1F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</w:tr>
                </w:tbl>
                <w:p w14:paraId="260070DC" w14:textId="77777777" w:rsidR="00E50BDE" w:rsidRPr="0012488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fr-FR"/>
                    </w:rPr>
                  </w:pPr>
                </w:p>
              </w:tc>
            </w:tr>
            <w:tr w:rsidR="00C957EE" w:rsidRPr="0012488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7F0BE62B" w:rsidR="00C957EE" w:rsidRPr="0012488E" w:rsidRDefault="00C138B6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fr-FR" w:bidi="ru-RU"/>
                    </w:rPr>
                  </w:pPr>
                  <w:r w:rsidRPr="0012488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>4</w:t>
                  </w:r>
                  <w:r w:rsidR="00C957EE" w:rsidRPr="0012488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 xml:space="preserve"> </w:t>
                  </w:r>
                  <w:r w:rsidR="0012488E" w:rsidRPr="0012488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val="fr-FR" w:bidi="ru-RU"/>
                    </w:rPr>
                    <w:t>dimanches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0837EAD4" w:rsidR="00C957EE" w:rsidRPr="0012488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fr-FR" w:bidi="ru-RU"/>
                    </w:rPr>
                  </w:pPr>
                  <w:r w:rsidRPr="0012488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>4</w:t>
                  </w:r>
                  <w:r w:rsidR="00C957EE" w:rsidRPr="0012488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 xml:space="preserve"> </w:t>
                  </w:r>
                  <w:r w:rsidR="0012488E" w:rsidRPr="0012488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val="fr-FR" w:bidi="ru-RU"/>
                    </w:rPr>
                    <w:t>dimanches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28C63917" w:rsidR="00C957EE" w:rsidRPr="0012488E" w:rsidRDefault="00C138B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fr-FR" w:bidi="ru-RU"/>
                    </w:rPr>
                  </w:pPr>
                  <w:r w:rsidRPr="0012488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>5</w:t>
                  </w:r>
                  <w:r w:rsidR="00C957EE" w:rsidRPr="0012488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 xml:space="preserve"> </w:t>
                  </w:r>
                  <w:r w:rsidR="0012488E" w:rsidRPr="0012488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val="fr-FR" w:bidi="ru-RU"/>
                    </w:rPr>
                    <w:t>dimanches</w:t>
                  </w:r>
                </w:p>
              </w:tc>
            </w:tr>
            <w:tr w:rsidR="00E50BDE" w:rsidRPr="0012488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67861F23" w:rsidR="00E50BDE" w:rsidRPr="0012488E" w:rsidRDefault="0012488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fr-FR"/>
                    </w:rPr>
                  </w:pPr>
                  <w:r w:rsidRPr="0012488E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fr-FR" w:bidi="ru-RU"/>
                    </w:rPr>
                    <w:t>AVRIL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12488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70E7E120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112BDE8B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4E8B7AF2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1C0ED580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2D73DF85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3506A4D7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49F5B420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DI</w:t>
                        </w:r>
                      </w:p>
                    </w:tc>
                  </w:tr>
                  <w:tr w:rsidR="00E50BDE" w:rsidRPr="0012488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6CA44806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48AEDBDB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14438E0B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50A78B80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185C9E11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308A2846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2DB63383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3C26300A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4BCBDA92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451AFFEC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15546A6E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73D2E97B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1E8B91A1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25FEB8F4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78F664C5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47EADD92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5D888574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6856DF16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469996F4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0FBE95DD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0713AB00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7CE6E27E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5642CC80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752918B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33E00A80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4B626961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314DB228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1D0F6C74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2FE89F62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4D9485A8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159EEBD1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617945D1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310C8A68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1E947839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37D2FAE8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24DA65D0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0469FB6A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</w:tr>
                </w:tbl>
                <w:p w14:paraId="7B246660" w14:textId="77777777" w:rsidR="00E50BDE" w:rsidRPr="0012488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fr-FR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1310B33D" w:rsidR="00E50BDE" w:rsidRPr="0012488E" w:rsidRDefault="0012488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fr-FR"/>
                    </w:rPr>
                  </w:pPr>
                  <w:r w:rsidRPr="0012488E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fr-FR" w:bidi="ru-RU"/>
                    </w:rPr>
                    <w:t>MAI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12488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48291ED6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723CEA0E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7242C101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1815F6DB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6CADD8B7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0F69D1B6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53BCC16D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DI</w:t>
                        </w:r>
                      </w:p>
                    </w:tc>
                  </w:tr>
                  <w:tr w:rsidR="00E50BDE" w:rsidRPr="0012488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1ABEBB22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60837C68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6C8FC5A2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35B74D56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4662132A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2F505E5D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616E6466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3C980501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638D6F95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18EDD601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2E5AFBA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6BE3CB4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4984471D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5632D2E2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4F605CE4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0E843786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5F4964E0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7A97FA7E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2AC1FEC6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15BB3B8B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423F2601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5B19DF6C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466940A0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2C0CB94D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0FE81C4B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40DD1A6D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5B883FD2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0657E7B2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179E4F80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2F2F8D9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67FAC4E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0C184232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4F4F004F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6B24F24F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1B866B84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38A700B8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1D650A5B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</w:tr>
                </w:tbl>
                <w:p w14:paraId="254C2834" w14:textId="77777777" w:rsidR="00E50BDE" w:rsidRPr="0012488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fr-FR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08F16883" w:rsidR="00E50BDE" w:rsidRPr="0012488E" w:rsidRDefault="0012488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fr-FR"/>
                    </w:rPr>
                  </w:pPr>
                  <w:r w:rsidRPr="0012488E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fr-FR" w:bidi="ru-RU"/>
                    </w:rPr>
                    <w:t>JUIN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12488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09AE3F59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6CC6044D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5FC76B2E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68091B19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4AC9E24B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114E97E4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640BA338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DI</w:t>
                        </w:r>
                      </w:p>
                    </w:tc>
                  </w:tr>
                  <w:tr w:rsidR="00E50BDE" w:rsidRPr="0012488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6DFAC76F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" 1 ""</w:instrText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79D6FADD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16DF9B09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4768C18F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3B0F70A6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3E68DB40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0F32C726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1270761B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779B8F11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3275F005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321AC049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4FEF0EF1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7183936A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2B028B2A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20FC1D75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1F34215D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0435680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4B155294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0832045D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42B8D9C9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1B47ECBD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2C4EBF53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1D8EB1CF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146D6B41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7071D6AB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2FF8E214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501E520F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272F0DB6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7FECD585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04F29130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65C2B559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7E830764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7465C713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56CDD359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28F14CF4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06A0D1F8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480DDCC8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</w:tr>
                </w:tbl>
                <w:p w14:paraId="3BB208CE" w14:textId="77777777" w:rsidR="00E50BDE" w:rsidRPr="0012488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fr-FR"/>
                    </w:rPr>
                  </w:pPr>
                </w:p>
              </w:tc>
            </w:tr>
            <w:tr w:rsidR="00C957EE" w:rsidRPr="0012488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109815BA" w:rsidR="00C957EE" w:rsidRPr="0012488E" w:rsidRDefault="00FF48F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fr-FR" w:bidi="ru-RU"/>
                    </w:rPr>
                  </w:pPr>
                  <w:r w:rsidRPr="0012488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>4</w:t>
                  </w:r>
                  <w:r w:rsidR="00C957EE" w:rsidRPr="0012488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 xml:space="preserve"> </w:t>
                  </w:r>
                  <w:r w:rsidR="0012488E" w:rsidRPr="0012488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val="fr-FR" w:bidi="ru-RU"/>
                    </w:rPr>
                    <w:t>dimanches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13A23096" w:rsidR="00C957EE" w:rsidRPr="0012488E" w:rsidRDefault="002C7EB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fr-FR" w:bidi="ru-RU"/>
                    </w:rPr>
                  </w:pPr>
                  <w:r w:rsidRPr="0012488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>5</w:t>
                  </w:r>
                  <w:r w:rsidR="00C957EE" w:rsidRPr="0012488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 xml:space="preserve"> </w:t>
                  </w:r>
                  <w:r w:rsidR="0012488E" w:rsidRPr="0012488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val="fr-FR" w:bidi="ru-RU"/>
                    </w:rPr>
                    <w:t>dimanches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43502196" w:rsidR="00C957EE" w:rsidRPr="0012488E" w:rsidRDefault="002C7EB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fr-FR" w:bidi="ru-RU"/>
                    </w:rPr>
                  </w:pPr>
                  <w:r w:rsidRPr="0012488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>4</w:t>
                  </w:r>
                  <w:r w:rsidR="00C957EE" w:rsidRPr="0012488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 xml:space="preserve"> </w:t>
                  </w:r>
                  <w:r w:rsidR="0012488E" w:rsidRPr="0012488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val="fr-FR" w:bidi="ru-RU"/>
                    </w:rPr>
                    <w:t>dimanches</w:t>
                  </w:r>
                </w:p>
              </w:tc>
            </w:tr>
            <w:tr w:rsidR="00E50BDE" w:rsidRPr="0012488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19B93E1A" w:rsidR="00E50BDE" w:rsidRPr="0012488E" w:rsidRDefault="0012488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fr-FR"/>
                    </w:rPr>
                  </w:pPr>
                  <w:r w:rsidRPr="0012488E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fr-FR" w:bidi="ru-RU"/>
                    </w:rPr>
                    <w:t>JUILLET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12488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12A537B7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2A294A11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259D7329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76749C87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69298411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384AD417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5AFD97CC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DI</w:t>
                        </w:r>
                      </w:p>
                    </w:tc>
                  </w:tr>
                  <w:tr w:rsidR="00E50BDE" w:rsidRPr="0012488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0216C0AE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648C043F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6D62A3D1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46FA8F33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31E72ADF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360CA6E5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27070F6C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4F6D3820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57B6BD89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39E6A3B8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4FFB1CE3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04949C41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783CEB0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3ADB1615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2FAE8EE5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3BAFE181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52D29F33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23CEC726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70564EC9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7996CCC9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5D67CD64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032E8664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6161C840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2A36C1CF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08855781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43BBFC8D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7CFDC61A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2AAF9950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49ADD41B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0E3C1AD4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745364E3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772BDF0F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6A224795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6D2127C8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2853EAED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0E956024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4DBCF579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</w:tr>
                </w:tbl>
                <w:p w14:paraId="31377DC9" w14:textId="77777777" w:rsidR="00E50BDE" w:rsidRPr="0012488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fr-FR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2144FFB6" w:rsidR="00E50BDE" w:rsidRPr="0012488E" w:rsidRDefault="0012488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fr-FR"/>
                    </w:rPr>
                  </w:pPr>
                  <w:r w:rsidRPr="0012488E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fr-FR" w:bidi="ru-RU"/>
                    </w:rPr>
                    <w:t>AOÛT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12488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162A5E3A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02C2CB0E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5167359C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62A5020C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6FC45B5E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787560DE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3EB4A6D9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DI</w:t>
                        </w:r>
                      </w:p>
                    </w:tc>
                  </w:tr>
                  <w:tr w:rsidR="00E50BDE" w:rsidRPr="0012488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57891B6B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71902C2E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55A8FDFE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3694A0B9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77C5E892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05BE7EAF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6835F01A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233B5C3C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4C414708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0D9DD8BC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6E7AF675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0B7C17D1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4F5D88C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23C17BBC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3BFDFAC6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67ACDC65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4AA3B858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15966EA1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0381970B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27E54AB3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28731E3E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59E187AB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7A415EA4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698AAB5F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50510175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132ECE58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1B4F391D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70491F7D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6625ABEE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64C9A55C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10CBA3EC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1422A324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07FA9AC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02BC931B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52EA5C60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13ADC835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5EB6D220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</w:tr>
                </w:tbl>
                <w:p w14:paraId="71E1777A" w14:textId="77777777" w:rsidR="00E50BDE" w:rsidRPr="0012488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fr-FR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3910F941" w:rsidR="00E50BDE" w:rsidRPr="0012488E" w:rsidRDefault="0012488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fr-FR"/>
                    </w:rPr>
                  </w:pPr>
                  <w:r w:rsidRPr="0012488E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fr-FR" w:bidi="ru-RU"/>
                    </w:rPr>
                    <w:t>SEPTEMBRE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12488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717416FE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10CECE2C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02761B14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628BB9BF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164AC28C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343C5B08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2795FB37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DI</w:t>
                        </w:r>
                      </w:p>
                    </w:tc>
                  </w:tr>
                  <w:tr w:rsidR="00E50BDE" w:rsidRPr="0012488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4E562948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46D90299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7208636C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5BFE161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1ADE8C54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6808EAA6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7106DFE3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26512EAA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79B9E1F0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6EEE82DE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02FF693A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609CB3BB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24AE7030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0C299833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20220AE2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38B4EF29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2C4641FE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2653702E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208CAAB5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22A72984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02F730DB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5BFA640C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4BC4E4B5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5E0B6C12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192018B2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27708D63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4E7EA89E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5E942C31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2EFF01FA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6195A3E2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050E2610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7016E636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1623B846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174A1F95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06F098DF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192A87E6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5EA6FE66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</w:tr>
                </w:tbl>
                <w:p w14:paraId="43A637F0" w14:textId="77777777" w:rsidR="00E50BDE" w:rsidRPr="0012488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fr-FR"/>
                    </w:rPr>
                  </w:pPr>
                </w:p>
              </w:tc>
            </w:tr>
            <w:tr w:rsidR="00C957EE" w:rsidRPr="0012488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6773C126" w:rsidR="00C957EE" w:rsidRPr="0012488E" w:rsidRDefault="00C138B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fr-FR" w:bidi="ru-RU"/>
                    </w:rPr>
                  </w:pPr>
                  <w:r w:rsidRPr="0012488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>4</w:t>
                  </w:r>
                  <w:r w:rsidR="00C957EE" w:rsidRPr="0012488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 xml:space="preserve"> </w:t>
                  </w:r>
                  <w:r w:rsidR="0012488E" w:rsidRPr="0012488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val="fr-FR" w:bidi="ru-RU"/>
                    </w:rPr>
                    <w:t>dimanches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7B56D2B2" w:rsidR="00C957EE" w:rsidRPr="0012488E" w:rsidRDefault="00F20BB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fr-FR" w:bidi="ru-RU"/>
                    </w:rPr>
                  </w:pPr>
                  <w:r w:rsidRPr="0012488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>5</w:t>
                  </w:r>
                  <w:r w:rsidR="00C957EE" w:rsidRPr="0012488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 xml:space="preserve"> </w:t>
                  </w:r>
                  <w:r w:rsidR="0012488E" w:rsidRPr="0012488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val="fr-FR" w:bidi="ru-RU"/>
                    </w:rPr>
                    <w:t>dimanches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3D92A87C" w:rsidR="00C957EE" w:rsidRPr="0012488E" w:rsidRDefault="00F20BB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fr-FR" w:bidi="ru-RU"/>
                    </w:rPr>
                  </w:pPr>
                  <w:r w:rsidRPr="0012488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>4</w:t>
                  </w:r>
                  <w:r w:rsidR="00C957EE" w:rsidRPr="0012488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 xml:space="preserve"> </w:t>
                  </w:r>
                  <w:r w:rsidR="0012488E" w:rsidRPr="0012488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val="fr-FR" w:bidi="ru-RU"/>
                    </w:rPr>
                    <w:t>dimanches</w:t>
                  </w:r>
                </w:p>
              </w:tc>
            </w:tr>
            <w:tr w:rsidR="00E50BDE" w:rsidRPr="0012488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65FD3CD1" w:rsidR="00E50BDE" w:rsidRPr="0012488E" w:rsidRDefault="0012488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fr-FR"/>
                    </w:rPr>
                  </w:pPr>
                  <w:r w:rsidRPr="0012488E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fr-FR" w:bidi="ru-RU"/>
                    </w:rPr>
                    <w:t>OCTOBRE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12488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40335550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61F45356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0C7CCA79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3176A0F3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6A632B61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7A063DEE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24095DBA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DI</w:t>
                        </w:r>
                      </w:p>
                    </w:tc>
                  </w:tr>
                  <w:tr w:rsidR="00E50BDE" w:rsidRPr="0012488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3918F0BE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33BF664B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3830A341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719A7DAD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16FC2503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79DE05CD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41D90033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665F39C6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0024B2DE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52245C66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1C087793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296A101A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2CFA0813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229E526D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02FE0F40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5D1AD69F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008A7E36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35FEB1D5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1A541601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02C1143A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417A84C2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0807975F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0783DF74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0F20D9CA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6400926D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2B2A2A1D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592E152F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1C10A6C0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202DBCA0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578588DB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2665F3DA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2470930D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665FDDF4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3D0D6AE3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209FCA64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3F2144A4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3E3D721A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</w:tr>
                </w:tbl>
                <w:p w14:paraId="03F68E73" w14:textId="77777777" w:rsidR="00E50BDE" w:rsidRPr="0012488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fr-FR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57DA134D" w:rsidR="00E50BDE" w:rsidRPr="0012488E" w:rsidRDefault="0012488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fr-FR"/>
                    </w:rPr>
                  </w:pPr>
                  <w:r w:rsidRPr="0012488E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fr-FR" w:bidi="ru-RU"/>
                    </w:rPr>
                    <w:t>NOVEMBRE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12488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5CA6037A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00A73C5C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2FD41E73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11DA980C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5D2D32F0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20DC9FA5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18AC327F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DI</w:t>
                        </w:r>
                      </w:p>
                    </w:tc>
                  </w:tr>
                  <w:tr w:rsidR="00E50BDE" w:rsidRPr="0012488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65EA6628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41B40111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664583CF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54509C0B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71F16D66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6C81AB06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2B22A862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521502E0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529B775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38987C46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70E39E2F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79A3D674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16AA14A8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5E2B8F83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12AD1B3B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4060B0EE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6B3EF5C2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2EB91695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6C744F11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3456A79C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027BC14B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4D5F23B2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6FFD6EA1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1031688B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38EE75C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56FAC273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16D38BFF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59AD1316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4DE0F7D8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65867785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365BEA3D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08EA1AA8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532849B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089B7272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7FB535AA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42C0FAF3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6E52EBDE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</w:tr>
                </w:tbl>
                <w:p w14:paraId="632E0932" w14:textId="77777777" w:rsidR="00E50BDE" w:rsidRPr="0012488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fr-FR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3C4CB8F4" w:rsidR="00E50BDE" w:rsidRPr="0012488E" w:rsidRDefault="0012488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fr-FR"/>
                    </w:rPr>
                  </w:pPr>
                  <w:r w:rsidRPr="0012488E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fr-FR" w:bidi="ru-RU"/>
                    </w:rPr>
                    <w:t>DÉCEMBRE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12488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20738644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20CAB17D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7626AAF7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63A8EF7C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11F36DAA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56A75D39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7C0E6CBC" w:rsidR="00E50BDE" w:rsidRPr="0012488E" w:rsidRDefault="0012488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DI</w:t>
                        </w:r>
                      </w:p>
                    </w:tc>
                  </w:tr>
                  <w:tr w:rsidR="00E50BDE" w:rsidRPr="0012488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5981C809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191E6675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2BEF70F1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056268CE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3942F270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09DA09BA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771EE419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5ABAF044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31E68AA5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648A3FB0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4EC63AC1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2733A4BE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5C8F99E4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4EA0D11F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7021843E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03E8AF6E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36062F51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341EBFB2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76D4680A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4C5A0898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2461EBE8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3A5560EA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09AA8181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6E48496E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3EAF92D6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68CC5461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54B36A1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6859B1F9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473BB86E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3D46D471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691BCE8C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2E15C9E6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12AB6198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508388F8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6A6B2464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 w:rsidRPr="001248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12488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2F142DE0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2A6110AD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88E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 w:rsidRPr="0012488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12488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</w:tr>
                </w:tbl>
                <w:p w14:paraId="1B630266" w14:textId="77777777" w:rsidR="00E50BDE" w:rsidRPr="0012488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fr-FR"/>
                    </w:rPr>
                  </w:pPr>
                </w:p>
              </w:tc>
            </w:tr>
            <w:tr w:rsidR="00C957EE" w:rsidRPr="0012488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6A932E07" w:rsidR="00C957EE" w:rsidRPr="0012488E" w:rsidRDefault="00C138B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fr-FR" w:bidi="ru-RU"/>
                    </w:rPr>
                  </w:pPr>
                  <w:r w:rsidRPr="0012488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>4</w:t>
                  </w:r>
                  <w:r w:rsidR="00C957EE" w:rsidRPr="0012488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 xml:space="preserve"> </w:t>
                  </w:r>
                  <w:r w:rsidR="0012488E" w:rsidRPr="0012488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val="fr-FR" w:bidi="ru-RU"/>
                    </w:rPr>
                    <w:t>dimanches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39BE9B31" w:rsidR="00C957EE" w:rsidRPr="0012488E" w:rsidRDefault="00F20BB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fr-FR" w:bidi="ru-RU"/>
                    </w:rPr>
                  </w:pPr>
                  <w:r w:rsidRPr="0012488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>5</w:t>
                  </w:r>
                  <w:r w:rsidR="00C957EE" w:rsidRPr="0012488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 xml:space="preserve"> </w:t>
                  </w:r>
                  <w:r w:rsidR="0012488E" w:rsidRPr="0012488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val="fr-FR" w:bidi="ru-RU"/>
                    </w:rPr>
                    <w:t>dimanches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2C2AC18B" w:rsidR="00C957EE" w:rsidRPr="0012488E" w:rsidRDefault="00F20BB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fr-FR" w:bidi="ru-RU"/>
                    </w:rPr>
                  </w:pPr>
                  <w:r w:rsidRPr="0012488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>4</w:t>
                  </w:r>
                  <w:r w:rsidR="00C957EE" w:rsidRPr="0012488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 xml:space="preserve"> </w:t>
                  </w:r>
                  <w:r w:rsidR="0012488E" w:rsidRPr="0012488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val="fr-FR" w:bidi="ru-RU"/>
                    </w:rPr>
                    <w:t>dimanches</w:t>
                  </w:r>
                </w:p>
              </w:tc>
            </w:tr>
          </w:tbl>
          <w:p w14:paraId="1A5B6E03" w14:textId="2CC03F92" w:rsidR="00E50BDE" w:rsidRPr="0012488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  <w:lang w:val="fr-FR"/>
              </w:rPr>
            </w:pPr>
          </w:p>
        </w:tc>
      </w:tr>
    </w:tbl>
    <w:p w14:paraId="2B3E424A" w14:textId="1DF0A038" w:rsidR="00F93E3B" w:rsidRPr="0012488E" w:rsidRDefault="00F93E3B" w:rsidP="00996E56">
      <w:pPr>
        <w:pStyle w:val="a5"/>
        <w:rPr>
          <w:rFonts w:cs="Arial"/>
          <w:noProof/>
          <w:color w:val="auto"/>
          <w:sz w:val="2"/>
          <w:szCs w:val="2"/>
          <w:lang w:val="fr-FR"/>
        </w:rPr>
      </w:pPr>
    </w:p>
    <w:sectPr w:rsidR="00F93E3B" w:rsidRPr="0012488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7FD84" w14:textId="77777777" w:rsidR="005A258A" w:rsidRDefault="005A258A">
      <w:pPr>
        <w:spacing w:after="0"/>
      </w:pPr>
      <w:r>
        <w:separator/>
      </w:r>
    </w:p>
  </w:endnote>
  <w:endnote w:type="continuationSeparator" w:id="0">
    <w:p w14:paraId="1F9B66D5" w14:textId="77777777" w:rsidR="005A258A" w:rsidRDefault="005A258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039F7" w14:textId="77777777" w:rsidR="005A258A" w:rsidRDefault="005A258A">
      <w:pPr>
        <w:spacing w:after="0"/>
      </w:pPr>
      <w:r>
        <w:separator/>
      </w:r>
    </w:p>
  </w:footnote>
  <w:footnote w:type="continuationSeparator" w:id="0">
    <w:p w14:paraId="6967997A" w14:textId="77777777" w:rsidR="005A258A" w:rsidRDefault="005A258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5417"/>
    <w:rsid w:val="0005357B"/>
    <w:rsid w:val="00071356"/>
    <w:rsid w:val="00074B6A"/>
    <w:rsid w:val="00097A25"/>
    <w:rsid w:val="000A5A57"/>
    <w:rsid w:val="000B4031"/>
    <w:rsid w:val="0012488E"/>
    <w:rsid w:val="001274F3"/>
    <w:rsid w:val="00151CCE"/>
    <w:rsid w:val="00187700"/>
    <w:rsid w:val="001B01F9"/>
    <w:rsid w:val="001C41F9"/>
    <w:rsid w:val="002506CA"/>
    <w:rsid w:val="00263068"/>
    <w:rsid w:val="00285C1D"/>
    <w:rsid w:val="002C7EBB"/>
    <w:rsid w:val="003327F5"/>
    <w:rsid w:val="00340CAF"/>
    <w:rsid w:val="00372C9B"/>
    <w:rsid w:val="003C0D41"/>
    <w:rsid w:val="003E085C"/>
    <w:rsid w:val="003E7B3A"/>
    <w:rsid w:val="0041408D"/>
    <w:rsid w:val="00416364"/>
    <w:rsid w:val="004300FF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A258A"/>
    <w:rsid w:val="005D5149"/>
    <w:rsid w:val="005E656F"/>
    <w:rsid w:val="006377F1"/>
    <w:rsid w:val="00667021"/>
    <w:rsid w:val="00684D0A"/>
    <w:rsid w:val="006974E1"/>
    <w:rsid w:val="006C0896"/>
    <w:rsid w:val="006C43B5"/>
    <w:rsid w:val="006F513E"/>
    <w:rsid w:val="007A5238"/>
    <w:rsid w:val="007C0139"/>
    <w:rsid w:val="007D45A1"/>
    <w:rsid w:val="007F564D"/>
    <w:rsid w:val="00807067"/>
    <w:rsid w:val="0087147D"/>
    <w:rsid w:val="00872EE5"/>
    <w:rsid w:val="008A0992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20D"/>
    <w:rsid w:val="00A20E4C"/>
    <w:rsid w:val="00A60ACB"/>
    <w:rsid w:val="00AA23D3"/>
    <w:rsid w:val="00AA3C50"/>
    <w:rsid w:val="00AD51E9"/>
    <w:rsid w:val="00AE302A"/>
    <w:rsid w:val="00AE36BB"/>
    <w:rsid w:val="00B37C7E"/>
    <w:rsid w:val="00B65B09"/>
    <w:rsid w:val="00B85583"/>
    <w:rsid w:val="00B9476B"/>
    <w:rsid w:val="00BC3952"/>
    <w:rsid w:val="00BE5AB8"/>
    <w:rsid w:val="00C138B6"/>
    <w:rsid w:val="00C44DFB"/>
    <w:rsid w:val="00C6519B"/>
    <w:rsid w:val="00C70F21"/>
    <w:rsid w:val="00C7354B"/>
    <w:rsid w:val="00C91F9B"/>
    <w:rsid w:val="00C957EE"/>
    <w:rsid w:val="00CB6F5C"/>
    <w:rsid w:val="00D1460E"/>
    <w:rsid w:val="00DE32AC"/>
    <w:rsid w:val="00E1407A"/>
    <w:rsid w:val="00E16D02"/>
    <w:rsid w:val="00E50BDE"/>
    <w:rsid w:val="00E774CD"/>
    <w:rsid w:val="00E77E1D"/>
    <w:rsid w:val="00ED75B6"/>
    <w:rsid w:val="00F20BBB"/>
    <w:rsid w:val="00F30486"/>
    <w:rsid w:val="00F91390"/>
    <w:rsid w:val="00F9217A"/>
    <w:rsid w:val="00F93E3B"/>
    <w:rsid w:val="00FC0032"/>
    <w:rsid w:val="00FF4587"/>
    <w:rsid w:val="00FF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3429</Words>
  <Characters>19548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2025-06-09T06:16:00Z</dcterms:created>
  <dcterms:modified xsi:type="dcterms:W3CDTF">2025-06-09T06:16:00Z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