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466"/>
      </w:tblGrid>
      <w:tr w:rsidR="003E085C" w:rsidRPr="00AC3BBB" w14:paraId="30143EA9" w14:textId="77777777" w:rsidTr="00A922E8">
        <w:trPr>
          <w:trHeight w:val="14949"/>
          <w:jc w:val="center"/>
        </w:trPr>
        <w:tc>
          <w:tcPr>
            <w:tcW w:w="5000" w:type="pct"/>
            <w:shd w:val="clear" w:color="auto" w:fill="auto"/>
            <w:vAlign w:val="center"/>
          </w:tcPr>
          <w:p w14:paraId="5654CDD3" w14:textId="171C621F" w:rsidR="003E085C" w:rsidRPr="00AC3BBB" w:rsidRDefault="00AC3BBB" w:rsidP="00A922E8">
            <w:pPr>
              <w:pStyle w:val="ad"/>
              <w:spacing w:after="0"/>
              <w:jc w:val="center"/>
              <w:rPr>
                <w:rFonts w:ascii="Century Gothic" w:hAnsi="Century Gothic"/>
                <w:noProof/>
                <w:color w:val="auto"/>
                <w:lang w:val="fr-FR" w:bidi="ru-RU"/>
              </w:rPr>
            </w:pPr>
            <w:r w:rsidRPr="00AC3BBB">
              <w:rPr>
                <w:rFonts w:ascii="Century Gothic" w:hAnsi="Century Gothic"/>
                <w:noProof/>
                <w:color w:val="auto"/>
                <w:lang w:val="fr-FR" w:bidi="ru-RU"/>
              </w:rPr>
              <w:t xml:space="preserve">CALENDRIER </w: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begin"/>
            </w:r>
            <w:r w:rsidR="003E085C" w:rsidRPr="00AC3BBB">
              <w:rPr>
                <w:rFonts w:ascii="Century Gothic" w:hAnsi="Century Gothic"/>
                <w:noProof/>
                <w:color w:val="auto"/>
                <w:lang w:val="fr-FR" w:bidi="ru-RU"/>
              </w:rPr>
              <w:instrText xml:space="preserve"> DOCVARIABLE  MonthStart1 \@  yyyy   \* MERGEFORMAT </w:instrTex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separate"/>
            </w:r>
            <w:r w:rsidR="00392A54">
              <w:rPr>
                <w:rFonts w:ascii="Century Gothic" w:hAnsi="Century Gothic"/>
                <w:noProof/>
                <w:color w:val="auto"/>
                <w:lang w:val="fr-FR" w:bidi="ru-RU"/>
              </w:rPr>
              <w:t>2026</w:t>
            </w:r>
            <w:r w:rsidR="003E085C" w:rsidRPr="00AC3BBB">
              <w:rPr>
                <w:rFonts w:ascii="Century Gothic" w:hAnsi="Century Gothic"/>
                <w:noProof/>
                <w:color w:val="auto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W w:w="5000" w:type="pct"/>
              <w:tblCellMar>
                <w:top w:w="170" w:type="dxa"/>
                <w:left w:w="170" w:type="dxa"/>
                <w:bottom w:w="170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3488"/>
              <w:gridCol w:w="3489"/>
              <w:gridCol w:w="3489"/>
            </w:tblGrid>
            <w:tr w:rsidR="00E50BDE" w:rsidRPr="00AC3BBB" w14:paraId="79D47188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0E68FF35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  <w:lang w:val="fr-FR"/>
                    </w:rPr>
                  </w:pPr>
                  <w:bookmarkStart w:id="1" w:name="_Hlk38821049"/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val="fr-FR" w:bidi="ru-RU"/>
                    </w:rPr>
                    <w:t>JANVIER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7"/>
                    <w:gridCol w:w="452"/>
                    <w:gridCol w:w="451"/>
                    <w:gridCol w:w="451"/>
                    <w:gridCol w:w="451"/>
                    <w:gridCol w:w="451"/>
                    <w:gridCol w:w="440"/>
                  </w:tblGrid>
                  <w:tr w:rsidR="00E50BDE" w:rsidRPr="00AC3BBB" w14:paraId="2B0339AC" w14:textId="77777777" w:rsidTr="004D019A">
                    <w:trPr>
                      <w:trHeight w:val="170"/>
                    </w:trPr>
                    <w:tc>
                      <w:tcPr>
                        <w:tcW w:w="711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1348C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LU</w:t>
                        </w:r>
                      </w:p>
                    </w:tc>
                    <w:tc>
                      <w:tcPr>
                        <w:tcW w:w="71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DBE0C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4BB82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1D1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99E28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9459D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0467BA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fr-FR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fr-FR" w:bidi="ru-RU"/>
                          </w:rPr>
                          <w:t>DI</w:t>
                        </w:r>
                      </w:p>
                    </w:tc>
                  </w:tr>
                  <w:tr w:rsidR="004D019A" w:rsidRPr="00AC3BBB" w14:paraId="359961C8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C83A34" w14:textId="3E2F60E4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jeudi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" 1 ""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6DA006" w14:textId="26675000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jeudi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=A2+1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A0FCCA" w14:textId="1A21C9C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80EBFD4" w14:textId="1FB528A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1F7D0" w14:textId="44F8E94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ECD18F" w14:textId="4B1D43C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304379" w14:textId="5582AAFA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 \@ dddd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4D019A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1E32B49" w14:textId="77777777" w:rsidTr="004D019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584913FD" w14:textId="641EFDCF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0690C50E" w14:textId="3E8EE9C9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E44C06" w14:textId="52638C20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3458D40" w14:textId="3516DB09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E488886" w14:textId="7EABBAFF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FAA3FF6" w14:textId="17CACAB0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4164C4EA" w14:textId="5F4D62C2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C992548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1300670A" w14:textId="47017161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117DA41B" w14:textId="25D30EF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C0D5F80" w14:textId="53AD982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5741C" w14:textId="1D8BBB85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A14425D" w14:textId="2E856F5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42F513" w14:textId="405FF486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01C0CD85" w14:textId="47F4295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19796B1A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7A381D50" w14:textId="25C8913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5C974F5" w14:textId="7B09748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98AE40" w14:textId="0D91EE36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8619F85" w14:textId="013782C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4319C17" w14:textId="5149EA74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E3DF20E" w14:textId="6C759AF5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797BB270" w14:textId="3BD804B6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5EF2B7D6" w14:textId="77777777" w:rsidTr="004D019A">
                    <w:trPr>
                      <w:trHeight w:val="336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620E7406" w14:textId="30F8396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5F85F121" w14:textId="2807FD7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0806EDC" w14:textId="5FAC34F2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A29A8AA" w14:textId="15CE0B4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B386B2F" w14:textId="049C4C5C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E74B35A" w14:textId="4DB37F9D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5E117642" w14:textId="5CB23B6B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4D019A" w:rsidRPr="00AC3BBB" w14:paraId="77B981FD" w14:textId="77777777" w:rsidTr="004D019A">
                    <w:trPr>
                      <w:trHeight w:val="350"/>
                    </w:trPr>
                    <w:tc>
                      <w:tcPr>
                        <w:tcW w:w="711" w:type="pct"/>
                        <w:shd w:val="clear" w:color="auto" w:fill="auto"/>
                        <w:vAlign w:val="center"/>
                      </w:tcPr>
                      <w:p w14:paraId="2083823B" w14:textId="14B15BAE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9" w:type="pct"/>
                        <w:shd w:val="clear" w:color="auto" w:fill="auto"/>
                        <w:vAlign w:val="center"/>
                      </w:tcPr>
                      <w:p w14:paraId="7027E414" w14:textId="32442628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 \@ d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4D019A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65BA84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AB13F7B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DD303F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C909D34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  <w:tc>
                      <w:tcPr>
                        <w:tcW w:w="700" w:type="pct"/>
                        <w:shd w:val="clear" w:color="auto" w:fill="auto"/>
                        <w:vAlign w:val="center"/>
                      </w:tcPr>
                      <w:p w14:paraId="12EBB633" w14:textId="77777777" w:rsidR="004D019A" w:rsidRPr="004D019A" w:rsidRDefault="004D019A" w:rsidP="004D019A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fr-FR"/>
                          </w:rPr>
                        </w:pPr>
                      </w:p>
                    </w:tc>
                  </w:tr>
                  <w:bookmarkEnd w:id="1"/>
                </w:tbl>
                <w:p w14:paraId="22BCC15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  <w:lang w:val="fr-FR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3E521F51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FEVRIER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438D1379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F8831C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EB7B5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7617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19205A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9F02DE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E1D433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A8889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1AABC21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30E426" w14:textId="293950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CAD3B73" w14:textId="11FC8AF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CEAD14" w14:textId="6D7DDE6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D2AD50" w14:textId="1AB0346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4F8FC2" w14:textId="480B161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4ADA12" w14:textId="2353BAB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9CC127" w14:textId="3B95955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3606FA0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FFF1FD" w14:textId="0D2E713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F352FF" w14:textId="1503E71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C3E38A" w14:textId="1C2D02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FD1C58" w14:textId="0F4BD12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5356E" w14:textId="7B2721E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4FB885" w14:textId="3870678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2668DF3" w14:textId="79EBAC3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D90B0F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5A750D9" w14:textId="18B41CC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ED57B43" w14:textId="010DBBD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E6786E" w14:textId="4B73D0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A6EB8D" w14:textId="636CB00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76706" w14:textId="2B959D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28331C" w14:textId="2EC7F8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3DA286" w14:textId="7E2990F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E943B8D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12E2D09A" w14:textId="1772018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2694CA2" w14:textId="56D76DB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ADAE88" w14:textId="177338D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0D5C6A" w14:textId="6545726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F3384" w14:textId="77B9A3A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87FCBD" w14:textId="3C444C9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79176" w14:textId="104EE57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2328A78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7BD6856" w14:textId="3CA245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8589C76" w14:textId="04236BE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772007" w14:textId="357F5BF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7147920" w14:textId="69CCA5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77662A" w14:textId="6592A29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7332B" w14:textId="38B5CA2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592F7A1" w14:textId="11BB332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C1D0DD2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7F6F32A" w14:textId="560133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7DB565E" w14:textId="6AF8D9B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!A12 Is Not In Table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8D324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CDED3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12054A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1A53F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0D590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1A83EE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2E820972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MARS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5C196D0E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DB138F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E396A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016DC3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0AB3C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A06B1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8D38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17C62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119AF2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6799657" w14:textId="20D121B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8962CC" w14:textId="6EC1548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9FE1C2" w14:textId="4B02B27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6A4AB6A" w14:textId="019A9A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50D679" w14:textId="5ACDC7E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640DF69" w14:textId="5800C15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1C797DC" w14:textId="0F18314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MonthStart3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9C2EF7F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161825F" w14:textId="4FF7DD0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D3657B" w14:textId="2B9B628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8F9F8" w14:textId="1B55842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CA9A94" w14:textId="5CD1001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98E06E" w14:textId="33C1184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E6AC6F" w14:textId="606B07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71FB50" w14:textId="3EE7D2E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96766B6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66AC742" w14:textId="15C53D7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96B23F0" w14:textId="2E6AB99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E9CDC" w14:textId="0E2B3D3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E46256" w14:textId="7640248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9D62D7" w14:textId="7279657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E5DDFF" w14:textId="603877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825E45" w14:textId="1762449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7AA53D3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0EDC58AB" w14:textId="08E597A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425809" w14:textId="2BD0007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3828CA" w14:textId="069100A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8186DA" w14:textId="6E2F62F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1F3F3F" w14:textId="09D977D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A3CDC" w14:textId="3DD7C44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8DB01E" w14:textId="73ABF11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AFB825D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C5EB944" w14:textId="0AC216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F649F6" w14:textId="1BFBE6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801731" w14:textId="2068F87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068ED0" w14:textId="38E7A5F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A19D7F" w14:textId="7E458B9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40C77" w14:textId="79785E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AFF30B0" w14:textId="75E1AD5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B20F7A9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2DC50CFE" w14:textId="0B2E9CD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9032A1" w14:textId="71070E2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MonthEnd3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F339D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FE773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308D3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54F38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8DCD69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AC9C69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4BDAAC12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66147713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AVRIL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0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777563AF" w14:textId="77777777" w:rsidTr="00A922E8">
                    <w:trPr>
                      <w:trHeight w:val="170"/>
                    </w:trPr>
                    <w:tc>
                      <w:tcPr>
                        <w:tcW w:w="70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28F9B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014F0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40AB8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0270C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AC73D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8E566E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AAB883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4AB0D9C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7E3891" w14:textId="735CEE6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4D0698" w14:textId="2A57E6A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02A8B3" w14:textId="1B8E92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D0E8656" w14:textId="411267B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446AA3" w14:textId="168769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8BB9715" w14:textId="571C21B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9FA605" w14:textId="1BA17C8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MonthStart4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8D8A302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DA021A0" w14:textId="22B0DCE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336F203" w14:textId="6C7CDA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F0C5E" w14:textId="5253B3E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BA6399" w14:textId="1A5FBC3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8B88EC" w14:textId="670EFC6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10A33E" w14:textId="53B0888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C5375BD" w14:textId="03A66EB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F66363B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9F26B47" w14:textId="6B6A0A8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40A5DAE" w14:textId="5701E51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8C2B6" w14:textId="5D204DC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12AC8A" w14:textId="23E351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71FD9A" w14:textId="3E17426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1AE41F" w14:textId="38EF23F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AE57AD" w14:textId="690265E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BFE1404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7F3B399D" w14:textId="2A452B3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1E477B" w14:textId="4AEB05E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EE83" w14:textId="2C66190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CD3E" w14:textId="51DF349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187918" w14:textId="191B20B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EA890D" w14:textId="0FF3AA8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49890F6" w14:textId="711F499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C742435" w14:textId="77777777" w:rsidTr="00A922E8">
                    <w:trPr>
                      <w:trHeight w:val="336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5D52D7CF" w14:textId="50BFD69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2E11DD" w14:textId="35EC6C4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703A2E" w14:textId="3B815D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74C9F4" w14:textId="1368E0F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8E46" w14:textId="037DFCC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82FE33" w14:textId="5BE8E42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5EE495" w14:textId="33F476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34CC3B28" w14:textId="77777777" w:rsidTr="00A922E8">
                    <w:trPr>
                      <w:trHeight w:val="350"/>
                    </w:trPr>
                    <w:tc>
                      <w:tcPr>
                        <w:tcW w:w="708" w:type="pct"/>
                        <w:shd w:val="clear" w:color="auto" w:fill="auto"/>
                        <w:vAlign w:val="center"/>
                      </w:tcPr>
                      <w:p w14:paraId="3E9DFDAA" w14:textId="4CC0904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E1938B3" w14:textId="70FDE6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MonthEnd4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A111FB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3B93B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9DA80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4976B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71D38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A063CF5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7C5D4B28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MAI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5AB6104A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2193AA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EC4C6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3C9BB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2E4BB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B1C7B7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B923A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988F1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3332C56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59BC3CC" w14:textId="2E62B85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3B32594" w14:textId="0E85A9F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AB568A5" w14:textId="30DD73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C7C5F86" w14:textId="086AF78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A6992DD" w14:textId="68E7041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33F370" w14:textId="56C434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70EF0A6" w14:textId="3A2A6D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MonthStart5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3EE137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CCDE7C" w14:textId="10FC11F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780067F" w14:textId="716462E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8632F9" w14:textId="58AD7F7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5E1F40" w14:textId="0A61BEF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E194D9" w14:textId="030CE8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17FDF4" w14:textId="61F6C9E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767187" w14:textId="152AB5F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34A6A6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F6EC59B" w14:textId="30F00DE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79F9651" w14:textId="55D0CB2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564E15" w14:textId="0F8584D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FE5F5B" w14:textId="6F9D1EA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9D1D31" w14:textId="44649A2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5D9A9" w14:textId="036BC7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C01B5" w14:textId="167D111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81028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DFB4C0" w14:textId="7198073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925F55B" w14:textId="4E93B48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42621A" w14:textId="6494FAF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BA4234" w14:textId="7E5F17B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8ABF05" w14:textId="0E6B575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CF2603" w14:textId="5CE3C24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F24363" w14:textId="4FF3162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31CB9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EE9A4A5" w14:textId="3704F4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45E2981" w14:textId="78B8FB4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6B125B" w14:textId="40F6FE4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ABF465" w14:textId="276F575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B772D" w14:textId="4CED3E4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A79A78" w14:textId="4FA21C6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0DDAC02" w14:textId="7ACAE4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8CA464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011EE3C" w14:textId="6337B5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ED1CB6" w14:textId="4DC4C2F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MonthEnd5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3435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AFF4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4F1F41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6ED4C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E4EFA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12F65089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0E7C433B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JUIN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04CBF27F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02BEF6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08BE20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6B662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03A11A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EC3EB5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2840D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C4D83F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73C6F336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F22B739" w14:textId="3905DF2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DBCB52" w14:textId="6DFEBD9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13B273" w14:textId="3A88057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B1BF51" w14:textId="610869A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C056296" w14:textId="3CF3059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A3FE5F" w14:textId="2D33A1B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F6228DF" w14:textId="51DECCD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MonthStart6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BEFDF4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6D56BA" w14:textId="42F725A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7A4FE01" w14:textId="2683771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13D6F" w14:textId="1A70F62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8EB9B1" w14:textId="3DB7278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6AA91" w14:textId="3F1563A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A72C4" w14:textId="2A5F664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9186DE" w14:textId="5BD5ADE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51BD17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56289F" w14:textId="1BB77C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0613692" w14:textId="198DF06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7784EF" w14:textId="7EE644B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33B570" w14:textId="3034F41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C48A1E" w14:textId="67DA74B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36143" w14:textId="730858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E7224F" w14:textId="0A9720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790AB323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73EC45A" w14:textId="28A6A59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FF848B" w14:textId="2BE58A5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85CA" w14:textId="3E44ABF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56030" w14:textId="7D0664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77E80D" w14:textId="681273F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0E3A06" w14:textId="0121786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D4E965" w14:textId="1B73349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4C82773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A8731D7" w14:textId="387F2D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F8FBCC8" w14:textId="735E962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49F68E" w14:textId="4164190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84A4BC" w14:textId="5AC8426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B0C9DE" w14:textId="020B7A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3D1003" w14:textId="2CE25B0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9BE5B5" w14:textId="57EC28B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739CBB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E2EB5" w14:textId="6B557E8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872BDFB" w14:textId="4AB8040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MonthEnd6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131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B0E3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D908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3D58A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7E52C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2F4A2E30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585A51E9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1F081711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JUILLET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0902D1C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469A99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49AD09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241953D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07113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F2C2C7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B2C7F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F314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22F9733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4C379138" w14:textId="6C8A76D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ACAF2D4" w14:textId="1C7531A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26D26E8F" w14:textId="3008F8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1E8189F" w14:textId="0E00A92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70058033" w14:textId="30859A2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1E1408DC" w14:textId="78615C9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</w:tcPr>
                      <w:p w14:paraId="01A49BCB" w14:textId="18A484E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MonthStart7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3C868F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6C6E9B7" w14:textId="58ECEFD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800EECE" w14:textId="5BFB68B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62469" w14:textId="5B461FC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3FA63D" w14:textId="44DC6A9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D940AF" w14:textId="3C10DE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936133" w14:textId="75E1D5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A04C361" w14:textId="580AD0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B25C55D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A70520E" w14:textId="0EF58D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208BA01" w14:textId="1841B6C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D486D0" w14:textId="2B4C26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44BA38" w14:textId="603CF8A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A8DC53" w14:textId="3EB8538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71917CC" w14:textId="2D14CA0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8B2B710" w14:textId="131A403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F356C8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531177D8" w14:textId="17BEEBA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02F8B5C" w14:textId="6F77A28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B0225DC" w14:textId="00A54C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732FCE" w14:textId="532155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9FDC53C" w14:textId="0926F0E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48A5" w14:textId="1159CA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8E39E1B" w14:textId="1BC3826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8CD3CF4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4F91D85A" w14:textId="5E08225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2925D5F4" w14:textId="19B1D4E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B8DC2A4" w14:textId="657FE77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870CE9D" w14:textId="5E23849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B3505A" w14:textId="3D754C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1E5526" w14:textId="798C867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2B58571" w14:textId="0CBAEC3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AF88634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</w:tcPr>
                      <w:p w14:paraId="24A854FA" w14:textId="66EF04E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</w:tcPr>
                      <w:p w14:paraId="68D0C9B8" w14:textId="7BC993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MonthEnd7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CD77BF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1BAE687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A2AAD4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24717C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C68C91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7B412791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0D97EC1A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AOUT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4AFF09FE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494FD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F883C33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7A559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832F66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24624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DB1DD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D1508C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3C68550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52F4298" w14:textId="1643E4A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11A9B94" w14:textId="7D9C8DE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4CF7F38" w14:textId="0A12C6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75043F6" w14:textId="6CE5B39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4C0C2E" w14:textId="3B29802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97C3C6C" w14:textId="0BC9222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6AA83" w14:textId="0B49DD7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MonthStart8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6FAF8EC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92EDE6" w14:textId="2A70572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4BD49CC" w14:textId="4A2D31D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50E9F" w14:textId="5DEE11C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EB8BD" w14:textId="1DFDEC3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91EF5F" w14:textId="05BADC8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D8A4" w14:textId="6106B05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ABBF035" w14:textId="5112FD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D31BDC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52C3D24" w14:textId="75FFD84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D326BE3" w14:textId="038D5C6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61CD30" w14:textId="6851E76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98FAB" w14:textId="7AD7251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955CF" w14:textId="2C6E54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BDB300" w14:textId="3F45CEC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88E7CF" w14:textId="25025EB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14CA0DD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494884" w14:textId="614F6F4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6FBAA8" w14:textId="2E63C3E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589C8A" w14:textId="09205E2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7A4E58" w14:textId="4D7A144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C7B9C" w14:textId="56C6F13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BEC9E3" w14:textId="086AFED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5540ED6" w14:textId="30902E9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908022E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82ED98" w14:textId="7D8C6B8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7E1A1EF" w14:textId="19FEE87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0E0CC3" w14:textId="67E841F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0C84DC" w14:textId="7EC0691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1B4AD" w14:textId="6750D77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8D3900" w14:textId="58A2854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D07AE9" w14:textId="45D2F61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07F1C9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4867C4" w14:textId="4674A66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BC1A7DC" w14:textId="19E74C5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MonthEnd8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51A512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6910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5E206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CFA6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3E8B9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777BD4B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57A5BF2F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SEPTEMBRE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4A93CA2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CA45F3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E5A57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09699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D24E23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07CE7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589A88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D139E3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6F19218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B87E379" w14:textId="14E612B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72E83E2" w14:textId="0EABBF6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E86304C" w14:textId="559C28E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F79A1F" w14:textId="2FAB8DF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1E047D0" w14:textId="35F5317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42FEB5F" w14:textId="45CE73E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D65A288" w14:textId="3779BA4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MonthStart9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C4FCCD6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284E6D" w14:textId="37117A5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F55745A" w14:textId="677A63E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5D88D9" w14:textId="1D7AD2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57B2BD" w14:textId="2D53394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70E88E" w14:textId="0564C96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967F01" w14:textId="5996845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4932719" w14:textId="3F712FB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DBEEDCA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721703" w14:textId="6DA7FD9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FE9D629" w14:textId="4888FE1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C9B758" w14:textId="5DD9FD2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B5348" w14:textId="7F95000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06C05C" w14:textId="303A020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0E3CAD" w14:textId="3209167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03A759E" w14:textId="6E0AA0A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A3E8C28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B52B7C" w14:textId="1488E9E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1520A5E" w14:textId="2128FC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647537" w14:textId="188BE4A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19A3F" w14:textId="19D78BD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B71F80" w14:textId="4B6A4BA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406FAE" w14:textId="4D6F46A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1093B8F" w14:textId="5A41E4A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C0E06E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939EA4" w14:textId="43CD544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639D7B1" w14:textId="4ECA76B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145A2B" w14:textId="588E66C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41EA7" w14:textId="78E97B6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A8D066" w14:textId="40F92AF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4FA9D4" w14:textId="385CDDF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32FC82" w14:textId="4D26096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5D5F805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2BB98A" w14:textId="0A57F1B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579B302" w14:textId="544EE7E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MonthEnd9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51F5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1FBDEC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5C98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FE0E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F400F8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0C98AE10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</w:tr>
            <w:tr w:rsidR="00E50BDE" w:rsidRPr="00AC3BBB" w14:paraId="70B29AB6" w14:textId="77777777" w:rsidTr="00AC3BBB">
              <w:tc>
                <w:tcPr>
                  <w:tcW w:w="1666" w:type="pct"/>
                  <w:shd w:val="clear" w:color="auto" w:fill="D9E2F3" w:themeFill="accent1" w:themeFillTint="33"/>
                  <w:tcMar>
                    <w:top w:w="284" w:type="dxa"/>
                    <w:bottom w:w="284" w:type="dxa"/>
                  </w:tcMar>
                </w:tcPr>
                <w:p w14:paraId="1C053708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OCTOBRE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5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55240A7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1CEA2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34F8F2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E33420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F78DA3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A592BF4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9F808A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B70E6C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0FF24D70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8710EC" w14:textId="2425FCB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BA107CC" w14:textId="0208809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BE5AB8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BB503B0" w14:textId="2B67C40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A5B440B" w14:textId="5C820E5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A4E09F3" w14:textId="34EEA75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E092B5" w14:textId="76E65BA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8690505" w14:textId="3943C76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MonthStart10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E5F8E77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D917324" w14:textId="2AB2A24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FFB016C" w14:textId="39EABBE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7261CD" w14:textId="618238F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DFF1" w14:textId="4D562F7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822507" w14:textId="1597710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D33669" w14:textId="1BAD490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DB552D" w14:textId="10A993C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3F156A32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2E95362" w14:textId="434A0B1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309C83" w14:textId="78CF949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1320" w14:textId="44C1A94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777BAF" w14:textId="5753B98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D09FDE" w14:textId="6554718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9209CD" w14:textId="0312DA0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8EC481" w14:textId="65BE231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6A37B69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97D822" w14:textId="44CAF33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34B4D44" w14:textId="1F85356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01D64" w14:textId="485B49A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D4708C" w14:textId="19FFF2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EEA84B" w14:textId="51C2F7F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BAFB46" w14:textId="67254EB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0465E7C" w14:textId="26C343B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9708B8B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8C2519D" w14:textId="658B1A1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C1A364" w14:textId="0E68379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60561" w14:textId="5BE1073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2909BF" w14:textId="1FBD65A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79E02" w14:textId="5C9F33E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25805B" w14:textId="017F69C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B9DD6D" w14:textId="503A1EB5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40CB10E1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A63161" w14:textId="50CA158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6BC146EE" w14:textId="1CE6AA2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MonthEnd10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CAF97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D2394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ED39C7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E7C55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849813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49536ADE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auto"/>
                  <w:tcMar>
                    <w:top w:w="284" w:type="dxa"/>
                    <w:bottom w:w="284" w:type="dxa"/>
                  </w:tcMar>
                </w:tcPr>
                <w:p w14:paraId="2037AC67" w14:textId="77777777" w:rsidR="00E50BDE" w:rsidRPr="00AC3BBB" w:rsidRDefault="000B354C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bidi="ru-RU"/>
                    </w:rPr>
                    <w:t>NOVEMBRE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1EDE4EC9" w14:textId="77777777" w:rsidTr="00A922E8">
                    <w:trPr>
                      <w:trHeight w:val="170"/>
                    </w:trPr>
                    <w:tc>
                      <w:tcPr>
                        <w:tcW w:w="70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2DDB886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EFC9CA2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C11D649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56636B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430E2DA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7B9D15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B46314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bidi="ru-RU"/>
                          </w:rPr>
                          <w:t>DI</w:t>
                        </w:r>
                      </w:p>
                    </w:tc>
                  </w:tr>
                  <w:tr w:rsidR="00E50BDE" w:rsidRPr="00AC3BBB" w14:paraId="0A6E065F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1813981" w14:textId="3899E07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587E473" w14:textId="5CB475B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DA4747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95400C5" w14:textId="6D4CDEB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045B7D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AE5C1D" w14:textId="4E8C78E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A107025" w14:textId="75C07E5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1D0ADE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3AB0A58" w14:textId="69DF172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B88FB5" w14:textId="3D2A1AA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MonthStart11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6D8F0722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7287A" w14:textId="02E54E6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9D8B27A" w14:textId="0FBBC40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43CA36" w14:textId="51C70CB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B155ED" w14:textId="200F5F8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3A5CE8" w14:textId="1C3E447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0B1B21" w14:textId="0F3F2C49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D1C9BBB" w14:textId="646732F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482240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119804" w14:textId="0FA0179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7501A43F" w14:textId="0259EC9A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6FA13" w14:textId="183A23DE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B4880A" w14:textId="5BB5346F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3B901" w14:textId="6C4DA0B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6D3F3D" w14:textId="4B3738B3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C200C3B" w14:textId="75B31740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04AF0FFE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ADE0CA" w14:textId="15C86FB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C956599" w14:textId="7529A5A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676B9C" w14:textId="6451B0F4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80F05" w14:textId="34DF127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51A5E" w14:textId="41E9C7C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51630A" w14:textId="417EA9D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65136C5" w14:textId="317631C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51116090" w14:textId="77777777" w:rsidTr="00A922E8">
                    <w:trPr>
                      <w:trHeight w:val="336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053061" w14:textId="5A67FA61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11DE06B" w14:textId="7FEB56B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3720EC" w14:textId="5B521E5C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F6AC1D" w14:textId="2D403C82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5BF14" w14:textId="63A3EC8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06DB6" w14:textId="7192AA9D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AD93F1" w14:textId="42F29076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E50BDE" w:rsidRPr="00AC3BBB" w14:paraId="2F2ED337" w14:textId="77777777" w:rsidTr="00A922E8">
                    <w:trPr>
                      <w:trHeight w:val="35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2B25040" w14:textId="00FA94B8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2DBD7C38" w14:textId="1C4D6D6B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MonthEnd11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53496F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50009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F5BDE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44490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473E54" w14:textId="77777777" w:rsidR="00E50BDE" w:rsidRPr="00AC3BBB" w:rsidRDefault="00E50BDE" w:rsidP="00A922E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</w:rPr>
                        </w:pPr>
                      </w:p>
                    </w:tc>
                  </w:tr>
                </w:tbl>
                <w:p w14:paraId="3269AF63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</w:rPr>
                  </w:pPr>
                </w:p>
              </w:tc>
              <w:tc>
                <w:tcPr>
                  <w:tcW w:w="1667" w:type="pct"/>
                  <w:shd w:val="clear" w:color="auto" w:fill="FFCCCC"/>
                  <w:tcMar>
                    <w:top w:w="284" w:type="dxa"/>
                    <w:bottom w:w="284" w:type="dxa"/>
                  </w:tcMar>
                </w:tcPr>
                <w:p w14:paraId="1B7A2A9B" w14:textId="77777777" w:rsidR="00E50BDE" w:rsidRPr="00AC3BBB" w:rsidRDefault="00DA4747" w:rsidP="00A922E8">
                  <w:pPr>
                    <w:pStyle w:val="Months"/>
                    <w:ind w:left="0"/>
                    <w:jc w:val="center"/>
                    <w:rPr>
                      <w:rFonts w:ascii="Century Gothic" w:hAnsi="Century Gothic"/>
                      <w:noProof/>
                      <w:color w:val="auto"/>
                      <w:sz w:val="40"/>
                      <w:szCs w:val="40"/>
                      <w:lang w:val="it-IT"/>
                    </w:rPr>
                  </w:pPr>
                  <w:r w:rsidRPr="00AC3BBB">
                    <w:rPr>
                      <w:rFonts w:ascii="Century Gothic" w:hAnsi="Century Gothic" w:cs="Calibri"/>
                      <w:noProof/>
                      <w:color w:val="auto"/>
                      <w:sz w:val="40"/>
                      <w:szCs w:val="40"/>
                      <w:lang w:val="it-IT" w:bidi="ru-RU"/>
                    </w:rPr>
                    <w:t>DÉCEMBRE</w:t>
                  </w:r>
                </w:p>
                <w:tbl>
                  <w:tblPr>
                    <w:tblW w:w="4992" w:type="pct"/>
                    <w:tblCellMar>
                      <w:left w:w="0" w:type="dxa"/>
                      <w:right w:w="0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46"/>
                    <w:gridCol w:w="451"/>
                    <w:gridCol w:w="451"/>
                    <w:gridCol w:w="451"/>
                    <w:gridCol w:w="451"/>
                    <w:gridCol w:w="451"/>
                    <w:gridCol w:w="443"/>
                  </w:tblGrid>
                  <w:tr w:rsidR="00E50BDE" w:rsidRPr="00AC3BBB" w14:paraId="3AFDF10B" w14:textId="77777777" w:rsidTr="00AE7EF8">
                    <w:trPr>
                      <w:trHeight w:val="170"/>
                    </w:trPr>
                    <w:tc>
                      <w:tcPr>
                        <w:tcW w:w="709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8C13448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LU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6FF7BEE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MA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2424821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ME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D5FEB0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JE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7398AAEF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VE</w:t>
                        </w:r>
                      </w:p>
                    </w:tc>
                    <w:tc>
                      <w:tcPr>
                        <w:tcW w:w="717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2E27C8C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tcBorders>
                          <w:bottom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05D0EC17" w14:textId="77777777" w:rsidR="00E50BDE" w:rsidRPr="00AC3BBB" w:rsidRDefault="000B354C" w:rsidP="00A922E8">
                        <w:pPr>
                          <w:pStyle w:val="Days"/>
                          <w:spacing w:before="0"/>
                          <w:rPr>
                            <w:rFonts w:ascii="Century Gothic" w:hAnsi="Century Gothic"/>
                            <w:noProof/>
                            <w:color w:val="auto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lang w:val="it-IT" w:bidi="ru-RU"/>
                          </w:rPr>
                          <w:t>DI</w:t>
                        </w:r>
                      </w:p>
                    </w:tc>
                  </w:tr>
                  <w:tr w:rsidR="00AE7EF8" w:rsidRPr="00AC3BBB" w14:paraId="5DF8BC57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3B14FFCC" w14:textId="0E1A8F2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понедельник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" 1 ""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2FA615EB" w14:textId="0A722D8D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1A3A5ED" w14:textId="726F0354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среда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4E21287F" w14:textId="3390B14E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четверг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691B8134" w14:textId="188470D1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пятница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5F388566" w14:textId="4D4ADBE0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суббота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4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tcBorders>
                          <w:top w:val="single" w:sz="8" w:space="0" w:color="auto"/>
                        </w:tcBorders>
                        <w:shd w:val="clear" w:color="auto" w:fill="auto"/>
                        <w:vAlign w:val="center"/>
                      </w:tcPr>
                      <w:p w14:paraId="16628E45" w14:textId="64CC0B3B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MonthStart12 \@ dddd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вторник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“</w:instrText>
                        </w:r>
                        <w:r w:rsidRPr="00AC3BBB">
                          <w:rPr>
                            <w:rFonts w:ascii="Century Gothic" w:hAnsi="Century Gothic" w:cs="Calibri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воскресенье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" 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&lt;&gt; 0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4971E235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2A5E3631" w14:textId="28BD31A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=G2+1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51AE71" w14:textId="4ECD090F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79E318C" w14:textId="2210986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ADF6B26" w14:textId="729413A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81E7FD9" w14:textId="732EBAB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51B8903" w14:textId="0F24D35D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64287C" w14:textId="6AC045D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54CCB0DB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30FFD7D5" w14:textId="582B9CD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=G3+1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207D248" w14:textId="6732A868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1AEE12" w14:textId="72F192B9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12C012D" w14:textId="0888FF4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03616FA" w14:textId="02CA952E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61C69C8" w14:textId="47F17FAB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19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B130C53" w14:textId="38250829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362EFA05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BA9A031" w14:textId="22BF3A0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=G4+1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45736173" w14:textId="1FDCD4D5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22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66E56F6" w14:textId="534D36C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23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20B0193" w14:textId="6E252C03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24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B480E95" w14:textId="2EF79F26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25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6647474" w14:textId="02364E6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26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D4362C" w14:textId="4243889F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27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0105F2DA" w14:textId="77777777" w:rsidTr="00AE7EF8">
                    <w:trPr>
                      <w:trHeight w:val="336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433A68F5" w14:textId="0F7E0451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=G5+1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28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32D9625C" w14:textId="45F355F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29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589F37B7" w14:textId="0434C8A5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=B6+1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30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6F294E94" w14:textId="2CF5CEFB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=C6+1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t>31</w: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B88193" w14:textId="2BB9A90C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=D6+1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74F96FB" w14:textId="25D76310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=E6+1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5FE5F7" w14:textId="4C2C6A19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28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=F6+1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AE7EF8" w:rsidRPr="00AC3BBB" w14:paraId="0361DF7E" w14:textId="77777777" w:rsidTr="00AE7EF8">
                    <w:trPr>
                      <w:trHeight w:val="350"/>
                    </w:trPr>
                    <w:tc>
                      <w:tcPr>
                        <w:tcW w:w="709" w:type="pct"/>
                        <w:shd w:val="clear" w:color="auto" w:fill="auto"/>
                        <w:vAlign w:val="center"/>
                      </w:tcPr>
                      <w:p w14:paraId="5C42388F" w14:textId="183D0842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29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=G6+1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7380BBF6" w14:textId="270B805A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392A54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 0,""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IF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30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&lt;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DocVariable MonthEnd12 \@ d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begin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=A7+1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 xml:space="preserve"> "" 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separate"/>
                        </w:r>
                        <w:r w:rsidR="00AC3BBB"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instrText>31</w:instrText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  <w:r w:rsidRPr="00AC3BBB"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2CB7B4E5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EA377A8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00321FEF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17" w:type="pct"/>
                        <w:shd w:val="clear" w:color="auto" w:fill="auto"/>
                        <w:vAlign w:val="center"/>
                      </w:tcPr>
                      <w:p w14:paraId="1DFFB445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5B3877E" w14:textId="77777777" w:rsidR="00AE7EF8" w:rsidRPr="00AC3BBB" w:rsidRDefault="00AE7EF8" w:rsidP="00AE7EF8">
                        <w:pPr>
                          <w:pStyle w:val="Dates"/>
                          <w:spacing w:after="0"/>
                          <w:rPr>
                            <w:rFonts w:ascii="Century Gothic" w:hAnsi="Century Gothic"/>
                            <w:noProof/>
                            <w:color w:val="auto"/>
                            <w:sz w:val="24"/>
                            <w:szCs w:val="24"/>
                            <w:lang w:val="it-IT"/>
                          </w:rPr>
                        </w:pPr>
                      </w:p>
                    </w:tc>
                  </w:tr>
                </w:tbl>
                <w:p w14:paraId="5CC79BD8" w14:textId="77777777" w:rsidR="00E50BDE" w:rsidRPr="00AC3BBB" w:rsidRDefault="00E50BDE" w:rsidP="00685FD1">
                  <w:pPr>
                    <w:pStyle w:val="a5"/>
                    <w:rPr>
                      <w:rFonts w:ascii="Century Gothic" w:hAnsi="Century Gothic"/>
                      <w:noProof/>
                      <w:color w:val="auto"/>
                      <w:lang w:val="it-IT"/>
                    </w:rPr>
                  </w:pPr>
                </w:p>
              </w:tc>
            </w:tr>
          </w:tbl>
          <w:p w14:paraId="0EE631E1" w14:textId="77777777" w:rsidR="00E50BDE" w:rsidRPr="00AC3BBB" w:rsidRDefault="00E50BDE" w:rsidP="00A922E8">
            <w:pPr>
              <w:pStyle w:val="ad"/>
              <w:spacing w:after="0"/>
              <w:jc w:val="center"/>
              <w:rPr>
                <w:rFonts w:ascii="Century Gothic" w:hAnsi="Century Gothic"/>
                <w:noProof/>
                <w:color w:val="auto"/>
                <w:sz w:val="16"/>
                <w:szCs w:val="16"/>
                <w:lang w:val="it-IT"/>
              </w:rPr>
            </w:pPr>
          </w:p>
        </w:tc>
      </w:tr>
    </w:tbl>
    <w:p w14:paraId="13B49C89" w14:textId="77777777" w:rsidR="00F93E3B" w:rsidRPr="00AC3BBB" w:rsidRDefault="00F93E3B" w:rsidP="00685FD1">
      <w:pPr>
        <w:pStyle w:val="a5"/>
        <w:rPr>
          <w:rFonts w:ascii="Century Gothic" w:hAnsi="Century Gothic"/>
          <w:noProof/>
          <w:color w:val="auto"/>
          <w:lang w:val="it-IT"/>
        </w:rPr>
      </w:pPr>
    </w:p>
    <w:sectPr w:rsidR="00F93E3B" w:rsidRPr="00AC3BBB" w:rsidSect="004E3893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59D908" w14:textId="77777777" w:rsidR="00324C16" w:rsidRDefault="00324C16">
      <w:pPr>
        <w:spacing w:after="0"/>
      </w:pPr>
      <w:r>
        <w:separator/>
      </w:r>
    </w:p>
  </w:endnote>
  <w:endnote w:type="continuationSeparator" w:id="0">
    <w:p w14:paraId="01AA5DA8" w14:textId="77777777" w:rsidR="00324C16" w:rsidRDefault="00324C1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uphemia"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F6AFC0" w14:textId="77777777" w:rsidR="00324C16" w:rsidRDefault="00324C16">
      <w:pPr>
        <w:spacing w:after="0"/>
      </w:pPr>
      <w:r>
        <w:separator/>
      </w:r>
    </w:p>
  </w:footnote>
  <w:footnote w:type="continuationSeparator" w:id="0">
    <w:p w14:paraId="22712B88" w14:textId="77777777" w:rsidR="00324C16" w:rsidRDefault="00324C16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proofState w:spelling="clean" w:grammar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6"/>
    <w:docVar w:name="MonthEnd10" w:val="31.10.2026"/>
    <w:docVar w:name="MonthEnd11" w:val="30.11.2026"/>
    <w:docVar w:name="MonthEnd12" w:val="31.12.2026"/>
    <w:docVar w:name="MonthEnd2" w:val="28.02.2026"/>
    <w:docVar w:name="MonthEnd3" w:val="31.03.2026"/>
    <w:docVar w:name="MonthEnd4" w:val="30.04.2026"/>
    <w:docVar w:name="MonthEnd5" w:val="31.05.2026"/>
    <w:docVar w:name="MonthEnd6" w:val="30.06.2026"/>
    <w:docVar w:name="MonthEnd7" w:val="31.07.2026"/>
    <w:docVar w:name="MonthEnd8" w:val="31.08.2026"/>
    <w:docVar w:name="MonthEnd9" w:val="30.09.2026"/>
    <w:docVar w:name="Months" w:val="12"/>
    <w:docVar w:name="MonthStart1" w:val="01.01.2026"/>
    <w:docVar w:name="MonthStart10" w:val="01.10.2026"/>
    <w:docVar w:name="MonthStart11" w:val="01.11.2026"/>
    <w:docVar w:name="MonthStart12" w:val="01.12.2026"/>
    <w:docVar w:name="MonthStart2" w:val="01.02.2026"/>
    <w:docVar w:name="MonthStart3" w:val="01.03.2026"/>
    <w:docVar w:name="MonthStart4" w:val="01.04.2026"/>
    <w:docVar w:name="MonthStart5" w:val="01.05.2026"/>
    <w:docVar w:name="MonthStart6" w:val="01.06.2026"/>
    <w:docVar w:name="MonthStart7" w:val="01.07.2026"/>
    <w:docVar w:name="MonthStart8" w:val="01.08.2026"/>
    <w:docVar w:name="MonthStart9" w:val="01.09.2026"/>
    <w:docVar w:name="MonthStartLast" w:val="12/1/2012"/>
    <w:docVar w:name="WeekStart" w:val="понедельник"/>
  </w:docVars>
  <w:rsids>
    <w:rsidRoot w:val="00285C1D"/>
    <w:rsid w:val="00045B7D"/>
    <w:rsid w:val="0005357B"/>
    <w:rsid w:val="00071356"/>
    <w:rsid w:val="000772DE"/>
    <w:rsid w:val="00097A25"/>
    <w:rsid w:val="000A5A57"/>
    <w:rsid w:val="000B354C"/>
    <w:rsid w:val="001274F3"/>
    <w:rsid w:val="00151CCE"/>
    <w:rsid w:val="001B01F9"/>
    <w:rsid w:val="001C41F9"/>
    <w:rsid w:val="001D0ADE"/>
    <w:rsid w:val="00285C1D"/>
    <w:rsid w:val="00324C16"/>
    <w:rsid w:val="003327F5"/>
    <w:rsid w:val="00340CAF"/>
    <w:rsid w:val="003822F2"/>
    <w:rsid w:val="00392A54"/>
    <w:rsid w:val="003C0D41"/>
    <w:rsid w:val="003E085C"/>
    <w:rsid w:val="003E7B3A"/>
    <w:rsid w:val="00416364"/>
    <w:rsid w:val="00431B29"/>
    <w:rsid w:val="00440416"/>
    <w:rsid w:val="00451D36"/>
    <w:rsid w:val="00462EAD"/>
    <w:rsid w:val="004A6170"/>
    <w:rsid w:val="004D019A"/>
    <w:rsid w:val="004E3893"/>
    <w:rsid w:val="004F6AAC"/>
    <w:rsid w:val="00512F2D"/>
    <w:rsid w:val="00570FBB"/>
    <w:rsid w:val="00583B82"/>
    <w:rsid w:val="005923AC"/>
    <w:rsid w:val="005D5149"/>
    <w:rsid w:val="005E656F"/>
    <w:rsid w:val="0064796B"/>
    <w:rsid w:val="00667021"/>
    <w:rsid w:val="00685FD1"/>
    <w:rsid w:val="006974E1"/>
    <w:rsid w:val="006C0896"/>
    <w:rsid w:val="006F513E"/>
    <w:rsid w:val="006F7AB4"/>
    <w:rsid w:val="007C0139"/>
    <w:rsid w:val="007D45A1"/>
    <w:rsid w:val="007F564D"/>
    <w:rsid w:val="008B1201"/>
    <w:rsid w:val="008E0A0A"/>
    <w:rsid w:val="008E39FC"/>
    <w:rsid w:val="008F16F7"/>
    <w:rsid w:val="009164BA"/>
    <w:rsid w:val="009166BD"/>
    <w:rsid w:val="00966F1F"/>
    <w:rsid w:val="00977AAE"/>
    <w:rsid w:val="00990290"/>
    <w:rsid w:val="00996E56"/>
    <w:rsid w:val="00997268"/>
    <w:rsid w:val="00A12667"/>
    <w:rsid w:val="00A14581"/>
    <w:rsid w:val="00A20E4C"/>
    <w:rsid w:val="00A922E8"/>
    <w:rsid w:val="00AA23D3"/>
    <w:rsid w:val="00AA3C50"/>
    <w:rsid w:val="00AC3BBB"/>
    <w:rsid w:val="00AE302A"/>
    <w:rsid w:val="00AE36BB"/>
    <w:rsid w:val="00AE4CD0"/>
    <w:rsid w:val="00AE7EF8"/>
    <w:rsid w:val="00B37C7E"/>
    <w:rsid w:val="00B61D40"/>
    <w:rsid w:val="00B65B09"/>
    <w:rsid w:val="00B85583"/>
    <w:rsid w:val="00B9476B"/>
    <w:rsid w:val="00BC3952"/>
    <w:rsid w:val="00BE5AB8"/>
    <w:rsid w:val="00C44DFB"/>
    <w:rsid w:val="00C6519B"/>
    <w:rsid w:val="00C70F21"/>
    <w:rsid w:val="00C7354B"/>
    <w:rsid w:val="00C91F9B"/>
    <w:rsid w:val="00D2620D"/>
    <w:rsid w:val="00D72960"/>
    <w:rsid w:val="00DA4747"/>
    <w:rsid w:val="00DE32AC"/>
    <w:rsid w:val="00E1407A"/>
    <w:rsid w:val="00E50BDE"/>
    <w:rsid w:val="00E774CD"/>
    <w:rsid w:val="00E77E1D"/>
    <w:rsid w:val="00ED75B6"/>
    <w:rsid w:val="00F50B36"/>
    <w:rsid w:val="00F91390"/>
    <w:rsid w:val="00F93E3B"/>
    <w:rsid w:val="00F96259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4E5150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Euphemia" w:eastAsia="MS Mincho" w:hAnsi="Euphemia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pPr>
      <w:spacing w:after="20"/>
    </w:pPr>
    <w:rPr>
      <w:rFonts w:ascii="Arial" w:hAnsi="Arial"/>
      <w:color w:val="262626"/>
      <w:sz w:val="18"/>
      <w:szCs w:val="18"/>
      <w:lang w:val="ru-RU" w:eastAsia="ja-JP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="MS Gothic"/>
      <w:color w:val="157075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="MS Gothic"/>
      <w:color w:val="157075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Pr>
      <w:color w:val="40404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rPr>
      <w:rFonts w:ascii="Arial" w:hAnsi="Arial"/>
      <w:color w:val="404040"/>
      <w:sz w:val="18"/>
      <w:szCs w:val="18"/>
      <w:lang w:val="ru-RU" w:eastAsia="ja-JP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="MS Gothic"/>
      <w:color w:val="157075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link w:val="a9"/>
    <w:uiPriority w:val="99"/>
    <w:semiHidden/>
    <w:rPr>
      <w:rFonts w:ascii="Tahoma" w:hAnsi="Tahoma" w:cs="Tahoma"/>
      <w:color w:val="404040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/>
      <w:sz w:val="100"/>
    </w:rPr>
  </w:style>
  <w:style w:type="table" w:customStyle="1" w:styleId="ae">
    <w:name w:val="Таблица календаря"/>
    <w:basedOn w:val="a1"/>
    <w:uiPriority w:val="99"/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="MS Gothic"/>
      <w:color w:val="157075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link w:val="1"/>
    <w:uiPriority w:val="9"/>
    <w:rsid w:val="00570FBB"/>
    <w:rPr>
      <w:rFonts w:ascii="Arial" w:eastAsia="MS Gothic" w:hAnsi="Arial" w:cs="Times New Roman"/>
      <w:color w:val="157075"/>
      <w:sz w:val="32"/>
      <w:szCs w:val="32"/>
    </w:rPr>
  </w:style>
  <w:style w:type="character" w:customStyle="1" w:styleId="20">
    <w:name w:val="Заголовок 2 Знак"/>
    <w:link w:val="2"/>
    <w:uiPriority w:val="9"/>
    <w:semiHidden/>
    <w:rsid w:val="00570FBB"/>
    <w:rPr>
      <w:rFonts w:ascii="Arial" w:eastAsia="MS Gothic" w:hAnsi="Arial" w:cs="Times New Roman"/>
      <w:color w:val="157075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="MS Gothic"/>
      <w:color w:val="157075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5C7EFFF-674F-4328-BC3C-F2FEF234CAB7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3409</Words>
  <Characters>19435</Characters>
  <Application>Microsoft Office Word</Application>
  <DocSecurity>0</DocSecurity>
  <Lines>161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2025-06-06T20:30:00Z</dcterms:created>
  <dcterms:modified xsi:type="dcterms:W3CDTF">2025-06-06T20:30:00Z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