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04"/>
      </w:tblGrid>
      <w:tr w:rsidR="00BB3457" w:rsidRPr="00974CE8" w14:paraId="20B45F8A" w14:textId="77777777" w:rsidTr="00173801">
        <w:trPr>
          <w:trHeight w:val="10480"/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6E1B6537" w14:textId="03CAF838" w:rsidR="003E085C" w:rsidRPr="00974CE8" w:rsidRDefault="00974CE8" w:rsidP="00974CE8">
            <w:pPr>
              <w:pStyle w:val="ad"/>
              <w:spacing w:after="240"/>
              <w:jc w:val="center"/>
              <w:rPr>
                <w:noProof/>
                <w:color w:val="auto"/>
                <w:sz w:val="72"/>
                <w:szCs w:val="72"/>
                <w:lang w:val="fr-FR" w:bidi="ru-RU"/>
              </w:rPr>
            </w:pPr>
            <w:r w:rsidRPr="00974CE8">
              <w:rPr>
                <w:noProof/>
                <w:color w:val="auto"/>
                <w:sz w:val="72"/>
                <w:szCs w:val="72"/>
                <w:lang w:val="fr-FR" w:bidi="ru-RU"/>
              </w:rPr>
              <w:t xml:space="preserve">CALENDRIER </w:t>
            </w:r>
            <w:r w:rsidRPr="00974CE8">
              <w:rPr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974CE8">
              <w:rPr>
                <w:noProof/>
                <w:color w:val="auto"/>
                <w:sz w:val="72"/>
                <w:szCs w:val="72"/>
                <w:lang w:val="fr-FR" w:bidi="ru-RU"/>
              </w:rPr>
              <w:instrText xml:space="preserve"> DOCVARIABLE  MonthStart1 \@  yyyy   \* MERGEFORMAT </w:instrText>
            </w:r>
            <w:r w:rsidRPr="00974CE8">
              <w:rPr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C50676">
              <w:rPr>
                <w:noProof/>
                <w:color w:val="auto"/>
                <w:sz w:val="72"/>
                <w:szCs w:val="72"/>
                <w:lang w:val="fr-FR" w:bidi="ru-RU"/>
              </w:rPr>
              <w:t>2025</w:t>
            </w:r>
            <w:r w:rsidRPr="00974CE8">
              <w:rPr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  <w:r w:rsidRPr="00974CE8">
              <w:rPr>
                <w:noProof/>
                <w:color w:val="auto"/>
                <w:sz w:val="72"/>
                <w:szCs w:val="72"/>
                <w:lang w:val="fr-FR" w:bidi="ru-RU"/>
              </w:rPr>
              <w:t xml:space="preserve"> en FRANÇAIS</w:t>
            </w:r>
            <w:bookmarkStart w:id="0" w:name="_Calendar"/>
            <w:bookmarkEnd w:id="0"/>
          </w:p>
          <w:tbl>
            <w:tblPr>
              <w:tblW w:w="5000" w:type="pct"/>
              <w:tblCellMar>
                <w:top w:w="170" w:type="dxa"/>
                <w:left w:w="284" w:type="dxa"/>
                <w:bottom w:w="170" w:type="dxa"/>
                <w:right w:w="284" w:type="dxa"/>
              </w:tblCellMar>
              <w:tblLook w:val="04A0" w:firstRow="1" w:lastRow="0" w:firstColumn="1" w:lastColumn="0" w:noHBand="0" w:noVBand="1"/>
            </w:tblPr>
            <w:tblGrid>
              <w:gridCol w:w="3926"/>
              <w:gridCol w:w="3926"/>
              <w:gridCol w:w="3926"/>
              <w:gridCol w:w="3926"/>
            </w:tblGrid>
            <w:tr w:rsidR="00BB3457" w:rsidRPr="00974CE8" w14:paraId="4A48C417" w14:textId="77777777" w:rsidTr="00173801">
              <w:trPr>
                <w:trHeight w:val="2800"/>
              </w:trPr>
              <w:tc>
                <w:tcPr>
                  <w:tcW w:w="1250" w:type="pct"/>
                  <w:shd w:val="clear" w:color="auto" w:fill="auto"/>
                </w:tcPr>
                <w:p w14:paraId="2C06F34E" w14:textId="77777777" w:rsidR="00240D4D" w:rsidRPr="00974CE8" w:rsidRDefault="00BB3457" w:rsidP="00173801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  <w:lang w:val="fr-FR"/>
                    </w:rPr>
                  </w:pPr>
                  <w:bookmarkStart w:id="1" w:name="_Hlk38821049"/>
                  <w:r w:rsidRPr="00974CE8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val="fr-FR" w:bidi="ru-RU"/>
                    </w:rPr>
                    <w:t>JANVIER</w:t>
                  </w:r>
                </w:p>
                <w:tbl>
                  <w:tblPr>
                    <w:tblW w:w="4993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7"/>
                    <w:gridCol w:w="482"/>
                    <w:gridCol w:w="482"/>
                    <w:gridCol w:w="481"/>
                    <w:gridCol w:w="481"/>
                    <w:gridCol w:w="481"/>
                    <w:gridCol w:w="469"/>
                  </w:tblGrid>
                  <w:tr w:rsidR="00BB3457" w:rsidRPr="00974CE8" w14:paraId="22A291B6" w14:textId="77777777" w:rsidTr="008C2E3C">
                    <w:trPr>
                      <w:trHeight w:val="170"/>
                    </w:trPr>
                    <w:tc>
                      <w:tcPr>
                        <w:tcW w:w="711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1B0C8C9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9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6138B82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9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6DBAE75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4C062C5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399F61C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4836224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699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F58F457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8C2E3C" w:rsidRPr="00974CE8" w14:paraId="46E31D6C" w14:textId="77777777" w:rsidTr="008C2E3C">
                    <w:trPr>
                      <w:trHeight w:val="350"/>
                    </w:trPr>
                    <w:tc>
                      <w:tcPr>
                        <w:tcW w:w="711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1BCC05E" w14:textId="41CF7176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12CBA67" w14:textId="61B1E61F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BF7DC9B" w14:textId="7087D86F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ED70252" w14:textId="02CDC26B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980DFBB" w14:textId="2857E306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013B78A" w14:textId="61FB1D6B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699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F750238" w14:textId="3B4FD704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49E1A381" w14:textId="77777777" w:rsidTr="008C2E3C">
                    <w:trPr>
                      <w:trHeight w:val="336"/>
                    </w:trPr>
                    <w:tc>
                      <w:tcPr>
                        <w:tcW w:w="711" w:type="pct"/>
                        <w:shd w:val="clear" w:color="auto" w:fill="auto"/>
                        <w:vAlign w:val="center"/>
                      </w:tcPr>
                      <w:p w14:paraId="11EC9479" w14:textId="5B68621B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3C08B070" w14:textId="65CC7DFB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3465814B" w14:textId="2722A6F8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1DF476" w14:textId="0E03B85E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9382104" w14:textId="751D4CEF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9578199" w14:textId="009F5D51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699" w:type="pct"/>
                        <w:shd w:val="clear" w:color="auto" w:fill="auto"/>
                        <w:vAlign w:val="center"/>
                      </w:tcPr>
                      <w:p w14:paraId="0D13C10C" w14:textId="29553164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44AE887A" w14:textId="77777777" w:rsidTr="008C2E3C">
                    <w:trPr>
                      <w:trHeight w:val="350"/>
                    </w:trPr>
                    <w:tc>
                      <w:tcPr>
                        <w:tcW w:w="711" w:type="pct"/>
                        <w:shd w:val="clear" w:color="auto" w:fill="auto"/>
                        <w:vAlign w:val="center"/>
                      </w:tcPr>
                      <w:p w14:paraId="704A63E7" w14:textId="797B2E8A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70E77F2A" w14:textId="1750719A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7C065DF9" w14:textId="46A96B80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B501311" w14:textId="1D9FC75F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9F84585" w14:textId="26A578A2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48FF10E" w14:textId="0185CB65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699" w:type="pct"/>
                        <w:shd w:val="clear" w:color="auto" w:fill="auto"/>
                        <w:vAlign w:val="center"/>
                      </w:tcPr>
                      <w:p w14:paraId="511F9BF3" w14:textId="0280B413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784365E7" w14:textId="77777777" w:rsidTr="008C2E3C">
                    <w:trPr>
                      <w:trHeight w:val="350"/>
                    </w:trPr>
                    <w:tc>
                      <w:tcPr>
                        <w:tcW w:w="711" w:type="pct"/>
                        <w:shd w:val="clear" w:color="auto" w:fill="auto"/>
                        <w:vAlign w:val="center"/>
                      </w:tcPr>
                      <w:p w14:paraId="76B689EE" w14:textId="08BD92DD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53D678F4" w14:textId="0A67B7A2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65EB0E77" w14:textId="3A47F389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596E5AB" w14:textId="16281606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8F57CF5" w14:textId="5B615B41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CC78072" w14:textId="52F4AF73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699" w:type="pct"/>
                        <w:shd w:val="clear" w:color="auto" w:fill="auto"/>
                        <w:vAlign w:val="center"/>
                      </w:tcPr>
                      <w:p w14:paraId="1C976D28" w14:textId="42F998A9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4EB3A242" w14:textId="77777777" w:rsidTr="008C2E3C">
                    <w:trPr>
                      <w:trHeight w:val="336"/>
                    </w:trPr>
                    <w:tc>
                      <w:tcPr>
                        <w:tcW w:w="711" w:type="pct"/>
                        <w:shd w:val="clear" w:color="auto" w:fill="auto"/>
                        <w:vAlign w:val="center"/>
                      </w:tcPr>
                      <w:p w14:paraId="4CA94EF8" w14:textId="1D4FF373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16476A45" w14:textId="46C80EDC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4CC49B4D" w14:textId="2B77A724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D86C8B1" w14:textId="5738A9B1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6CE0179" w14:textId="7EACA82D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81B4A43" w14:textId="6B204164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699" w:type="pct"/>
                        <w:shd w:val="clear" w:color="auto" w:fill="auto"/>
                        <w:vAlign w:val="center"/>
                      </w:tcPr>
                      <w:p w14:paraId="59FCB4DF" w14:textId="70B8E9E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40A73798" w14:textId="77777777" w:rsidTr="008C2E3C">
                    <w:trPr>
                      <w:trHeight w:val="350"/>
                    </w:trPr>
                    <w:tc>
                      <w:tcPr>
                        <w:tcW w:w="711" w:type="pct"/>
                        <w:shd w:val="clear" w:color="auto" w:fill="auto"/>
                        <w:vAlign w:val="center"/>
                      </w:tcPr>
                      <w:p w14:paraId="5C64903F" w14:textId="5D9C29EC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18FEABAA" w14:textId="38265B3F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7D0C4603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E6D634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4B45F22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B277CF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699" w:type="pct"/>
                        <w:shd w:val="clear" w:color="auto" w:fill="auto"/>
                        <w:vAlign w:val="center"/>
                      </w:tcPr>
                      <w:p w14:paraId="37AB45F2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</w:tr>
                  <w:bookmarkEnd w:id="1"/>
                </w:tbl>
                <w:p w14:paraId="6A0CA486" w14:textId="77777777" w:rsidR="00240D4D" w:rsidRPr="00974CE8" w:rsidRDefault="00240D4D" w:rsidP="00BB3457">
                  <w:pPr>
                    <w:pStyle w:val="a5"/>
                    <w:rPr>
                      <w:noProof/>
                      <w:color w:val="auto"/>
                      <w:lang w:val="fr-FR"/>
                    </w:rPr>
                  </w:pPr>
                </w:p>
              </w:tc>
              <w:tc>
                <w:tcPr>
                  <w:tcW w:w="1250" w:type="pct"/>
                  <w:shd w:val="clear" w:color="auto" w:fill="auto"/>
                </w:tcPr>
                <w:p w14:paraId="02108E83" w14:textId="77777777" w:rsidR="00240D4D" w:rsidRPr="00974CE8" w:rsidRDefault="00BB3457" w:rsidP="00173801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  <w:lang w:val="fr-FR"/>
                    </w:rPr>
                  </w:pPr>
                  <w:r w:rsidRPr="00974CE8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val="fr-FR" w:bidi="ru-RU"/>
                    </w:rPr>
                    <w:t>FEVRIER</w:t>
                  </w:r>
                </w:p>
                <w:tbl>
                  <w:tblPr>
                    <w:tblW w:w="4993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6"/>
                    <w:gridCol w:w="481"/>
                    <w:gridCol w:w="481"/>
                    <w:gridCol w:w="481"/>
                    <w:gridCol w:w="481"/>
                    <w:gridCol w:w="481"/>
                    <w:gridCol w:w="472"/>
                  </w:tblGrid>
                  <w:tr w:rsidR="00BB3457" w:rsidRPr="00974CE8" w14:paraId="307BEE13" w14:textId="77777777" w:rsidTr="008C2E3C">
                    <w:trPr>
                      <w:trHeight w:val="170"/>
                    </w:trPr>
                    <w:tc>
                      <w:tcPr>
                        <w:tcW w:w="710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037E54C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B6466D0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5C8E7A5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76B739E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03F4399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6111E31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4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9C0474C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8C2E3C" w:rsidRPr="00974CE8" w14:paraId="0FA61211" w14:textId="77777777" w:rsidTr="008C2E3C">
                    <w:trPr>
                      <w:trHeight w:val="350"/>
                    </w:trPr>
                    <w:tc>
                      <w:tcPr>
                        <w:tcW w:w="710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D6922F9" w14:textId="1548F5F6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56F7CA7" w14:textId="6E1F5F0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10DF67A" w14:textId="7F513DF3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FB557B4" w14:textId="76AA2683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AF23C67" w14:textId="16BF5B25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A04209B" w14:textId="1CC2ECFF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B63D319" w14:textId="5879093B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62E4FE7B" w14:textId="77777777" w:rsidTr="008C2E3C">
                    <w:trPr>
                      <w:trHeight w:val="336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710FE18D" w14:textId="337E7D7B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94CD417" w14:textId="2CFB1C89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3711F31" w14:textId="014924D3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5C6746B" w14:textId="6D3627B3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6CE9A4" w14:textId="354BADE3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4BF7F7" w14:textId="3AC3D6AC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shd w:val="clear" w:color="auto" w:fill="auto"/>
                        <w:vAlign w:val="center"/>
                      </w:tcPr>
                      <w:p w14:paraId="4774B232" w14:textId="150D1A10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32126E4C" w14:textId="77777777" w:rsidTr="008C2E3C">
                    <w:trPr>
                      <w:trHeight w:val="35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0603981E" w14:textId="478BBEA2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EF6BCC" w14:textId="11F2620A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6075417" w14:textId="342C490F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231CE2C" w14:textId="4A620C2C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BBF4353" w14:textId="0F7B649D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386C316" w14:textId="385DFDF0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shd w:val="clear" w:color="auto" w:fill="auto"/>
                        <w:vAlign w:val="center"/>
                      </w:tcPr>
                      <w:p w14:paraId="03F6E741" w14:textId="23675016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567737D6" w14:textId="77777777" w:rsidTr="008C2E3C">
                    <w:trPr>
                      <w:trHeight w:val="35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081E309B" w14:textId="1706A5F1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93B595E" w14:textId="54F49464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4E02152" w14:textId="489925C6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6B2D24" w14:textId="75796EC5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BAF9C90" w14:textId="3BB49FA9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B161C05" w14:textId="7F209098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shd w:val="clear" w:color="auto" w:fill="auto"/>
                        <w:vAlign w:val="center"/>
                      </w:tcPr>
                      <w:p w14:paraId="1A3DF89C" w14:textId="0F6DD418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280FA0C9" w14:textId="77777777" w:rsidTr="008C2E3C">
                    <w:trPr>
                      <w:trHeight w:val="336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36A5EB4D" w14:textId="16B0C0E0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640CBA8" w14:textId="7354888C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ED1A7F9" w14:textId="395EFD36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C25E148" w14:textId="0DFA1B85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4408197" w14:textId="3E8636BF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B8500E" w14:textId="368ACC9B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shd w:val="clear" w:color="auto" w:fill="auto"/>
                        <w:vAlign w:val="center"/>
                      </w:tcPr>
                      <w:p w14:paraId="1EE3E688" w14:textId="50F61440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6E1E051F" w14:textId="77777777" w:rsidTr="008C2E3C">
                    <w:trPr>
                      <w:trHeight w:val="35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7A980D64" w14:textId="273782CE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646B562" w14:textId="7627E281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!A12 Is Not In Table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1A93469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34C88BE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A26D0BF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E22DC32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04" w:type="pct"/>
                        <w:shd w:val="clear" w:color="auto" w:fill="auto"/>
                        <w:vAlign w:val="center"/>
                      </w:tcPr>
                      <w:p w14:paraId="6A663577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</w:tr>
                </w:tbl>
                <w:p w14:paraId="10B76FE0" w14:textId="77777777" w:rsidR="00240D4D" w:rsidRPr="00974CE8" w:rsidRDefault="00240D4D" w:rsidP="00BB3457">
                  <w:pPr>
                    <w:pStyle w:val="a5"/>
                    <w:rPr>
                      <w:noProof/>
                      <w:color w:val="auto"/>
                      <w:lang w:val="fr-FR"/>
                    </w:rPr>
                  </w:pPr>
                </w:p>
              </w:tc>
              <w:tc>
                <w:tcPr>
                  <w:tcW w:w="1250" w:type="pct"/>
                  <w:shd w:val="clear" w:color="auto" w:fill="auto"/>
                </w:tcPr>
                <w:p w14:paraId="684B905B" w14:textId="77777777" w:rsidR="00240D4D" w:rsidRPr="00974CE8" w:rsidRDefault="00BB3457" w:rsidP="00173801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  <w:lang w:val="fr-FR"/>
                    </w:rPr>
                  </w:pPr>
                  <w:r w:rsidRPr="00974CE8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val="fr-FR" w:bidi="ru-RU"/>
                    </w:rPr>
                    <w:t>MARS</w:t>
                  </w:r>
                </w:p>
                <w:tbl>
                  <w:tblPr>
                    <w:tblW w:w="4993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6"/>
                    <w:gridCol w:w="481"/>
                    <w:gridCol w:w="481"/>
                    <w:gridCol w:w="481"/>
                    <w:gridCol w:w="481"/>
                    <w:gridCol w:w="481"/>
                    <w:gridCol w:w="472"/>
                  </w:tblGrid>
                  <w:tr w:rsidR="00BB3457" w:rsidRPr="00974CE8" w14:paraId="633C1726" w14:textId="77777777" w:rsidTr="008C2E3C">
                    <w:trPr>
                      <w:trHeight w:val="170"/>
                    </w:trPr>
                    <w:tc>
                      <w:tcPr>
                        <w:tcW w:w="710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5EDE4CD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26F5BFA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5282E96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18FDCC6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715962D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22F0973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4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18A5718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8C2E3C" w:rsidRPr="00974CE8" w14:paraId="06EBFEB4" w14:textId="77777777" w:rsidTr="008C2E3C">
                    <w:trPr>
                      <w:trHeight w:val="350"/>
                    </w:trPr>
                    <w:tc>
                      <w:tcPr>
                        <w:tcW w:w="710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350E825" w14:textId="661122E2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1E69707" w14:textId="626F16FC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63CBB3D" w14:textId="4F08CBC2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2E7E8E2" w14:textId="5D05D4A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5DDD1CA" w14:textId="39E21C8D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9C5E1E3" w14:textId="59744016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777B874" w14:textId="1C801F49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3B25E8CA" w14:textId="77777777" w:rsidTr="008C2E3C">
                    <w:trPr>
                      <w:trHeight w:val="336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2696FA96" w14:textId="0CC45E55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9181301" w14:textId="59868A02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B9DBDEA" w14:textId="78EEDEE0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D8BAED2" w14:textId="54EBF02A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2BE8F06" w14:textId="39454B79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3819FD7" w14:textId="2494E8DA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shd w:val="clear" w:color="auto" w:fill="auto"/>
                        <w:vAlign w:val="center"/>
                      </w:tcPr>
                      <w:p w14:paraId="1EDDB999" w14:textId="783215DC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14627551" w14:textId="77777777" w:rsidTr="008C2E3C">
                    <w:trPr>
                      <w:trHeight w:val="35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38606ECA" w14:textId="4E435695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6871A51" w14:textId="0470EA58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8097495" w14:textId="3C9DE132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DCA6C31" w14:textId="7C711A95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9A57B80" w14:textId="51FEAA43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C7FC654" w14:textId="123669F2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shd w:val="clear" w:color="auto" w:fill="auto"/>
                        <w:vAlign w:val="center"/>
                      </w:tcPr>
                      <w:p w14:paraId="1CE83C6A" w14:textId="134AF1C8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681EEBF3" w14:textId="77777777" w:rsidTr="008C2E3C">
                    <w:trPr>
                      <w:trHeight w:val="35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203B70DB" w14:textId="1B34589E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3653F87" w14:textId="0731F57D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E42D9D5" w14:textId="752770B1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ABBEA2" w14:textId="7E37F981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8BD293E" w14:textId="742B776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BE3E193" w14:textId="41C0952A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shd w:val="clear" w:color="auto" w:fill="auto"/>
                        <w:vAlign w:val="center"/>
                      </w:tcPr>
                      <w:p w14:paraId="5051AB21" w14:textId="3F99B732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3CC4CAB8" w14:textId="77777777" w:rsidTr="008C2E3C">
                    <w:trPr>
                      <w:trHeight w:val="336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054EB6C0" w14:textId="7A1895C3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7C5A5B0" w14:textId="7D247231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47224C9" w14:textId="5A78486B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F9F050" w14:textId="63B64C1D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484F6DE" w14:textId="64F54C38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BFF7945" w14:textId="238537A2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shd w:val="clear" w:color="auto" w:fill="auto"/>
                        <w:vAlign w:val="center"/>
                      </w:tcPr>
                      <w:p w14:paraId="32DBFEA5" w14:textId="76350F0C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0B300DEC" w14:textId="77777777" w:rsidTr="008C2E3C">
                    <w:trPr>
                      <w:trHeight w:val="35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64A1D952" w14:textId="4BD75FE0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01B0EE2" w14:textId="06A78F6E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16C3C1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6079D0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52DEAF8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D9BEDBA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04" w:type="pct"/>
                        <w:shd w:val="clear" w:color="auto" w:fill="auto"/>
                        <w:vAlign w:val="center"/>
                      </w:tcPr>
                      <w:p w14:paraId="11FBFD45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</w:tr>
                </w:tbl>
                <w:p w14:paraId="4D92BFA5" w14:textId="77777777" w:rsidR="00240D4D" w:rsidRPr="00974CE8" w:rsidRDefault="00240D4D" w:rsidP="00BB3457">
                  <w:pPr>
                    <w:pStyle w:val="a5"/>
                    <w:rPr>
                      <w:noProof/>
                      <w:color w:val="auto"/>
                      <w:lang w:val="fr-FR"/>
                    </w:rPr>
                  </w:pPr>
                </w:p>
              </w:tc>
              <w:tc>
                <w:tcPr>
                  <w:tcW w:w="1250" w:type="pct"/>
                  <w:shd w:val="clear" w:color="auto" w:fill="auto"/>
                </w:tcPr>
                <w:p w14:paraId="11CEFD87" w14:textId="77777777" w:rsidR="00240D4D" w:rsidRPr="00974CE8" w:rsidRDefault="00BB3457" w:rsidP="00173801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  <w:lang w:val="fr-FR"/>
                    </w:rPr>
                  </w:pPr>
                  <w:r w:rsidRPr="00974CE8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val="fr-FR" w:bidi="ru-RU"/>
                    </w:rPr>
                    <w:t>AVRIL</w:t>
                  </w:r>
                </w:p>
                <w:tbl>
                  <w:tblPr>
                    <w:tblW w:w="4993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6"/>
                    <w:gridCol w:w="481"/>
                    <w:gridCol w:w="481"/>
                    <w:gridCol w:w="481"/>
                    <w:gridCol w:w="481"/>
                    <w:gridCol w:w="481"/>
                    <w:gridCol w:w="472"/>
                  </w:tblGrid>
                  <w:tr w:rsidR="00BB3457" w:rsidRPr="00974CE8" w14:paraId="559D8229" w14:textId="77777777" w:rsidTr="008C2E3C">
                    <w:trPr>
                      <w:trHeight w:val="170"/>
                    </w:trPr>
                    <w:tc>
                      <w:tcPr>
                        <w:tcW w:w="710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CE0DCB0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97F3210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FB07FC1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121F730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F14D1BD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CBF2FAD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4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D94EEE3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8C2E3C" w:rsidRPr="00974CE8" w14:paraId="4F61A2AC" w14:textId="77777777" w:rsidTr="008C2E3C">
                    <w:trPr>
                      <w:trHeight w:val="350"/>
                    </w:trPr>
                    <w:tc>
                      <w:tcPr>
                        <w:tcW w:w="710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69736F0" w14:textId="335A9F5E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2235913" w14:textId="53F64823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11CF71B" w14:textId="292302F8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F40B268" w14:textId="2E14FF2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0091353" w14:textId="495CD70F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737454C" w14:textId="7813678C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E6A4EE5" w14:textId="397EE5D1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456012DD" w14:textId="77777777" w:rsidTr="008C2E3C">
                    <w:trPr>
                      <w:trHeight w:val="336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6FAA8782" w14:textId="3522B5B5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C1D7D0F" w14:textId="4847047F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253ABF4" w14:textId="5C5E986B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EF85ABA" w14:textId="07559440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8BD560F" w14:textId="20A9A51A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29B31AC" w14:textId="696E4A81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shd w:val="clear" w:color="auto" w:fill="auto"/>
                        <w:vAlign w:val="center"/>
                      </w:tcPr>
                      <w:p w14:paraId="76CD8479" w14:textId="27F4CEE8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56CAE3EB" w14:textId="77777777" w:rsidTr="008C2E3C">
                    <w:trPr>
                      <w:trHeight w:val="35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11C07A56" w14:textId="597CA22D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021E4C0" w14:textId="7E42EC9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51535F" w14:textId="5D24376C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DF83122" w14:textId="2D8E60F6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81EC73" w14:textId="5B73E66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58BE6F" w14:textId="2384882C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shd w:val="clear" w:color="auto" w:fill="auto"/>
                        <w:vAlign w:val="center"/>
                      </w:tcPr>
                      <w:p w14:paraId="6B8E8D2D" w14:textId="03D30F5C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4A31C15C" w14:textId="77777777" w:rsidTr="008C2E3C">
                    <w:trPr>
                      <w:trHeight w:val="35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40968FDA" w14:textId="656D82D2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B198418" w14:textId="0AFBA0C1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CED8E1F" w14:textId="6D5BA0B4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0720969" w14:textId="47EF4224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1DFEC4B" w14:textId="0231E5B4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678C958" w14:textId="4588A8E5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shd w:val="clear" w:color="auto" w:fill="auto"/>
                        <w:vAlign w:val="center"/>
                      </w:tcPr>
                      <w:p w14:paraId="22D1157A" w14:textId="4D3D4A3A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52393ADC" w14:textId="77777777" w:rsidTr="008C2E3C">
                    <w:trPr>
                      <w:trHeight w:val="336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71D3D0AB" w14:textId="664DE058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F91FB0" w14:textId="73AA99AE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1418E9D" w14:textId="02FCCAA5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B08D12F" w14:textId="18141A16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C4DE219" w14:textId="4943B721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2E7B3D2" w14:textId="5B4F5886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shd w:val="clear" w:color="auto" w:fill="auto"/>
                        <w:vAlign w:val="center"/>
                      </w:tcPr>
                      <w:p w14:paraId="6DEA57DA" w14:textId="24823FC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74B22B08" w14:textId="77777777" w:rsidTr="008C2E3C">
                    <w:trPr>
                      <w:trHeight w:val="35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7893DCB7" w14:textId="2438FEDC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B874DAB" w14:textId="2DEDE6B9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0BB7641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2B49359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485A15D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58C3311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04" w:type="pct"/>
                        <w:shd w:val="clear" w:color="auto" w:fill="auto"/>
                        <w:vAlign w:val="center"/>
                      </w:tcPr>
                      <w:p w14:paraId="7E8FFB8C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</w:tr>
                </w:tbl>
                <w:p w14:paraId="7229D7CD" w14:textId="77777777" w:rsidR="00240D4D" w:rsidRPr="00974CE8" w:rsidRDefault="00240D4D" w:rsidP="00173801">
                  <w:pPr>
                    <w:pStyle w:val="Months"/>
                    <w:ind w:left="0"/>
                    <w:jc w:val="center"/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val="fr-FR" w:bidi="ru-RU"/>
                    </w:rPr>
                  </w:pPr>
                </w:p>
              </w:tc>
            </w:tr>
            <w:tr w:rsidR="00BB3457" w:rsidRPr="00974CE8" w14:paraId="524C61A4" w14:textId="77777777" w:rsidTr="00173801">
              <w:trPr>
                <w:trHeight w:val="2800"/>
              </w:trPr>
              <w:tc>
                <w:tcPr>
                  <w:tcW w:w="1250" w:type="pct"/>
                  <w:shd w:val="clear" w:color="auto" w:fill="auto"/>
                </w:tcPr>
                <w:p w14:paraId="6497807E" w14:textId="77777777" w:rsidR="00240D4D" w:rsidRPr="00173801" w:rsidRDefault="00BB3457" w:rsidP="00173801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  <w:lang w:val="it-IT"/>
                    </w:rPr>
                  </w:pPr>
                  <w:r w:rsidRPr="00173801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val="it-IT" w:bidi="ru-RU"/>
                    </w:rPr>
                    <w:t>MAI</w:t>
                  </w:r>
                </w:p>
                <w:tbl>
                  <w:tblPr>
                    <w:tblW w:w="4993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5"/>
                    <w:gridCol w:w="481"/>
                    <w:gridCol w:w="481"/>
                    <w:gridCol w:w="481"/>
                    <w:gridCol w:w="481"/>
                    <w:gridCol w:w="481"/>
                    <w:gridCol w:w="473"/>
                  </w:tblGrid>
                  <w:tr w:rsidR="00BB3457" w:rsidRPr="00173801" w14:paraId="7AD65962" w14:textId="77777777" w:rsidTr="00E10526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3294F52" w14:textId="77777777" w:rsidR="00240D4D" w:rsidRPr="00173801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it-IT"/>
                          </w:rPr>
                        </w:pP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lang w:val="it-IT"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2D4C5B3" w14:textId="77777777" w:rsidR="00240D4D" w:rsidRPr="00173801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it-IT"/>
                          </w:rPr>
                        </w:pP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lang w:val="it-IT"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7B10D63" w14:textId="77777777" w:rsidR="00240D4D" w:rsidRPr="00173801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it-IT"/>
                          </w:rPr>
                        </w:pP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lang w:val="it-IT"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E5B7300" w14:textId="77777777" w:rsidR="00240D4D" w:rsidRPr="00173801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it-IT"/>
                          </w:rPr>
                        </w:pP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lang w:val="it-IT"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5577DEC" w14:textId="77777777" w:rsidR="00240D4D" w:rsidRPr="00173801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it-IT"/>
                          </w:rPr>
                        </w:pP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lang w:val="it-IT"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886A60A" w14:textId="77777777" w:rsidR="00240D4D" w:rsidRPr="00173801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173801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09CCFA2" w14:textId="77777777" w:rsidR="00240D4D" w:rsidRPr="00173801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173801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DI</w:t>
                        </w:r>
                      </w:p>
                    </w:tc>
                  </w:tr>
                  <w:tr w:rsidR="008C2E3C" w:rsidRPr="00974CE8" w14:paraId="4205C7F6" w14:textId="77777777" w:rsidTr="00E10526">
                    <w:trPr>
                      <w:trHeight w:val="35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C2FF526" w14:textId="73B5A3B1" w:rsidR="008C2E3C" w:rsidRPr="00173801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6DC5FB0" w14:textId="25B82E87" w:rsidR="008C2E3C" w:rsidRPr="00173801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F4FB535" w14:textId="1F5B4FB0" w:rsidR="008C2E3C" w:rsidRPr="00173801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FE79D06" w14:textId="52AD8F3B" w:rsidR="008C2E3C" w:rsidRPr="00173801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37FE93D" w14:textId="4AF97469" w:rsidR="008C2E3C" w:rsidRPr="00173801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D239EE0" w14:textId="58F05C86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A92EFCA" w14:textId="3752132C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375606B9" w14:textId="77777777" w:rsidTr="00E10526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2D50F51" w14:textId="05FC450A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2B9864A" w14:textId="76DD42B4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61CC6D" w14:textId="53231F30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CEC6212" w14:textId="437D08AD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37AF24D" w14:textId="7E3B818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EAE62CA" w14:textId="2E86DE92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310D207" w14:textId="5647368B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5AE41140" w14:textId="77777777" w:rsidTr="00E10526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A4CB92D" w14:textId="13B1913B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C68FF9C" w14:textId="65D0AAF5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3230513" w14:textId="2CB7D0B4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186780E" w14:textId="5DD9789F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EB875DE" w14:textId="2E175B25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8EBC1C" w14:textId="7DD9D061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FD35EAE" w14:textId="5787A720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39C36F5C" w14:textId="77777777" w:rsidTr="00E10526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A76AE7F" w14:textId="0B117188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6112DB5" w14:textId="3EF65086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C133E10" w14:textId="52785F22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40C654" w14:textId="1BDCB6F2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05482D" w14:textId="61A4FC0B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6AEC104" w14:textId="16B23672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92F61B0" w14:textId="11272BB9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26728198" w14:textId="77777777" w:rsidTr="00E10526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993EEC5" w14:textId="6ABC2FCE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B3BC6F1" w14:textId="1AE8502F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F4C016A" w14:textId="2599D65E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1DF0EA2" w14:textId="0DE2B330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5412F80" w14:textId="762F088D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0C80263" w14:textId="179DC803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4107558" w14:textId="27E43CD6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5F874F8C" w14:textId="77777777" w:rsidTr="00E10526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1E268C8" w14:textId="09169B2C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DA7BDA" w14:textId="225F5120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B011D7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CE20B5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3C9704F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1E65526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C5D7376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8235BD8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</w:tr>
                </w:tbl>
                <w:p w14:paraId="6503A525" w14:textId="77777777" w:rsidR="00240D4D" w:rsidRPr="00974CE8" w:rsidRDefault="00240D4D" w:rsidP="00BB3457">
                  <w:pPr>
                    <w:pStyle w:val="a5"/>
                    <w:rPr>
                      <w:noProof/>
                      <w:color w:val="auto"/>
                      <w:lang w:val="fr-FR"/>
                    </w:rPr>
                  </w:pPr>
                </w:p>
              </w:tc>
              <w:tc>
                <w:tcPr>
                  <w:tcW w:w="1250" w:type="pct"/>
                  <w:shd w:val="clear" w:color="auto" w:fill="auto"/>
                </w:tcPr>
                <w:p w14:paraId="57E35CDF" w14:textId="77777777" w:rsidR="00240D4D" w:rsidRPr="00974CE8" w:rsidRDefault="00BB3457" w:rsidP="00173801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  <w:lang w:val="fr-FR"/>
                    </w:rPr>
                  </w:pPr>
                  <w:r w:rsidRPr="00974CE8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val="fr-FR" w:bidi="ru-RU"/>
                    </w:rPr>
                    <w:t>JUIN</w:t>
                  </w:r>
                </w:p>
                <w:tbl>
                  <w:tblPr>
                    <w:tblW w:w="4993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5"/>
                    <w:gridCol w:w="481"/>
                    <w:gridCol w:w="481"/>
                    <w:gridCol w:w="481"/>
                    <w:gridCol w:w="481"/>
                    <w:gridCol w:w="481"/>
                    <w:gridCol w:w="473"/>
                  </w:tblGrid>
                  <w:tr w:rsidR="00BB3457" w:rsidRPr="00974CE8" w14:paraId="1BCAA5DD" w14:textId="77777777" w:rsidTr="008C2E3C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86ECE72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DF2D9C8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899BCDA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CEEBFF3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E46B56D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9AB02DE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099EA9F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8C2E3C" w:rsidRPr="00974CE8" w14:paraId="5F42F0C6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849C96E" w14:textId="3587BD46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1C15900" w14:textId="1182DBB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1803F41" w14:textId="7467A021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0074375" w14:textId="23246EB8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1B3A4BE" w14:textId="57B37FD8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3C3C5B6" w14:textId="51FE2F71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8848730" w14:textId="79873743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6A8D0942" w14:textId="77777777" w:rsidTr="008C2E3C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61BC432" w14:textId="26039458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2426F4F" w14:textId="395AF7C3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B4E592" w14:textId="2F41BC25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BD7CA89" w14:textId="12E4E08E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081C1F6" w14:textId="7163FEFB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CFACC2F" w14:textId="5A70AEBF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C7834C4" w14:textId="28DC9548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4F516CB8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FA922CF" w14:textId="0F529AA1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6A94660" w14:textId="5BD85F3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6FDAF49" w14:textId="51CEDEBC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D3A5844" w14:textId="25861F8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58ECE4" w14:textId="7AB59245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884A58B" w14:textId="3E175754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3CFA09E" w14:textId="1F528A8D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5C2E9FF7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1C4A5D7" w14:textId="7BADCAC5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01AD828" w14:textId="6999DAC1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0E3796F" w14:textId="582DFA31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1B66E51" w14:textId="25C84C9A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EB2EED9" w14:textId="0ABA3636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81B102" w14:textId="3A39B3B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77059B7" w14:textId="50931476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590E0D96" w14:textId="77777777" w:rsidTr="008C2E3C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3BBADE9" w14:textId="5E383CBB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0B7BB1" w14:textId="338F43E8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D950A0C" w14:textId="5DC01808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AF328A" w14:textId="3419ED02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132E393" w14:textId="250EAE96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8515998" w14:textId="4E49ACD1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3E6D1DE" w14:textId="734A50B0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152F9861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B2C0877" w14:textId="5F2775D8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34D6FF5" w14:textId="06925B20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CCCE2B8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B228915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6F1B51C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1BDBBC7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6D99B81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</w:tr>
                </w:tbl>
                <w:p w14:paraId="5DF58619" w14:textId="77777777" w:rsidR="00240D4D" w:rsidRPr="00974CE8" w:rsidRDefault="00240D4D" w:rsidP="00BB3457">
                  <w:pPr>
                    <w:pStyle w:val="a5"/>
                    <w:rPr>
                      <w:noProof/>
                      <w:color w:val="auto"/>
                      <w:lang w:val="fr-FR"/>
                    </w:rPr>
                  </w:pPr>
                </w:p>
              </w:tc>
              <w:tc>
                <w:tcPr>
                  <w:tcW w:w="1250" w:type="pct"/>
                  <w:shd w:val="clear" w:color="auto" w:fill="auto"/>
                </w:tcPr>
                <w:p w14:paraId="2F264426" w14:textId="77777777" w:rsidR="00240D4D" w:rsidRPr="00974CE8" w:rsidRDefault="00BB3457" w:rsidP="00173801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  <w:lang w:val="fr-FR"/>
                    </w:rPr>
                  </w:pPr>
                  <w:r w:rsidRPr="00974CE8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val="fr-FR" w:bidi="ru-RU"/>
                    </w:rPr>
                    <w:t>JUILLET</w:t>
                  </w:r>
                </w:p>
                <w:tbl>
                  <w:tblPr>
                    <w:tblW w:w="4993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5"/>
                    <w:gridCol w:w="481"/>
                    <w:gridCol w:w="481"/>
                    <w:gridCol w:w="481"/>
                    <w:gridCol w:w="481"/>
                    <w:gridCol w:w="481"/>
                    <w:gridCol w:w="473"/>
                  </w:tblGrid>
                  <w:tr w:rsidR="00BB3457" w:rsidRPr="00974CE8" w14:paraId="17934867" w14:textId="77777777" w:rsidTr="008C2E3C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A114230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3252A38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3D166B5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35E08B9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98141F3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ECBEF93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0B2D49C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8C2E3C" w:rsidRPr="00974CE8" w14:paraId="71EA86C9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084D6845" w14:textId="37BF6D89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1CA5D22C" w14:textId="4DB6BFC3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207C90D1" w14:textId="72BAEDB4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65CC698E" w14:textId="09FFC804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6DFA5F4C" w14:textId="7E5733B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3926EA56" w14:textId="03EC57AB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24F8A54F" w14:textId="5613E74E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6B69168A" w14:textId="77777777" w:rsidTr="008C2E3C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4D41CAF9" w14:textId="37EA0DEB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0149955" w14:textId="000A325A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14B3AC7" w14:textId="305AC16C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E1AC986" w14:textId="39070BB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4B1DC5F" w14:textId="211E73F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65FCEF3" w14:textId="275F7A71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14932116" w14:textId="4D7A3158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7240ADD8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3992AC43" w14:textId="6D19FD9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AE75131" w14:textId="5B178A3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722B040" w14:textId="71494BB0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8D04CDB" w14:textId="54711B10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A2163F1" w14:textId="279B7943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E041475" w14:textId="7DA40DE9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1D91824E" w14:textId="0CD2C383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38CD9D1F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365A2A8F" w14:textId="6DC6D85A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C1F89CA" w14:textId="04028474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0F5DC0F" w14:textId="68CBFBE2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307DE7A" w14:textId="106B75FC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FEEBC8C" w14:textId="7EAA5166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4C4129C" w14:textId="4952015C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210ADD04" w14:textId="429A4193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326B0BB2" w14:textId="77777777" w:rsidTr="008C2E3C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431190B8" w14:textId="147AE6A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3E9B03F" w14:textId="2CF30201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71B2CB8" w14:textId="0050A370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88F3B6D" w14:textId="301CF4F9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9E7A15B" w14:textId="5344F1F3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6261B50" w14:textId="63FBFB82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2EF2C48C" w14:textId="42FCAD05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74712CE9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4FAC8787" w14:textId="0DFC418C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8D8140C" w14:textId="6FD7AB9D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485C736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B381499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517AEAFA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39557E7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35A2604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</w:tr>
                </w:tbl>
                <w:p w14:paraId="34D4CF18" w14:textId="77777777" w:rsidR="00240D4D" w:rsidRPr="00974CE8" w:rsidRDefault="00240D4D" w:rsidP="00BB3457">
                  <w:pPr>
                    <w:pStyle w:val="a5"/>
                    <w:rPr>
                      <w:noProof/>
                      <w:color w:val="auto"/>
                      <w:lang w:val="fr-FR"/>
                    </w:rPr>
                  </w:pPr>
                </w:p>
              </w:tc>
              <w:tc>
                <w:tcPr>
                  <w:tcW w:w="1250" w:type="pct"/>
                  <w:shd w:val="clear" w:color="auto" w:fill="auto"/>
                </w:tcPr>
                <w:p w14:paraId="6319ADA6" w14:textId="3A1BCA7C" w:rsidR="00240D4D" w:rsidRPr="00974CE8" w:rsidRDefault="00BB3457" w:rsidP="00173801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 w:rsidRPr="00974CE8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val="fr-FR" w:bidi="ru-RU"/>
                    </w:rPr>
                    <w:t>AOUT</w:t>
                  </w:r>
                </w:p>
                <w:tbl>
                  <w:tblPr>
                    <w:tblW w:w="4993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5"/>
                    <w:gridCol w:w="481"/>
                    <w:gridCol w:w="481"/>
                    <w:gridCol w:w="481"/>
                    <w:gridCol w:w="481"/>
                    <w:gridCol w:w="481"/>
                    <w:gridCol w:w="473"/>
                  </w:tblGrid>
                  <w:tr w:rsidR="00BB3457" w:rsidRPr="00974CE8" w14:paraId="542AC06E" w14:textId="77777777" w:rsidTr="008C2E3C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B27A2A7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A97C957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C14055E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71EBD2B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14BE22E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730C419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4DFAE33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8C2E3C" w:rsidRPr="00974CE8" w14:paraId="4E3008FE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7251701" w14:textId="080CE48F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4F02914" w14:textId="615F60BE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C64A214" w14:textId="0BE44609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BAAD3D9" w14:textId="6DC99369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38E0BF8" w14:textId="2B1BFF1D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B6DDE4C" w14:textId="10359FC6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0F5BBBC" w14:textId="6509B629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3F5E57F0" w14:textId="77777777" w:rsidTr="008C2E3C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3D5CF1E" w14:textId="10FCD93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C777961" w14:textId="7A0CC7B6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E786304" w14:textId="2F3726C8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B7B760F" w14:textId="75DC34D6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A6CDC9D" w14:textId="1028FBA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D585198" w14:textId="4740E93A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03F16E6" w14:textId="58E2762B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54E2ECD2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16058B2" w14:textId="571A986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8377B96" w14:textId="1829A8AD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8CD194" w14:textId="47AF320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C50FB6C" w14:textId="6F0C028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CA4437" w14:textId="6F56D4B4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A7AD9F" w14:textId="15924D1C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BC9D14" w14:textId="58B64FB3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51E87657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0A40524" w14:textId="0D3D51D3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65E92E" w14:textId="25E4B6B3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3AF5EE8" w14:textId="3D16E61A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9D8B1EA" w14:textId="6566BA28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2E2A5D" w14:textId="78BB47A5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B1BE8C9" w14:textId="184334EA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8BE26F0" w14:textId="0D11DCAC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2CE8439B" w14:textId="77777777" w:rsidTr="008C2E3C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E10C770" w14:textId="5B9C720B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4BFF9BD" w14:textId="22BF97A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3DCB0A3" w14:textId="57362DA4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71230D" w14:textId="7B1E95E0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5A6849" w14:textId="4DCC096A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E5FAC0F" w14:textId="2D80211A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75898BC" w14:textId="7A515585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6A2FE7AD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5766CF2" w14:textId="274225AF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B3E5F60" w14:textId="0A04412D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2DDA915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CAC8836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1F24394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1754F1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82262AA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</w:tr>
                </w:tbl>
                <w:p w14:paraId="4AD7C278" w14:textId="77777777" w:rsidR="00240D4D" w:rsidRPr="00974CE8" w:rsidRDefault="00240D4D" w:rsidP="00173801">
                  <w:pPr>
                    <w:pStyle w:val="Months"/>
                    <w:ind w:left="0"/>
                    <w:jc w:val="center"/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val="fr-FR" w:bidi="ru-RU"/>
                    </w:rPr>
                  </w:pPr>
                </w:p>
              </w:tc>
            </w:tr>
            <w:tr w:rsidR="00BB3457" w:rsidRPr="00974CE8" w14:paraId="3CE097E0" w14:textId="77777777" w:rsidTr="00173801">
              <w:trPr>
                <w:trHeight w:val="2800"/>
              </w:trPr>
              <w:tc>
                <w:tcPr>
                  <w:tcW w:w="1250" w:type="pct"/>
                  <w:shd w:val="clear" w:color="auto" w:fill="auto"/>
                </w:tcPr>
                <w:p w14:paraId="574AA792" w14:textId="77777777" w:rsidR="00240D4D" w:rsidRPr="00173801" w:rsidRDefault="00BB3457" w:rsidP="00173801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  <w:lang w:val="it-IT"/>
                    </w:rPr>
                  </w:pPr>
                  <w:r w:rsidRPr="00173801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val="it-IT" w:bidi="ru-RU"/>
                    </w:rPr>
                    <w:t>SEPTEMBRE</w:t>
                  </w:r>
                </w:p>
                <w:tbl>
                  <w:tblPr>
                    <w:tblW w:w="4993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5"/>
                    <w:gridCol w:w="481"/>
                    <w:gridCol w:w="481"/>
                    <w:gridCol w:w="481"/>
                    <w:gridCol w:w="481"/>
                    <w:gridCol w:w="481"/>
                    <w:gridCol w:w="473"/>
                  </w:tblGrid>
                  <w:tr w:rsidR="00BB3457" w:rsidRPr="00173801" w14:paraId="6A331D66" w14:textId="77777777" w:rsidTr="008C2E3C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60B6175" w14:textId="77777777" w:rsidR="00240D4D" w:rsidRPr="00173801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it-IT"/>
                          </w:rPr>
                        </w:pP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lang w:val="it-IT"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DA6A20A" w14:textId="77777777" w:rsidR="00240D4D" w:rsidRPr="00173801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it-IT"/>
                          </w:rPr>
                        </w:pP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lang w:val="it-IT"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CA33FFC" w14:textId="77777777" w:rsidR="00240D4D" w:rsidRPr="00173801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it-IT"/>
                          </w:rPr>
                        </w:pP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lang w:val="it-IT"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DDA8507" w14:textId="77777777" w:rsidR="00240D4D" w:rsidRPr="00173801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it-IT"/>
                          </w:rPr>
                        </w:pP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lang w:val="it-IT"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32E5F9E" w14:textId="77777777" w:rsidR="00240D4D" w:rsidRPr="00173801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it-IT"/>
                          </w:rPr>
                        </w:pP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lang w:val="it-IT"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51716D3" w14:textId="77777777" w:rsidR="00240D4D" w:rsidRPr="00173801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173801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1D3821B" w14:textId="77777777" w:rsidR="00240D4D" w:rsidRPr="00173801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173801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DI</w:t>
                        </w:r>
                      </w:p>
                    </w:tc>
                  </w:tr>
                  <w:tr w:rsidR="00C50676" w:rsidRPr="00974CE8" w14:paraId="1AB8CDE4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5FBB8DB" w14:textId="06B516BB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4EF8B7D" w14:textId="624E99E3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4C723C2" w14:textId="4EBB3DA0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6B3B226" w14:textId="0209BDB6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6C6527D" w14:textId="36C1AAC3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1577AD2" w14:textId="07ABBD60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40FBC54" w14:textId="4F0B350B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50676" w:rsidRPr="00974CE8" w14:paraId="2BC2BB45" w14:textId="77777777" w:rsidTr="008C2E3C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EBF628B" w14:textId="79E1E4C3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34499C" w14:textId="4ED94FC8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3F8BAB8" w14:textId="1D844E0B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1FDE8B" w14:textId="20E25104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A928BB" w14:textId="42CB0318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98C442F" w14:textId="6F2E556E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5208608" w14:textId="400DF4A6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50676" w:rsidRPr="00974CE8" w14:paraId="7ABC7357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8972227" w14:textId="33E0759C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9061514" w14:textId="10C80D33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9634AC0" w14:textId="0BEC39D8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378138" w14:textId="7544FC57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964F02C" w14:textId="5604C54B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05EB5FB" w14:textId="14247ABB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C783601" w14:textId="4AF0B759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50676" w:rsidRPr="00974CE8" w14:paraId="16D50EF4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AA1CC8A" w14:textId="6EB77E4F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C308E65" w14:textId="079603C2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DD37E61" w14:textId="21500F26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5A3FFDF" w14:textId="2045AD3C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F9BBD10" w14:textId="079AAF5A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B111B7" w14:textId="131563E4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801598B" w14:textId="16D49665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50676" w:rsidRPr="00974CE8" w14:paraId="61E4B7BE" w14:textId="77777777" w:rsidTr="008C2E3C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6AB57DF" w14:textId="5F316C14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56C672" w14:textId="185EC0D0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A080BB5" w14:textId="52CA197A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1B6082E" w14:textId="72349EAF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F649610" w14:textId="2CD71515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0DDDD59" w14:textId="76C7B431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A816AA2" w14:textId="714BD0E9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50676" w:rsidRPr="00974CE8" w14:paraId="249BAAEF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E69EDA2" w14:textId="312BF969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CE321F" w14:textId="0B30E12E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50676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165BA08" w14:textId="77777777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69EBEE4" w14:textId="77777777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30DFF93" w14:textId="77777777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12A6EF" w14:textId="77777777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59AF452" w14:textId="77777777" w:rsidR="00C50676" w:rsidRPr="00C50676" w:rsidRDefault="00C50676" w:rsidP="00C50676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</w:tr>
                </w:tbl>
                <w:p w14:paraId="02F94EB2" w14:textId="77777777" w:rsidR="00240D4D" w:rsidRPr="00974CE8" w:rsidRDefault="00240D4D" w:rsidP="00BB3457">
                  <w:pPr>
                    <w:pStyle w:val="a5"/>
                    <w:rPr>
                      <w:noProof/>
                      <w:color w:val="auto"/>
                      <w:lang w:val="fr-FR"/>
                    </w:rPr>
                  </w:pPr>
                </w:p>
              </w:tc>
              <w:tc>
                <w:tcPr>
                  <w:tcW w:w="1250" w:type="pct"/>
                  <w:shd w:val="clear" w:color="auto" w:fill="auto"/>
                </w:tcPr>
                <w:p w14:paraId="314CBB29" w14:textId="77777777" w:rsidR="00240D4D" w:rsidRPr="00974CE8" w:rsidRDefault="00BB3457" w:rsidP="00173801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  <w:lang w:val="fr-FR"/>
                    </w:rPr>
                  </w:pPr>
                  <w:r w:rsidRPr="00974CE8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val="fr-FR" w:bidi="ru-RU"/>
                    </w:rPr>
                    <w:t>OCTOBRE</w:t>
                  </w:r>
                </w:p>
                <w:tbl>
                  <w:tblPr>
                    <w:tblW w:w="4993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5"/>
                    <w:gridCol w:w="481"/>
                    <w:gridCol w:w="481"/>
                    <w:gridCol w:w="481"/>
                    <w:gridCol w:w="481"/>
                    <w:gridCol w:w="481"/>
                    <w:gridCol w:w="473"/>
                  </w:tblGrid>
                  <w:tr w:rsidR="00BB3457" w:rsidRPr="00974CE8" w14:paraId="4340FF08" w14:textId="77777777" w:rsidTr="008C2E3C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7B4EC16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2D1F0D2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B10602F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E46D83E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EE2B564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A558256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D76023F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8C2E3C" w:rsidRPr="00974CE8" w14:paraId="050174C5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F84AF12" w14:textId="0CD24092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03D253A" w14:textId="14B0F726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4C9D3D3" w14:textId="6C176DC6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DD01082" w14:textId="06ECEFF5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216104F" w14:textId="72FFF64D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37C92AC" w14:textId="1819E418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D13A082" w14:textId="21687751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0BBDF8B6" w14:textId="77777777" w:rsidTr="008C2E3C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3E95F5E" w14:textId="4B742791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FC5CA9" w14:textId="3055803F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E7B8C1F" w14:textId="53D95380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4BB5B19" w14:textId="6D00E0D3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A2C61E" w14:textId="73D8B576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9974670" w14:textId="7CC044B4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B7612D9" w14:textId="0A580011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223F517C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1FB047C" w14:textId="4C8E9F68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E7BC85" w14:textId="341A5D6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38325B" w14:textId="67339ACE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4F08016" w14:textId="00B35C50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96E9A39" w14:textId="387471C1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31F2218" w14:textId="47C8DD0D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C6BE510" w14:textId="2E74F24B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137D5C77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225BE23" w14:textId="63970798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CFC387B" w14:textId="2FD91CC1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30F9296" w14:textId="6AAAFBBA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7775E67" w14:textId="46A681E6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96D946B" w14:textId="28DA0CE1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E3C881" w14:textId="63C3398B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C8FCB76" w14:textId="75554B94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206AF292" w14:textId="77777777" w:rsidTr="008C2E3C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B50F89A" w14:textId="49C338C9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C5E0EB3" w14:textId="733A3CE0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66D24D" w14:textId="3E7EBB26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69EB5C1" w14:textId="28EE2618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1AF8886" w14:textId="5EEC9E53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156D98" w14:textId="48CF24DC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F1A563B" w14:textId="7F710855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647BCE8D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1E89C69" w14:textId="7113523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3C54C07" w14:textId="281EE0E9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30260E4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D4BD515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13A60B1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79C4CE0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23E20C4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</w:tr>
                </w:tbl>
                <w:p w14:paraId="7CAFDEC5" w14:textId="77777777" w:rsidR="00240D4D" w:rsidRPr="00974CE8" w:rsidRDefault="00240D4D" w:rsidP="00BB3457">
                  <w:pPr>
                    <w:pStyle w:val="a5"/>
                    <w:rPr>
                      <w:noProof/>
                      <w:color w:val="auto"/>
                      <w:lang w:val="fr-FR"/>
                    </w:rPr>
                  </w:pPr>
                </w:p>
              </w:tc>
              <w:tc>
                <w:tcPr>
                  <w:tcW w:w="1250" w:type="pct"/>
                  <w:shd w:val="clear" w:color="auto" w:fill="auto"/>
                </w:tcPr>
                <w:p w14:paraId="02022CD2" w14:textId="77777777" w:rsidR="00240D4D" w:rsidRPr="00974CE8" w:rsidRDefault="00BB3457" w:rsidP="00173801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  <w:lang w:val="fr-FR"/>
                    </w:rPr>
                  </w:pPr>
                  <w:r w:rsidRPr="00974CE8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val="fr-FR" w:bidi="ru-RU"/>
                    </w:rPr>
                    <w:t>NOVEMBRE</w:t>
                  </w:r>
                </w:p>
                <w:tbl>
                  <w:tblPr>
                    <w:tblW w:w="4993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5"/>
                    <w:gridCol w:w="481"/>
                    <w:gridCol w:w="481"/>
                    <w:gridCol w:w="481"/>
                    <w:gridCol w:w="481"/>
                    <w:gridCol w:w="481"/>
                    <w:gridCol w:w="473"/>
                  </w:tblGrid>
                  <w:tr w:rsidR="00BB3457" w:rsidRPr="00974CE8" w14:paraId="0EE64DE5" w14:textId="77777777" w:rsidTr="008C2E3C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87E3481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CB105E5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E3BE22D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A60DD32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112A2F3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30231AC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63874D2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8C2E3C" w:rsidRPr="00974CE8" w14:paraId="3641DDBF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447071C" w14:textId="1D141C25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3E88A80" w14:textId="43155D79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B16155C" w14:textId="79AC9EB8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93E417E" w14:textId="1F72F55D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46334CC" w14:textId="682BF3D5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CED4E86" w14:textId="2A433506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6EA5169" w14:textId="392B422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01552364" w14:textId="77777777" w:rsidTr="008C2E3C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7E4AF7F" w14:textId="477BDFD4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B2D5D13" w14:textId="119BFF20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65875BF" w14:textId="4BD8708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AAA040B" w14:textId="46522934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769E3CE" w14:textId="7AA77B7F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4550618" w14:textId="6C4A383C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CD7794B" w14:textId="4B6B1D11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42591612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A3B7172" w14:textId="258BD24D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57BEC26" w14:textId="7316270B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E1F228E" w14:textId="6BF57403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B7D76A2" w14:textId="734C56B8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73CDE8C" w14:textId="08E0C425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327574" w14:textId="4BAE0D7B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BD0BFC0" w14:textId="3A8E8AE9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0BE963A4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EB08AFA" w14:textId="3C920969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5D07BE1" w14:textId="4A037B94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A2D1F50" w14:textId="1F4994C6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016F8DC" w14:textId="14C65CE3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C55DDA0" w14:textId="51F4AF9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5240476" w14:textId="4B8E0ACA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1CC0BB2" w14:textId="0985F3C0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2E929DCD" w14:textId="77777777" w:rsidTr="008C2E3C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3A031FF" w14:textId="10DEBF80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3AABC94" w14:textId="69755B13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8111FCB" w14:textId="2214275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FD7C69" w14:textId="38980670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E9A9938" w14:textId="592B3BF8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BF4C159" w14:textId="51D22445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7AA6288" w14:textId="02732CD2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73B1A685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9BC8342" w14:textId="3DB6FEFB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04673F" w14:textId="4D48D236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3F9C7C9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0723313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1E3D8F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B2C991A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8FA418E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</w:tr>
                </w:tbl>
                <w:p w14:paraId="014E3687" w14:textId="77777777" w:rsidR="00240D4D" w:rsidRPr="00974CE8" w:rsidRDefault="00240D4D" w:rsidP="00BB3457">
                  <w:pPr>
                    <w:pStyle w:val="a5"/>
                    <w:rPr>
                      <w:noProof/>
                      <w:color w:val="auto"/>
                      <w:lang w:val="fr-FR"/>
                    </w:rPr>
                  </w:pPr>
                </w:p>
              </w:tc>
              <w:tc>
                <w:tcPr>
                  <w:tcW w:w="1250" w:type="pct"/>
                  <w:shd w:val="clear" w:color="auto" w:fill="auto"/>
                </w:tcPr>
                <w:p w14:paraId="308E9669" w14:textId="77777777" w:rsidR="00240D4D" w:rsidRPr="00974CE8" w:rsidRDefault="004F2BF5" w:rsidP="00173801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  <w:lang w:val="fr-FR"/>
                    </w:rPr>
                  </w:pPr>
                  <w:r w:rsidRPr="00974CE8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val="fr-FR" w:bidi="ru-RU"/>
                    </w:rPr>
                    <w:t>DÉCEMBRE</w:t>
                  </w:r>
                </w:p>
                <w:tbl>
                  <w:tblPr>
                    <w:tblW w:w="4993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5"/>
                    <w:gridCol w:w="481"/>
                    <w:gridCol w:w="481"/>
                    <w:gridCol w:w="481"/>
                    <w:gridCol w:w="481"/>
                    <w:gridCol w:w="481"/>
                    <w:gridCol w:w="473"/>
                  </w:tblGrid>
                  <w:tr w:rsidR="00BB3457" w:rsidRPr="00974CE8" w14:paraId="0CCA379A" w14:textId="77777777" w:rsidTr="008C2E3C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92D0AEB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008B75F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96F7926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4878523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E0B917E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noProof/>
                            <w:color w:val="auto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CD95953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944BB16" w14:textId="77777777" w:rsidR="00240D4D" w:rsidRPr="00974CE8" w:rsidRDefault="00BB3457" w:rsidP="00173801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974C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8C2E3C" w:rsidRPr="00974CE8" w14:paraId="2C231893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4C3C50B" w14:textId="0C6C262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56B1662" w14:textId="6AFFF8CF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84669D9" w14:textId="27CAD8CF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0575ECE" w14:textId="46A33F7D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2DCEECA" w14:textId="21B71F04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17380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0C168B7" w14:textId="53F9B8CC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6DB0A33" w14:textId="59328C9F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73801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1064F471" w14:textId="77777777" w:rsidTr="008C2E3C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9729545" w14:textId="3B18FD9D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BD5580D" w14:textId="77C8592C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29FB859" w14:textId="339D609A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4700F11" w14:textId="202D2858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FEC5C1" w14:textId="3FC60878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DF5815D" w14:textId="49920321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E709731" w14:textId="64864F52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041026DF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C024B07" w14:textId="36D22985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04F2F4" w14:textId="1C745A68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BE96950" w14:textId="0C95326B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79E068" w14:textId="0C97E07C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2A2AE0E" w14:textId="3C03E2EA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5FC125F" w14:textId="339C65FB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259A4B2" w14:textId="4CFCB2CE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2D0DEA02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AAFE331" w14:textId="48F643D4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8ABD91E" w14:textId="2E83716C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3B539BB" w14:textId="22422C33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7468A3" w14:textId="0AEBBC4C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EDF2DC6" w14:textId="68480736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2EBE8BD" w14:textId="58E9F01E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F4C4C09" w14:textId="19E206A5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4E0C3CBC" w14:textId="77777777" w:rsidTr="008C2E3C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9D72892" w14:textId="3185AB6F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E3C145A" w14:textId="48330EC9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E573BA" w14:textId="09FC10BE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954E6E" w14:textId="7A89BE9E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CEEC415" w14:textId="692DC6DF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EE5163F" w14:textId="2384CB80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59346B5" w14:textId="5374B3CD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8C2E3C" w:rsidRPr="00974CE8" w14:paraId="77899687" w14:textId="77777777" w:rsidTr="008C2E3C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682CDDD" w14:textId="3E69CA62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32081C3" w14:textId="22023A8F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C50676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7380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11ECD96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5C1D2BB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7BDFE3C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ECF4DBD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1E634F0" w14:textId="77777777" w:rsidR="008C2E3C" w:rsidRPr="00974CE8" w:rsidRDefault="008C2E3C" w:rsidP="008C2E3C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</w:tr>
                </w:tbl>
                <w:p w14:paraId="7460B3DA" w14:textId="77777777" w:rsidR="00240D4D" w:rsidRPr="00974CE8" w:rsidRDefault="00240D4D" w:rsidP="00173801">
                  <w:pPr>
                    <w:pStyle w:val="Months"/>
                    <w:ind w:left="0"/>
                    <w:jc w:val="center"/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val="fr-FR" w:bidi="ru-RU"/>
                    </w:rPr>
                  </w:pPr>
                </w:p>
              </w:tc>
            </w:tr>
          </w:tbl>
          <w:p w14:paraId="0F2F3296" w14:textId="77777777" w:rsidR="00E50BDE" w:rsidRPr="00974CE8" w:rsidRDefault="00E50BDE" w:rsidP="00173801">
            <w:pPr>
              <w:pStyle w:val="ad"/>
              <w:spacing w:after="0"/>
              <w:jc w:val="center"/>
              <w:rPr>
                <w:noProof/>
                <w:color w:val="auto"/>
                <w:sz w:val="2"/>
                <w:szCs w:val="2"/>
                <w:lang w:val="fr-FR"/>
              </w:rPr>
            </w:pPr>
          </w:p>
        </w:tc>
      </w:tr>
    </w:tbl>
    <w:p w14:paraId="42C1E9B4" w14:textId="77777777" w:rsidR="00F93E3B" w:rsidRPr="00974CE8" w:rsidRDefault="00F93E3B" w:rsidP="00BB3457">
      <w:pPr>
        <w:pStyle w:val="a5"/>
        <w:rPr>
          <w:noProof/>
          <w:color w:val="auto"/>
          <w:sz w:val="2"/>
          <w:szCs w:val="2"/>
          <w:lang w:val="fr-FR"/>
        </w:rPr>
      </w:pPr>
    </w:p>
    <w:sectPr w:rsidR="00F93E3B" w:rsidRPr="00974CE8" w:rsidSect="007E557F">
      <w:pgSz w:w="16838" w:h="11906" w:orient="landscape" w:code="9"/>
      <w:pgMar w:top="567" w:right="567" w:bottom="567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20F7D" w14:textId="77777777" w:rsidR="002D7726" w:rsidRDefault="002D7726">
      <w:pPr>
        <w:spacing w:after="0"/>
      </w:pPr>
      <w:r>
        <w:separator/>
      </w:r>
    </w:p>
  </w:endnote>
  <w:endnote w:type="continuationSeparator" w:id="0">
    <w:p w14:paraId="69C67A4E" w14:textId="77777777" w:rsidR="002D7726" w:rsidRDefault="002D772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B70C2" w14:textId="77777777" w:rsidR="002D7726" w:rsidRDefault="002D7726">
      <w:pPr>
        <w:spacing w:after="0"/>
      </w:pPr>
      <w:r>
        <w:separator/>
      </w:r>
    </w:p>
  </w:footnote>
  <w:footnote w:type="continuationSeparator" w:id="0">
    <w:p w14:paraId="0AB34B01" w14:textId="77777777" w:rsidR="002D7726" w:rsidRDefault="002D772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11F7C"/>
    <w:rsid w:val="001274F3"/>
    <w:rsid w:val="00151CCE"/>
    <w:rsid w:val="00173801"/>
    <w:rsid w:val="001B01F9"/>
    <w:rsid w:val="001C41F9"/>
    <w:rsid w:val="00240D4D"/>
    <w:rsid w:val="002562E7"/>
    <w:rsid w:val="0028466A"/>
    <w:rsid w:val="00285C1D"/>
    <w:rsid w:val="002D7726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A6170"/>
    <w:rsid w:val="004F2BF5"/>
    <w:rsid w:val="004F6AAC"/>
    <w:rsid w:val="00512F2D"/>
    <w:rsid w:val="00570FBB"/>
    <w:rsid w:val="00583B82"/>
    <w:rsid w:val="005923AC"/>
    <w:rsid w:val="005D5149"/>
    <w:rsid w:val="005E3898"/>
    <w:rsid w:val="005E656F"/>
    <w:rsid w:val="006006C2"/>
    <w:rsid w:val="00653B95"/>
    <w:rsid w:val="00667021"/>
    <w:rsid w:val="006974E1"/>
    <w:rsid w:val="006C0896"/>
    <w:rsid w:val="006F513E"/>
    <w:rsid w:val="007A3B3E"/>
    <w:rsid w:val="007C0139"/>
    <w:rsid w:val="007D45A1"/>
    <w:rsid w:val="007E40F9"/>
    <w:rsid w:val="007E557F"/>
    <w:rsid w:val="007F564D"/>
    <w:rsid w:val="008B1201"/>
    <w:rsid w:val="008C2E3C"/>
    <w:rsid w:val="008F16F7"/>
    <w:rsid w:val="009062F5"/>
    <w:rsid w:val="009164BA"/>
    <w:rsid w:val="009166BD"/>
    <w:rsid w:val="00974CE8"/>
    <w:rsid w:val="00977AAE"/>
    <w:rsid w:val="00996E56"/>
    <w:rsid w:val="00997268"/>
    <w:rsid w:val="00A12667"/>
    <w:rsid w:val="00A14581"/>
    <w:rsid w:val="00A20E4C"/>
    <w:rsid w:val="00A50C0F"/>
    <w:rsid w:val="00AA23D3"/>
    <w:rsid w:val="00AA3C50"/>
    <w:rsid w:val="00AA4D66"/>
    <w:rsid w:val="00AC723D"/>
    <w:rsid w:val="00AE302A"/>
    <w:rsid w:val="00AE36BB"/>
    <w:rsid w:val="00B37C7E"/>
    <w:rsid w:val="00B65B09"/>
    <w:rsid w:val="00B85583"/>
    <w:rsid w:val="00B9476B"/>
    <w:rsid w:val="00BB3457"/>
    <w:rsid w:val="00BC3952"/>
    <w:rsid w:val="00BE5AB8"/>
    <w:rsid w:val="00C04C55"/>
    <w:rsid w:val="00C44DFB"/>
    <w:rsid w:val="00C50676"/>
    <w:rsid w:val="00C6519B"/>
    <w:rsid w:val="00C70F21"/>
    <w:rsid w:val="00C7354B"/>
    <w:rsid w:val="00C91F9B"/>
    <w:rsid w:val="00DE32AC"/>
    <w:rsid w:val="00E10526"/>
    <w:rsid w:val="00E1407A"/>
    <w:rsid w:val="00E318B9"/>
    <w:rsid w:val="00E50BDE"/>
    <w:rsid w:val="00E774CD"/>
    <w:rsid w:val="00E77E1D"/>
    <w:rsid w:val="00ED75B6"/>
    <w:rsid w:val="00EF1F0E"/>
    <w:rsid w:val="00EF29AF"/>
    <w:rsid w:val="00F76C15"/>
    <w:rsid w:val="00F91390"/>
    <w:rsid w:val="00F93E3B"/>
    <w:rsid w:val="00F96259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FF34D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Euphemia" w:eastAsia="MS Mincho" w:hAnsi="Euphemi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pPr>
      <w:spacing w:after="20"/>
    </w:pPr>
    <w:rPr>
      <w:rFonts w:ascii="Arial" w:hAnsi="Arial"/>
      <w:color w:val="262626"/>
      <w:sz w:val="18"/>
      <w:szCs w:val="18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="MS Gothic"/>
      <w:color w:val="15707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="MS Gothic"/>
      <w:color w:val="15707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Pr>
      <w:color w:val="40404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rPr>
      <w:rFonts w:ascii="Arial" w:hAnsi="Arial"/>
      <w:color w:val="404040"/>
      <w:sz w:val="18"/>
      <w:szCs w:val="18"/>
      <w:lang w:eastAsia="ja-JP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="MS Gothic"/>
      <w:color w:val="157075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link w:val="a9"/>
    <w:uiPriority w:val="99"/>
    <w:semiHidden/>
    <w:rPr>
      <w:rFonts w:ascii="Tahoma" w:hAnsi="Tahoma" w:cs="Tahoma"/>
      <w:color w:val="404040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/>
      <w:sz w:val="100"/>
    </w:rPr>
  </w:style>
  <w:style w:type="table" w:customStyle="1" w:styleId="ae">
    <w:name w:val="Таблица календаря"/>
    <w:basedOn w:val="a1"/>
    <w:uiPriority w:val="99"/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="MS Gothic"/>
      <w:color w:val="157075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link w:val="1"/>
    <w:uiPriority w:val="9"/>
    <w:rsid w:val="00570FBB"/>
    <w:rPr>
      <w:rFonts w:ascii="Arial" w:eastAsia="MS Gothic" w:hAnsi="Arial" w:cs="Times New Roman"/>
      <w:color w:val="157075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570FBB"/>
    <w:rPr>
      <w:rFonts w:ascii="Arial" w:eastAsia="MS Gothic" w:hAnsi="Arial" w:cs="Times New Roman"/>
      <w:color w:val="157075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="MS Gothic"/>
      <w:color w:val="157075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99B031-DE02-4D14-AEDD-507DDA2AD2F1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3401</Words>
  <Characters>19389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2025-06-06T20:33:00Z</dcterms:created>
  <dcterms:modified xsi:type="dcterms:W3CDTF">2025-06-06T20:33:00Z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