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3E085C" w:rsidRPr="00AC3BBB" w14:paraId="30143EA9" w14:textId="77777777" w:rsidTr="00A922E8">
        <w:trPr>
          <w:trHeight w:val="14949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5654CDD3" w14:textId="41C3284B" w:rsidR="003E085C" w:rsidRPr="00AC3BBB" w:rsidRDefault="00AC3BBB" w:rsidP="00A922E8">
            <w:pPr>
              <w:pStyle w:val="ad"/>
              <w:spacing w:after="0"/>
              <w:jc w:val="center"/>
              <w:rPr>
                <w:rFonts w:ascii="Century Gothic" w:hAnsi="Century Gothic"/>
                <w:noProof/>
                <w:color w:val="auto"/>
                <w:lang w:val="fr-FR" w:bidi="ru-RU"/>
              </w:rPr>
            </w:pPr>
            <w:r w:rsidRPr="00AC3BBB">
              <w:rPr>
                <w:rFonts w:ascii="Century Gothic" w:hAnsi="Century Gothic"/>
                <w:noProof/>
                <w:color w:val="auto"/>
                <w:lang w:val="fr-FR" w:bidi="ru-RU"/>
              </w:rPr>
              <w:t xml:space="preserve">CALENDRIER </w:t>
            </w:r>
            <w:r w:rsidR="003E085C" w:rsidRPr="00AC3BBB">
              <w:rPr>
                <w:rFonts w:ascii="Century Gothic" w:hAnsi="Century Gothic"/>
                <w:noProof/>
                <w:color w:val="auto"/>
                <w:lang w:bidi="ru-RU"/>
              </w:rPr>
              <w:fldChar w:fldCharType="begin"/>
            </w:r>
            <w:r w:rsidR="003E085C" w:rsidRPr="00AC3BBB">
              <w:rPr>
                <w:rFonts w:ascii="Century Gothic" w:hAnsi="Century Gothic"/>
                <w:noProof/>
                <w:color w:val="auto"/>
                <w:lang w:val="fr-FR" w:bidi="ru-RU"/>
              </w:rPr>
              <w:instrText xml:space="preserve"> DOCVARIABLE  MonthStart1 \@  yyyy   \* MERGEFORMAT </w:instrText>
            </w:r>
            <w:r w:rsidR="003E085C" w:rsidRPr="00AC3BBB">
              <w:rPr>
                <w:rFonts w:ascii="Century Gothic" w:hAnsi="Century Gothic"/>
                <w:noProof/>
                <w:color w:val="auto"/>
                <w:lang w:bidi="ru-RU"/>
              </w:rPr>
              <w:fldChar w:fldCharType="separate"/>
            </w:r>
            <w:r w:rsidR="004D019A">
              <w:rPr>
                <w:rFonts w:ascii="Century Gothic" w:hAnsi="Century Gothic"/>
                <w:noProof/>
                <w:color w:val="auto"/>
                <w:lang w:val="fr-FR" w:bidi="ru-RU"/>
              </w:rPr>
              <w:t>2025</w:t>
            </w:r>
            <w:r w:rsidR="003E085C" w:rsidRPr="00AC3BBB">
              <w:rPr>
                <w:rFonts w:ascii="Century Gothic" w:hAnsi="Century Gothic"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W w:w="5000" w:type="pct"/>
              <w:tblCellMar>
                <w:top w:w="170" w:type="dxa"/>
                <w:left w:w="170" w:type="dxa"/>
                <w:bottom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E50BDE" w:rsidRPr="00AC3BBB" w14:paraId="79D47188" w14:textId="77777777" w:rsidTr="00AC3BBB">
              <w:tc>
                <w:tcPr>
                  <w:tcW w:w="1666" w:type="pct"/>
                  <w:shd w:val="clear" w:color="auto" w:fill="D9E2F3" w:themeFill="accent1" w:themeFillTint="33"/>
                  <w:tcMar>
                    <w:top w:w="284" w:type="dxa"/>
                    <w:bottom w:w="284" w:type="dxa"/>
                  </w:tcMar>
                </w:tcPr>
                <w:p w14:paraId="0E68FF35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bookmarkStart w:id="1" w:name="_Hlk38821049"/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JANVIER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E50BDE" w:rsidRPr="00AC3BBB" w14:paraId="2B0339AC" w14:textId="77777777" w:rsidTr="004D019A">
                    <w:trPr>
                      <w:trHeight w:val="170"/>
                    </w:trPr>
                    <w:tc>
                      <w:tcPr>
                        <w:tcW w:w="711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1348C7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fr-FR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7DBE0CC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fr-FR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4BB82A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fr-FR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E51D18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fr-FR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899E289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fr-FR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29459D1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fr-FR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0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0467BAD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fr-FR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4D019A" w:rsidRPr="00AC3BBB" w14:paraId="359961C8" w14:textId="77777777" w:rsidTr="004D019A">
                    <w:trPr>
                      <w:trHeight w:val="350"/>
                    </w:trPr>
                    <w:tc>
                      <w:tcPr>
                        <w:tcW w:w="711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C83A34" w14:textId="0C9C8773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mercredi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4D019A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6DA006" w14:textId="17FE2A66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mercredi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4D019A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A0FCCA" w14:textId="6D223AA1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4D019A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80EBFD4" w14:textId="30EDF1E6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4D019A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E1F7D0" w14:textId="6595FFEC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4D019A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FECD18F" w14:textId="685702DA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4D019A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B304379" w14:textId="6675C788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4D019A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D019A" w:rsidRPr="00AC3BBB" w14:paraId="51E32B49" w14:textId="77777777" w:rsidTr="004D019A">
                    <w:trPr>
                      <w:trHeight w:val="336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584913FD" w14:textId="44CD6ADE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0690C50E" w14:textId="175FDBC1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E44C06" w14:textId="2E380137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458D40" w14:textId="711E5A30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488886" w14:textId="4E756E6E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AA3FF6" w14:textId="2F0E5B4F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shd w:val="clear" w:color="auto" w:fill="auto"/>
                        <w:vAlign w:val="center"/>
                      </w:tcPr>
                      <w:p w14:paraId="4164C4EA" w14:textId="0AC5644E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D019A" w:rsidRPr="00AC3BBB" w14:paraId="5C992548" w14:textId="77777777" w:rsidTr="004D019A">
                    <w:trPr>
                      <w:trHeight w:val="350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1300670A" w14:textId="5C72A4C7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117DA41B" w14:textId="6689EEFE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0D5F80" w14:textId="776486A4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15741C" w14:textId="7750EBED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14425D" w14:textId="6CD41B45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42F513" w14:textId="18D1785E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shd w:val="clear" w:color="auto" w:fill="auto"/>
                        <w:vAlign w:val="center"/>
                      </w:tcPr>
                      <w:p w14:paraId="01C0CD85" w14:textId="1A688A68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D019A" w:rsidRPr="00AC3BBB" w14:paraId="19796B1A" w14:textId="77777777" w:rsidTr="004D019A">
                    <w:trPr>
                      <w:trHeight w:val="350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7A381D50" w14:textId="0B70C361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55C974F5" w14:textId="37CE4125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98AE40" w14:textId="3FBB5A52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619F85" w14:textId="3243394C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319C17" w14:textId="27FCD84D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DF20E" w14:textId="468A3C58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shd w:val="clear" w:color="auto" w:fill="auto"/>
                        <w:vAlign w:val="center"/>
                      </w:tcPr>
                      <w:p w14:paraId="797BB270" w14:textId="05817B3D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D019A" w:rsidRPr="00AC3BBB" w14:paraId="5EF2B7D6" w14:textId="77777777" w:rsidTr="004D019A">
                    <w:trPr>
                      <w:trHeight w:val="336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620E7406" w14:textId="5E34FB5F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5F85F121" w14:textId="533A1E13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806EDC" w14:textId="66920862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29A8AA" w14:textId="5F269E21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B386B2F" w14:textId="315E056D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74B35A" w14:textId="305A2430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shd w:val="clear" w:color="auto" w:fill="auto"/>
                        <w:vAlign w:val="center"/>
                      </w:tcPr>
                      <w:p w14:paraId="5E117642" w14:textId="4B41AE1E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D019A" w:rsidRPr="00AC3BBB" w14:paraId="77B981FD" w14:textId="77777777" w:rsidTr="004D019A">
                    <w:trPr>
                      <w:trHeight w:val="350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2083823B" w14:textId="6BD26035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027E414" w14:textId="2276F654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65BA84" w14:textId="77777777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AB13F7B" w14:textId="77777777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DD303F" w14:textId="77777777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909D34" w14:textId="77777777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0" w:type="pct"/>
                        <w:shd w:val="clear" w:color="auto" w:fill="auto"/>
                        <w:vAlign w:val="center"/>
                      </w:tcPr>
                      <w:p w14:paraId="12EBB633" w14:textId="77777777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  <w:bookmarkEnd w:id="1"/>
                </w:tbl>
                <w:p w14:paraId="22BCC158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3E521F51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FEVRIER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438D1379" w14:textId="77777777" w:rsidTr="00A922E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F8831CD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6EB7B55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E76172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9205AB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F02DE2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E1D4339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3A88899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C3BBB" w14:paraId="21AABC21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30E426" w14:textId="7445765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CAD3B73" w14:textId="7D1A13B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4747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CEAD14" w14:textId="0DF6DEA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D2AD50" w14:textId="61BE882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4F8FC2" w14:textId="3E440AE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74ADA12" w14:textId="71913BB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D9CC127" w14:textId="29D38EC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73606FA0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DFFF1FD" w14:textId="4533A4B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F352FF" w14:textId="6DF0D2F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C3E38A" w14:textId="2D5B074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FD1C58" w14:textId="1C7A066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35356E" w14:textId="3DB669B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4FB885" w14:textId="09BCAB4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2668DF3" w14:textId="1BF4D3D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5D90B0FD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A750D9" w14:textId="6235834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ED57B43" w14:textId="7117F9D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E6786E" w14:textId="5794058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A6EB8D" w14:textId="4DCDABB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A76706" w14:textId="6C78987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28331C" w14:textId="0548AD0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3DA286" w14:textId="750B92D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5E943B8D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2E2D09A" w14:textId="6FB2731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694CA2" w14:textId="0A790D3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ADAE88" w14:textId="50B811A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0D5C6A" w14:textId="16ABE1D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9F3384" w14:textId="54EEEE2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87FCBD" w14:textId="6F4AC5D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2F79176" w14:textId="2FF5F18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2328A78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7BD6856" w14:textId="463BEF3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589C76" w14:textId="55E5651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772007" w14:textId="367C56F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47920" w14:textId="596ADBF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77662A" w14:textId="09E7ADF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97332B" w14:textId="3801696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592F7A1" w14:textId="5C7ED44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7C1D0DD2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7F6F32A" w14:textId="24F2F3E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7DB565E" w14:textId="70FF58B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8D3242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CDED35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12054A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61A53F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0D5906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1A83EE8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FFCCCC"/>
                  <w:tcMar>
                    <w:top w:w="284" w:type="dxa"/>
                    <w:bottom w:w="284" w:type="dxa"/>
                  </w:tcMar>
                </w:tcPr>
                <w:p w14:paraId="2E820972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MARS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5C196D0E" w14:textId="77777777" w:rsidTr="00A922E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B138F9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E396A4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16DC36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0AB3CC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DA06B15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38D386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517C625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C3BBB" w14:paraId="2119AF29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6799657" w14:textId="1B1BCFD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8962CC" w14:textId="0B49A2C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4747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E9FE1C2" w14:textId="0284ED6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A4AB6A" w14:textId="7145641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50D679" w14:textId="67A620D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40DF69" w14:textId="143F08C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1C797DC" w14:textId="7FE5CA1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69C2EF7F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161825F" w14:textId="40912F7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D3657B" w14:textId="68BFB56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E8F9F8" w14:textId="6B58D8E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CA9A94" w14:textId="25F7523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98E06E" w14:textId="0269D78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E6AC6F" w14:textId="7B0CBE7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71FB50" w14:textId="35267AB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796766B6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66AC742" w14:textId="4AB79DF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96B23F0" w14:textId="66A4999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4E9CDC" w14:textId="20AB517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E46256" w14:textId="7EBE9F3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9D62D7" w14:textId="64F3E15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E5DDFF" w14:textId="5532785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825E45" w14:textId="6855E68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57AA53D3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EDC58AB" w14:textId="7E48ADF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6425809" w14:textId="4857A87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3828CA" w14:textId="34CF059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8186DA" w14:textId="5A64945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1F3F3F" w14:textId="7C43B58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CA3CDC" w14:textId="1210441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58DB01E" w14:textId="4997607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AFB825D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C5EB944" w14:textId="3483D89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F649F6" w14:textId="00D3D5F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801731" w14:textId="3B0ACDC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68ED0" w14:textId="17512AA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19D7F" w14:textId="709EAE3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240C77" w14:textId="4D9BDF2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FF30B0" w14:textId="4611655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0B20F7A9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DC50CFE" w14:textId="0D319AF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9032A1" w14:textId="3B2BE32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F339D4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E7739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308D30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A54F38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DCD696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AC9C698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</w:rPr>
                  </w:pPr>
                </w:p>
              </w:tc>
            </w:tr>
            <w:tr w:rsidR="00E50BDE" w:rsidRPr="00AC3BBB" w14:paraId="4BDAAC12" w14:textId="77777777" w:rsidTr="00AC3BBB">
              <w:tc>
                <w:tcPr>
                  <w:tcW w:w="1666" w:type="pct"/>
                  <w:shd w:val="clear" w:color="auto" w:fill="D9E2F3" w:themeFill="accent1" w:themeFillTint="33"/>
                  <w:tcMar>
                    <w:top w:w="284" w:type="dxa"/>
                    <w:bottom w:w="284" w:type="dxa"/>
                  </w:tcMar>
                </w:tcPr>
                <w:p w14:paraId="66147713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AVRIL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777563AF" w14:textId="77777777" w:rsidTr="00A922E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28F9BB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014F01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40AB8F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E0270C1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AC73DB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E566EF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AAB883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C3BBB" w14:paraId="4AB0D9CB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7E3891" w14:textId="6D6DC00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4D0698" w14:textId="2F4DE96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02A8B3" w14:textId="62BC68E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0E8656" w14:textId="554C232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446AA3" w14:textId="2D66299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8BB9715" w14:textId="735CB09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F9FA605" w14:textId="39F7BAB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68D8A302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DA021A0" w14:textId="2C2EF20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336F203" w14:textId="46FA000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EF0C5E" w14:textId="607E5E7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BA6399" w14:textId="395EA51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8B88EC" w14:textId="3D40994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0A33E" w14:textId="4D08706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5375BD" w14:textId="790E25B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2F66363B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9F26B47" w14:textId="77C1BA6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0A5DAE" w14:textId="02F244D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8C2B6" w14:textId="733F3A2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12AC8A" w14:textId="17B18B2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71FD9A" w14:textId="17CDA7F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AE41F" w14:textId="164083D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4AE57AD" w14:textId="6FBF098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7BFE1404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F3B399D" w14:textId="64CF889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E1E477B" w14:textId="6B89ED9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A8EE83" w14:textId="4CB67B8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D2CD3E" w14:textId="127DE91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187918" w14:textId="54F3E6F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EA890D" w14:textId="6DC4323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49890F6" w14:textId="7B3A776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6C742435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D52D7CF" w14:textId="618BD5E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2E11DD" w14:textId="28CF298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703A2E" w14:textId="0094C55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74C9F4" w14:textId="509A6FE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748E46" w14:textId="570CC73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82FE33" w14:textId="4362398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5EE495" w14:textId="6F5878A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34CC3B28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E9DFDAA" w14:textId="0B9B2B5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1938B3" w14:textId="3ECE68D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A111FB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3B93B1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9DA80C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44976B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71D385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A063CF5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7C5D4B28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MAI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5AB6104A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193AAA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CEC4C6C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03C9BB5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2E4BBD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B1C7B75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B923A1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F988F16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C3BBB" w14:paraId="3332C56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9BC3CC" w14:textId="2D70892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3B32594" w14:textId="4CC4048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B568A5" w14:textId="1DE5445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C7C5F86" w14:textId="0E8AD3A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A6992DD" w14:textId="207CEB7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F33F370" w14:textId="7045C22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70EF0A6" w14:textId="082BFB4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63EE137E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DCCDE7C" w14:textId="04B3E81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80067F" w14:textId="06839F0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8632F9" w14:textId="7A322C0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5E1F40" w14:textId="67E6558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E194D9" w14:textId="43BCF24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17FDF4" w14:textId="5B76983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767187" w14:textId="40F8187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134A6A6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6EC59B" w14:textId="77D9DDF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79F9651" w14:textId="4D2DCFF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564E15" w14:textId="56B7AFC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FE5F5B" w14:textId="7F07AD8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9D1D31" w14:textId="6262275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75D9A9" w14:textId="155313C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2C01B5" w14:textId="23100E0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810285F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DFB4C0" w14:textId="7E247F1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25F55B" w14:textId="43FBD06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42621A" w14:textId="4FD9090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BA4234" w14:textId="1C4ED15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8ABF05" w14:textId="431C356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CF2603" w14:textId="1512386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F24363" w14:textId="5FDE73A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031CB9D6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EE9A4A5" w14:textId="2AA0442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45E2981" w14:textId="4D4BCA5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B125B" w14:textId="63EE39F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ABF465" w14:textId="73A0941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CB772D" w14:textId="700D689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79A78" w14:textId="7995BC4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0DDAC02" w14:textId="481C8A4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8CA4643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011EE3C" w14:textId="623B5F1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ED1CB6" w14:textId="74BC814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734356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EAFF41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4F1F41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ED4C2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E4EFA4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2F65089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FFCCCC"/>
                  <w:tcMar>
                    <w:top w:w="284" w:type="dxa"/>
                    <w:bottom w:w="284" w:type="dxa"/>
                  </w:tcMar>
                </w:tcPr>
                <w:p w14:paraId="0E7C433B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JUIN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04CBF27F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02BEF65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8BE20A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6B6622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03A11A7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EC3EB56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2840DE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C4D83F4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C3BBB" w14:paraId="73C6F336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F22B739" w14:textId="317BF44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DBCB52" w14:textId="4887F62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13B273" w14:textId="6A7D7FF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B1BF51" w14:textId="0BB7D3D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056296" w14:textId="4059157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5A3FE5F" w14:textId="193686F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F6228DF" w14:textId="5402AAE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1BEFDF4C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26D56BA" w14:textId="779593D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A4FE01" w14:textId="3188178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B13D6F" w14:textId="689AB94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8EB9B1" w14:textId="38758C1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76AA91" w14:textId="7E22663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7A72C4" w14:textId="03BEED6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9186DE" w14:textId="6CB05E6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551BD17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C56289F" w14:textId="685A8A9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613692" w14:textId="0100E40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7784EF" w14:textId="1EAF0B5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33B570" w14:textId="4E41052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C48A1E" w14:textId="512D2E4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F36143" w14:textId="5970F69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3E7224F" w14:textId="73456BC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790AB323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73EC45A" w14:textId="44D3C28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DFF848B" w14:textId="7B16036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8C85CA" w14:textId="3514D79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F56030" w14:textId="26C25AA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77E80D" w14:textId="2DF2D46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0E3A06" w14:textId="4E90B05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D4E965" w14:textId="3C15654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14C82773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8731D7" w14:textId="39ADA24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F8FBCC8" w14:textId="6CDEBEC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49F68E" w14:textId="61D24DE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84A4BC" w14:textId="410E20E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B0C9DE" w14:textId="4E024E3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3D1003" w14:textId="403D2C4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19BE5B5" w14:textId="47E4D3E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6739CBB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9E2EB5" w14:textId="69FAE02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72BDFB" w14:textId="0A71B97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EF1310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BB0E39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1D9080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3D58A4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7E52C2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F4A2E30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</w:rPr>
                  </w:pPr>
                </w:p>
              </w:tc>
            </w:tr>
            <w:tr w:rsidR="00E50BDE" w:rsidRPr="00AC3BBB" w14:paraId="585A51E9" w14:textId="77777777" w:rsidTr="00AC3BBB">
              <w:tc>
                <w:tcPr>
                  <w:tcW w:w="1666" w:type="pct"/>
                  <w:shd w:val="clear" w:color="auto" w:fill="D9E2F3" w:themeFill="accent1" w:themeFillTint="33"/>
                  <w:tcMar>
                    <w:top w:w="284" w:type="dxa"/>
                    <w:bottom w:w="284" w:type="dxa"/>
                  </w:tcMar>
                </w:tcPr>
                <w:p w14:paraId="1F081711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JUILLET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0902D1CE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469A991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49AD09B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241953D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9071137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F2C2C78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B2C7FF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AF314B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C3BBB" w14:paraId="22F9733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4C379138" w14:textId="19DA1C3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0ACAF2D4" w14:textId="70EDEE2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26D26E8F" w14:textId="2C05920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71E8189F" w14:textId="685316C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70058033" w14:textId="532D0C1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1E1408DC" w14:textId="31C7CAD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01A49BCB" w14:textId="6DB7101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23C868FC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6C6E9B7" w14:textId="4804A54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800EECE" w14:textId="691860E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6D62469" w14:textId="214DA44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03FA63D" w14:textId="48F983D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4D940AF" w14:textId="551D4AC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D936133" w14:textId="6D3C047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A04C361" w14:textId="00F1C2B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5B25C55D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A70520E" w14:textId="5E994C2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208BA01" w14:textId="040F468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3D486D0" w14:textId="03DEB3A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B44BA38" w14:textId="7E4561D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6A8DC53" w14:textId="0C797E0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71917CC" w14:textId="11C401D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8B2B710" w14:textId="61F6D19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F356C8A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31177D8" w14:textId="692507F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02F8B5C" w14:textId="7ACDD9F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B0225DC" w14:textId="1ADD234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C732FCE" w14:textId="06712EE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9FDC53C" w14:textId="0FA77FF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78448A5" w14:textId="34C77F7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8E39E1B" w14:textId="2158124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68CD3CF4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F91D85A" w14:textId="5EE5316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925D5F4" w14:textId="14EE09D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B8DC2A4" w14:textId="3ECA182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870CE9D" w14:textId="14B0AB2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AB3505A" w14:textId="439897D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C1E5526" w14:textId="711E9C2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2B58571" w14:textId="41FF202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0AF88634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24A854FA" w14:textId="1B47219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8D0C9B8" w14:textId="61D2B33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CD77BF3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1BAE687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A2AAD4C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24717CC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C68C91E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412791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0D97EC1A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AOUT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4AFF09FE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494FD4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F883C33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7A559B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832F66C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246247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DB1DDA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D1508CB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C3BBB" w14:paraId="3C685508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2F4298" w14:textId="5A3A550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11A9B94" w14:textId="3E90429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CF7F38" w14:textId="7145FDE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75043F6" w14:textId="45F0685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4C0C2E" w14:textId="1D10A1D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97C3C6C" w14:textId="649CE11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E26AA83" w14:textId="084D0D8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06FAF8EC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992EDE6" w14:textId="17A58AD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4BD49CC" w14:textId="483395B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C50E9F" w14:textId="4DF3C00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CEB8BD" w14:textId="1837A8D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91EF5F" w14:textId="3F2A6A7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98D8A4" w14:textId="23EC478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ABBF035" w14:textId="1412EA2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0D31BDC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52C3D24" w14:textId="24C929E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326BE3" w14:textId="59FBEBC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61CD30" w14:textId="75E1519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098FAB" w14:textId="34DC0AC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955CF" w14:textId="4EF4A60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BDB300" w14:textId="0369CA1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88E7CF" w14:textId="4E72C4D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14CA0DDF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8494884" w14:textId="31240B7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6FBAA8" w14:textId="62934B2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589C8A" w14:textId="68A0930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7A4E58" w14:textId="53F6B83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1C7B9C" w14:textId="0E19290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BEC9E3" w14:textId="301201D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540ED6" w14:textId="0D8CD95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2908022E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682ED98" w14:textId="40BA6FD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E1A1EF" w14:textId="7E58DE1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0E0CC3" w14:textId="5D0517B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0C84DC" w14:textId="2B33899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51B4AD" w14:textId="4B8CDAE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8D3900" w14:textId="5AB573D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D07AE9" w14:textId="63BF3FA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207F1C9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34867C4" w14:textId="5BC7A76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C1A7DC" w14:textId="10C53EA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4747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51A512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69103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65E206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9CFA63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E3E8B9E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777BD4B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FFCCCC"/>
                  <w:tcMar>
                    <w:top w:w="284" w:type="dxa"/>
                    <w:bottom w:w="284" w:type="dxa"/>
                  </w:tcMar>
                </w:tcPr>
                <w:p w14:paraId="57A5BF2F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SEPTEMBRE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34A93CA2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A45F38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E5A576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096999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D24E23B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B07CE7E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589A88A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139E35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C3BBB" w14:paraId="6F192188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B87E379" w14:textId="6DEE73E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72E83E2" w14:textId="06C79B6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86304C" w14:textId="23E6FFF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F79A1F" w14:textId="36C27F4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E047D0" w14:textId="43EA8FE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2FEB5F" w14:textId="2398154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65A288" w14:textId="0FFF920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5C4FCCD6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2284E6D" w14:textId="5487DB9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F55745A" w14:textId="224B5DF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5D88D9" w14:textId="5270B3E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57B2BD" w14:textId="227C7C2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70E88E" w14:textId="3C35E33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967F01" w14:textId="040567D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932719" w14:textId="1FFC0DB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DBEEDCA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C721703" w14:textId="462DD2D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FE9D629" w14:textId="2103DB4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C9B758" w14:textId="7E49678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8B5348" w14:textId="27E2497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06C05C" w14:textId="64C094F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0E3CAD" w14:textId="301A749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03A759E" w14:textId="3AE53F4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2A3E8C28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0B52B7C" w14:textId="19F1F26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520A5E" w14:textId="04DF197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47537" w14:textId="569A9BE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F19A3F" w14:textId="69F1A61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B71F80" w14:textId="6CBC83C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406FAE" w14:textId="44E3C5A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093B8F" w14:textId="2722E0D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C0E06E7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C939EA4" w14:textId="4962D7C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39D7B1" w14:textId="09B242C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145A2B" w14:textId="58FA0D5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D41EA7" w14:textId="641B7F2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A8D066" w14:textId="222E1C8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4FA9D4" w14:textId="6A63EDD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32FC82" w14:textId="2C2B7D6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55D5F805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12BB98A" w14:textId="4CB471D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79B302" w14:textId="1A2747B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D51F53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FBDEC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C5C980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CFE0E9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2F400F8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C98AE10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</w:rPr>
                  </w:pPr>
                </w:p>
              </w:tc>
            </w:tr>
            <w:tr w:rsidR="00E50BDE" w:rsidRPr="00AC3BBB" w14:paraId="70B29AB6" w14:textId="77777777" w:rsidTr="00AC3BBB">
              <w:tc>
                <w:tcPr>
                  <w:tcW w:w="1666" w:type="pct"/>
                  <w:shd w:val="clear" w:color="auto" w:fill="D9E2F3" w:themeFill="accent1" w:themeFillTint="33"/>
                  <w:tcMar>
                    <w:top w:w="284" w:type="dxa"/>
                    <w:bottom w:w="284" w:type="dxa"/>
                  </w:tcMar>
                </w:tcPr>
                <w:p w14:paraId="1C053708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OCTOBRE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355240A7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1CEA27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34F8F24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334206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78DA3E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A592BF4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9F808A8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B70E6C6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C3BBB" w14:paraId="0FF24D70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8710EC" w14:textId="3661C88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BA107CC" w14:textId="6C92078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B503B0" w14:textId="2E5964F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A5B440B" w14:textId="6EE7723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4E09F3" w14:textId="050263C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EE092B5" w14:textId="473B5AF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690505" w14:textId="18B5CF5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E5F8E77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917324" w14:textId="393A5EA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FB016C" w14:textId="4BF889A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7261CD" w14:textId="04B2BFD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1EDFF1" w14:textId="5C52F34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822507" w14:textId="081C64B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D33669" w14:textId="635F8BE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DB552D" w14:textId="557A11A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3F156A32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2E95362" w14:textId="67D62DC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C309C83" w14:textId="23E83F3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F11320" w14:textId="346DF46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777BAF" w14:textId="2456E70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D09FDE" w14:textId="6EC09D6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9209CD" w14:textId="035A874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8EC481" w14:textId="482771C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6A37B69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397D822" w14:textId="7E216C4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4B4D44" w14:textId="22448A4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E01D64" w14:textId="09D6A97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D4708C" w14:textId="3793F02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EEA84B" w14:textId="3536421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BAFB46" w14:textId="068C55A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0465E7C" w14:textId="161C98B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9708B8B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8C2519D" w14:textId="63F4FA0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1C1A364" w14:textId="6EA963F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A60561" w14:textId="6D5D840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2909BF" w14:textId="5F4CFED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679E02" w14:textId="3981746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25805B" w14:textId="5F465B6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4B9DD6D" w14:textId="30F44B0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0CB10E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DA63161" w14:textId="0DB468E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C146EE" w14:textId="549E7DB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CAF97E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D2394E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ED39C7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CE7C55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849813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9536ADE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2037AC67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NOVEMBRE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1EDE4EC9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2DDB886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EFC9CA2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11D649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56636B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430E2DA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7B9D15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B46314F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C3BBB" w14:paraId="0A6E065F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813981" w14:textId="5D3EB6C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587E473" w14:textId="7C7758B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4747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95400C5" w14:textId="06C143A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AE5C1D" w14:textId="1E856A8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107025" w14:textId="472FCFC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AB0A58" w14:textId="2037EAD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B88FB5" w14:textId="4131E52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6D8F0722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F7287A" w14:textId="27CF852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9D8B27A" w14:textId="44703F0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43CA36" w14:textId="0125CF5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B155ED" w14:textId="057618C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3A5CE8" w14:textId="185744C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0B1B21" w14:textId="2087733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1C9BBB" w14:textId="5663B79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0482240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119804" w14:textId="2D3D8A8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01A43F" w14:textId="66595FF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06FA13" w14:textId="3691795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B4880A" w14:textId="661149C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D3B901" w14:textId="0B46D67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6D3F3D" w14:textId="6221D80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200C3B" w14:textId="62FD7FE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04AF0FF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FADE0CA" w14:textId="0D77E63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C956599" w14:textId="25C944B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676B9C" w14:textId="45ED419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980F05" w14:textId="2469AF1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851A5E" w14:textId="1E3843B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51630A" w14:textId="301BEE7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65136C5" w14:textId="21816C2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51116090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B053061" w14:textId="2B3DB67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11DE06B" w14:textId="082E404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3720EC" w14:textId="6E5C423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F6AC1D" w14:textId="70F68BC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35BF14" w14:textId="0E641FB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F06DB6" w14:textId="4261E9E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FAD93F1" w14:textId="496C7FB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2F2ED337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2B25040" w14:textId="7E6DAE7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DBD7C38" w14:textId="24EF4C5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53496F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350009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F5BDE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844490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473E54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269AF63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FFCCCC"/>
                  <w:tcMar>
                    <w:top w:w="284" w:type="dxa"/>
                    <w:bottom w:w="284" w:type="dxa"/>
                  </w:tcMar>
                </w:tcPr>
                <w:p w14:paraId="1B7A2A9B" w14:textId="77777777" w:rsidR="00E50BDE" w:rsidRPr="00AC3BBB" w:rsidRDefault="00DA4747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  <w:lang w:val="it-IT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>DÉCEMBRE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3AFDF10B" w14:textId="77777777" w:rsidTr="00AE7EF8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C13448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FF7BEE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424821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D5FEB0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98AAEF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2E27C8C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5D0EC17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AE7EF8" w:rsidRPr="00AC3BBB" w14:paraId="5DF8BC57" w14:textId="77777777" w:rsidTr="00AE7EF8">
                    <w:trPr>
                      <w:trHeight w:val="350"/>
                    </w:trPr>
                    <w:tc>
                      <w:tcPr>
                        <w:tcW w:w="70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B14FFCC" w14:textId="019AC75E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A615EB" w14:textId="2A5B6605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A3A5ED" w14:textId="1A519987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E21287F" w14:textId="3FE12FBE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1B8134" w14:textId="4227984C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F388566" w14:textId="74C727A7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628E45" w14:textId="070BF127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AC3BBB" w14:paraId="4971E235" w14:textId="77777777" w:rsidTr="00AE7EF8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5E3631" w14:textId="5C18C95C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B51AE71" w14:textId="7BDF17DA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9E318C" w14:textId="6098500B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F6B26" w14:textId="1202EA22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1E7FD9" w14:textId="7491FE0A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1B8903" w14:textId="66F01A62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C64287C" w14:textId="073C0371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AC3BBB" w14:paraId="54CCB0DB" w14:textId="77777777" w:rsidTr="00AE7EF8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0FFD7D5" w14:textId="13073013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07D248" w14:textId="4D1C8CBB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1AEE12" w14:textId="1BDDD85F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2C012D" w14:textId="49801404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3616FA" w14:textId="1E4C6AD3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61C69C8" w14:textId="5CDA36A5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130C53" w14:textId="586DC4F6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AC3BBB" w14:paraId="362EFA05" w14:textId="77777777" w:rsidTr="00AE7EF8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BA9A031" w14:textId="1569F14D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736173" w14:textId="658507E0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6E56F6" w14:textId="041DE5E6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0B0193" w14:textId="217BCED8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B480E95" w14:textId="0F18F850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647474" w14:textId="6F92E04D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6D4362C" w14:textId="3FC72222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AC3BBB" w14:paraId="0105F2DA" w14:textId="77777777" w:rsidTr="00AE7EF8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33A68F5" w14:textId="41184857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9625C" w14:textId="22DA888C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9F37B7" w14:textId="4EEF9657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294E94" w14:textId="59603946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B88193" w14:textId="09EF20A6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74F96FB" w14:textId="2198152E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35FE5F7" w14:textId="3E32125A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AC3BBB" w14:paraId="0361DF7E" w14:textId="77777777" w:rsidTr="00AE7EF8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C42388F" w14:textId="194A2B12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80BBF6" w14:textId="6A19A22C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B7B4E5" w14:textId="77777777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A377A8" w14:textId="77777777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0321FEF" w14:textId="77777777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FB445" w14:textId="77777777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5B3877E" w14:textId="77777777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</w:tr>
                </w:tbl>
                <w:p w14:paraId="5CC79BD8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  <w:lang w:val="it-IT"/>
                    </w:rPr>
                  </w:pPr>
                </w:p>
              </w:tc>
            </w:tr>
          </w:tbl>
          <w:p w14:paraId="0EE631E1" w14:textId="77777777" w:rsidR="00E50BDE" w:rsidRPr="00AC3BBB" w:rsidRDefault="00E50BDE" w:rsidP="00A922E8">
            <w:pPr>
              <w:pStyle w:val="ad"/>
              <w:spacing w:after="0"/>
              <w:jc w:val="center"/>
              <w:rPr>
                <w:rFonts w:ascii="Century Gothic" w:hAnsi="Century Gothic"/>
                <w:noProof/>
                <w:color w:val="auto"/>
                <w:sz w:val="16"/>
                <w:szCs w:val="16"/>
                <w:lang w:val="it-IT"/>
              </w:rPr>
            </w:pPr>
          </w:p>
        </w:tc>
      </w:tr>
    </w:tbl>
    <w:p w14:paraId="13B49C89" w14:textId="77777777" w:rsidR="00F93E3B" w:rsidRPr="00AC3BBB" w:rsidRDefault="00F93E3B" w:rsidP="00685FD1">
      <w:pPr>
        <w:pStyle w:val="a5"/>
        <w:rPr>
          <w:rFonts w:ascii="Century Gothic" w:hAnsi="Century Gothic"/>
          <w:noProof/>
          <w:color w:val="auto"/>
          <w:lang w:val="it-IT"/>
        </w:rPr>
      </w:pPr>
    </w:p>
    <w:sectPr w:rsidR="00F93E3B" w:rsidRPr="00AC3BBB" w:rsidSect="004E3893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2FC47" w14:textId="77777777" w:rsidR="00966F1F" w:rsidRDefault="00966F1F">
      <w:pPr>
        <w:spacing w:after="0"/>
      </w:pPr>
      <w:r>
        <w:separator/>
      </w:r>
    </w:p>
  </w:endnote>
  <w:endnote w:type="continuationSeparator" w:id="0">
    <w:p w14:paraId="098449DF" w14:textId="77777777" w:rsidR="00966F1F" w:rsidRDefault="00966F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99E07" w14:textId="77777777" w:rsidR="00966F1F" w:rsidRDefault="00966F1F">
      <w:pPr>
        <w:spacing w:after="0"/>
      </w:pPr>
      <w:r>
        <w:separator/>
      </w:r>
    </w:p>
  </w:footnote>
  <w:footnote w:type="continuationSeparator" w:id="0">
    <w:p w14:paraId="65E7258C" w14:textId="77777777" w:rsidR="00966F1F" w:rsidRDefault="00966F1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45B7D"/>
    <w:rsid w:val="0005357B"/>
    <w:rsid w:val="00071356"/>
    <w:rsid w:val="000772DE"/>
    <w:rsid w:val="00097A25"/>
    <w:rsid w:val="000A5A57"/>
    <w:rsid w:val="000B354C"/>
    <w:rsid w:val="001274F3"/>
    <w:rsid w:val="00151CCE"/>
    <w:rsid w:val="001B01F9"/>
    <w:rsid w:val="001C41F9"/>
    <w:rsid w:val="001D0ADE"/>
    <w:rsid w:val="00285C1D"/>
    <w:rsid w:val="003327F5"/>
    <w:rsid w:val="00340CAF"/>
    <w:rsid w:val="003822F2"/>
    <w:rsid w:val="003C0D41"/>
    <w:rsid w:val="003E085C"/>
    <w:rsid w:val="003E7B3A"/>
    <w:rsid w:val="00416364"/>
    <w:rsid w:val="00431B29"/>
    <w:rsid w:val="00440416"/>
    <w:rsid w:val="00451D36"/>
    <w:rsid w:val="00462EAD"/>
    <w:rsid w:val="004A6170"/>
    <w:rsid w:val="004D019A"/>
    <w:rsid w:val="004E3893"/>
    <w:rsid w:val="004F6AAC"/>
    <w:rsid w:val="00512F2D"/>
    <w:rsid w:val="00570FBB"/>
    <w:rsid w:val="00583B82"/>
    <w:rsid w:val="005923AC"/>
    <w:rsid w:val="005D5149"/>
    <w:rsid w:val="005E656F"/>
    <w:rsid w:val="00667021"/>
    <w:rsid w:val="00685FD1"/>
    <w:rsid w:val="006974E1"/>
    <w:rsid w:val="006C0896"/>
    <w:rsid w:val="006F513E"/>
    <w:rsid w:val="006F7AB4"/>
    <w:rsid w:val="007C0139"/>
    <w:rsid w:val="007D45A1"/>
    <w:rsid w:val="007F564D"/>
    <w:rsid w:val="008B1201"/>
    <w:rsid w:val="008E0A0A"/>
    <w:rsid w:val="008E39FC"/>
    <w:rsid w:val="008F16F7"/>
    <w:rsid w:val="009164BA"/>
    <w:rsid w:val="009166BD"/>
    <w:rsid w:val="00966F1F"/>
    <w:rsid w:val="00977AAE"/>
    <w:rsid w:val="00990290"/>
    <w:rsid w:val="00996E56"/>
    <w:rsid w:val="00997268"/>
    <w:rsid w:val="00A12667"/>
    <w:rsid w:val="00A14581"/>
    <w:rsid w:val="00A20E4C"/>
    <w:rsid w:val="00A922E8"/>
    <w:rsid w:val="00AA23D3"/>
    <w:rsid w:val="00AA3C50"/>
    <w:rsid w:val="00AC3BBB"/>
    <w:rsid w:val="00AE302A"/>
    <w:rsid w:val="00AE36BB"/>
    <w:rsid w:val="00AE4CD0"/>
    <w:rsid w:val="00AE7EF8"/>
    <w:rsid w:val="00B37C7E"/>
    <w:rsid w:val="00B61D40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D2620D"/>
    <w:rsid w:val="00D72960"/>
    <w:rsid w:val="00DA4747"/>
    <w:rsid w:val="00DE32AC"/>
    <w:rsid w:val="00E1407A"/>
    <w:rsid w:val="00E50BDE"/>
    <w:rsid w:val="00E774CD"/>
    <w:rsid w:val="00E77E1D"/>
    <w:rsid w:val="00ED75B6"/>
    <w:rsid w:val="00F50B36"/>
    <w:rsid w:val="00F91390"/>
    <w:rsid w:val="00F93E3B"/>
    <w:rsid w:val="00F96259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515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uphemia" w:eastAsia="MS Mincho" w:hAnsi="Euphem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pPr>
      <w:spacing w:after="20"/>
    </w:pPr>
    <w:rPr>
      <w:rFonts w:ascii="Arial" w:hAnsi="Arial"/>
      <w:color w:val="262626"/>
      <w:sz w:val="18"/>
      <w:szCs w:val="18"/>
      <w:lang w:val="ru-RU" w:eastAsia="ja-JP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="MS Gothic"/>
      <w:color w:val="15707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="MS Gothic"/>
      <w:color w:val="15707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color w:val="40404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rPr>
      <w:rFonts w:ascii="Arial" w:hAnsi="Arial"/>
      <w:color w:val="404040"/>
      <w:sz w:val="18"/>
      <w:szCs w:val="18"/>
      <w:lang w:val="ru-RU" w:eastAsia="ja-JP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="MS Gothic"/>
      <w:color w:val="157075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 w:cs="Tahoma"/>
      <w:color w:val="404040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/>
      <w:sz w:val="100"/>
    </w:rPr>
  </w:style>
  <w:style w:type="table" w:customStyle="1" w:styleId="ae">
    <w:name w:val="Таблица календаря"/>
    <w:basedOn w:val="a1"/>
    <w:uiPriority w:val="99"/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="MS Gothic"/>
      <w:color w:val="157075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link w:val="1"/>
    <w:uiPriority w:val="9"/>
    <w:rsid w:val="00570FBB"/>
    <w:rPr>
      <w:rFonts w:ascii="Arial" w:eastAsia="MS Gothic" w:hAnsi="Arial" w:cs="Times New Roman"/>
      <w:color w:val="15707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570FBB"/>
    <w:rPr>
      <w:rFonts w:ascii="Arial" w:eastAsia="MS Gothic" w:hAnsi="Arial" w:cs="Times New Roman"/>
      <w:color w:val="157075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="MS Gothic"/>
      <w:color w:val="157075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C7EFFF-674F-4328-BC3C-F2FEF234CAB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3401</Words>
  <Characters>19386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2025-06-06T20:29:00Z</dcterms:created>
  <dcterms:modified xsi:type="dcterms:W3CDTF">2025-06-06T20:29:00Z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