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66B21E9A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083353E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26E4E28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4E6E1D5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67B01F6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11DE439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50F2145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58B7790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6253146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2A240E0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2378A9B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07B1CCE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0E0A145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0830845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279807F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46B191B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3CD853F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5C2E22E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61E9B57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54D6D84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39C8E95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7C030D8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5151B67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71297FA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3077E2A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3C6F22D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30D59A6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19A64D1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57F5F8C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3498A1D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4281494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4DDC6D8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3E04683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436B7C7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5057E2C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34919D5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02CC114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01EF2FB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880DA6" w:rsidRPr="001B7E1A" w14:paraId="6D9958D2" w14:textId="77777777" w:rsidTr="007C4196">
        <w:tc>
          <w:tcPr>
            <w:tcW w:w="2500" w:type="pct"/>
            <w:vAlign w:val="center"/>
          </w:tcPr>
          <w:p w14:paraId="418C8EC4" w14:textId="77777777" w:rsidR="00880DA6" w:rsidRPr="00F700F9" w:rsidRDefault="00880DA6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bookmarkStart w:id="0" w:name="_Hlk133072614"/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484DD962" w14:textId="497DBE9E" w:rsidR="00880DA6" w:rsidRPr="00F700F9" w:rsidRDefault="00880DA6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880DA6" w:rsidRPr="001B7E1A" w14:paraId="1E2957CB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506C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71ADE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EBC7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13151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D5A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A50CA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4F84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880DA6" w:rsidRPr="001B7E1A" w14:paraId="00381BC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319BC3F" w14:textId="749A0D6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578AE2" w14:textId="737B040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803AE" w14:textId="754E033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1DC2F" w14:textId="28CDC44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D8FD33" w14:textId="28E6190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64666" w14:textId="144E3E5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7778BB9" w14:textId="5C2942C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6F29B7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38ED739" w14:textId="42D95ED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E35A16" w14:textId="357459E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03BE91" w14:textId="219B49E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B299A8" w14:textId="0A755B8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D7D12" w14:textId="09093DE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420D6" w14:textId="072ACB8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41C90FB" w14:textId="0CF6B30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4E776A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43EDFE" w14:textId="55AB04E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0DEC1C" w14:textId="7CA4896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27C8EA" w14:textId="205D33F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536B36" w14:textId="50B2D09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44C4EB" w14:textId="6AC91381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433E18" w14:textId="3A0E2D0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B1E694" w14:textId="1D3394F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7DDC100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C00265" w14:textId="446E9E5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289DBA" w14:textId="2C70E3C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37DBE2" w14:textId="0A287B5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FB5BEC" w14:textId="112D853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023917" w14:textId="461103D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4DE59" w14:textId="706553C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E308FA" w14:textId="5C2BBF1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E618B2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608329" w14:textId="369FCE2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94B4E7" w14:textId="5672F87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ECE93E" w14:textId="59129A7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BCDBDE" w14:textId="0DB24FA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4BC6AA" w14:textId="38FF3BA1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13AA0" w14:textId="50144AC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B030849" w14:textId="39C22D7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82C180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24E8BB" w14:textId="70102CF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012E4B" w14:textId="7B1093F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9BD5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C1F1D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6F41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AFA27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EF7EC2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F450E2" w:rsidRPr="001B7E1A" w14:paraId="1CDBD44C" w14:textId="77777777" w:rsidTr="007C4196">
        <w:tc>
          <w:tcPr>
            <w:tcW w:w="2500" w:type="pct"/>
            <w:vAlign w:val="center"/>
          </w:tcPr>
          <w:bookmarkEnd w:id="0"/>
          <w:p w14:paraId="51B26E51" w14:textId="77777777" w:rsidR="00F450E2" w:rsidRPr="00F700F9" w:rsidRDefault="00F450E2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453EFF7A" w14:textId="5412D86E" w:rsidR="00F450E2" w:rsidRPr="00F700F9" w:rsidRDefault="00F450E2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F450E2" w:rsidRPr="001B7E1A" w14:paraId="3E2AAE5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C2D71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82CFB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2665D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DB4B5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A6311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73873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733C" w14:textId="77777777" w:rsidR="00F450E2" w:rsidRPr="001B7E1A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F450E2" w:rsidRPr="001B7E1A" w14:paraId="5FDDE2AE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67049BB" w14:textId="44DAFCF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CC94EE5" w14:textId="75FAD338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4775D" w14:textId="08896259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C41242" w14:textId="7D34EF3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FD6855" w14:textId="52715AA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987679" w14:textId="2C711655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05C186" w14:textId="7AB52E7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5780DA9F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4E2578" w14:textId="6F71E05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005AE3" w14:textId="120577A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AB9EB0" w14:textId="087FEA0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F3B940" w14:textId="19C5DA6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16BAFF" w14:textId="2633A94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08DF2" w14:textId="1FFC1555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22576E" w14:textId="1DBBDDD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3A0CE89D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4FE06E" w14:textId="28A6107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4619E32" w14:textId="70EFB17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FED3E3" w14:textId="1549F2A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135846" w14:textId="5FC53643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2E40BD" w14:textId="6DE64563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7634D5" w14:textId="5ADF57E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5D57C44" w14:textId="11064C6C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502BF7C6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C449372" w14:textId="78482661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D9500A" w14:textId="168A9A02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E03804" w14:textId="4B832459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D1EDFD" w14:textId="4D22AA9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A3B209" w14:textId="3753A7A6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F20D23" w14:textId="5B14885D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2EED9F1" w14:textId="15CE842A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2FAA9D79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1CD3F45" w14:textId="34BE95A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A0119D2" w14:textId="14C53864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4892BD" w14:textId="7676E960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22377" w14:textId="14EAAB79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877F05" w14:textId="03A0F7D5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20C725" w14:textId="6E137CEE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84B898" w14:textId="34C0859F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1B7E1A" w14:paraId="65F8D09A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F680745" w14:textId="4D61CA3F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4EBB384" w14:textId="18DAC61D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529370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EF0A47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A106C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04D5C7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8A0544" w14:textId="77777777" w:rsidR="00F450E2" w:rsidRPr="001B7E1A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26560" w:rsidRPr="001B7E1A" w14:paraId="1020FC69" w14:textId="77777777" w:rsidTr="007C4196">
        <w:tc>
          <w:tcPr>
            <w:tcW w:w="2500" w:type="pct"/>
            <w:vAlign w:val="center"/>
          </w:tcPr>
          <w:p w14:paraId="7FED771D" w14:textId="77777777" w:rsidR="00E26560" w:rsidRPr="00F700F9" w:rsidRDefault="00E26560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AOÛT</w:t>
            </w:r>
          </w:p>
        </w:tc>
        <w:tc>
          <w:tcPr>
            <w:tcW w:w="2500" w:type="pct"/>
            <w:vAlign w:val="center"/>
          </w:tcPr>
          <w:p w14:paraId="53FF9C6E" w14:textId="69CC5D63" w:rsidR="00E26560" w:rsidRPr="00F700F9" w:rsidRDefault="00E26560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E26560" w:rsidRPr="001B7E1A" w14:paraId="05791CC8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FF074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887B4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ADE02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3AF7F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5A86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DBA25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AF3D5" w14:textId="77777777" w:rsidR="00E26560" w:rsidRPr="001B7E1A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E26560" w:rsidRPr="001B7E1A" w14:paraId="112514F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251D570" w14:textId="72FD6E78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75E6AD" w14:textId="0544FBD1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1F7582" w14:textId="46D763F9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BBCF6" w14:textId="6C79D9E8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D272C" w14:textId="39D3D6DC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949BD9" w14:textId="0451C494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2BBE02" w14:textId="6C4E83FD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2720614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A21116" w14:textId="45B1296D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764C2A" w14:textId="615B1D8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4B290" w14:textId="3668A0EC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5306D7" w14:textId="78B2041C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A5FB8" w14:textId="2685F068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76C1C0" w14:textId="59AEFD9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F3CD85" w14:textId="1463AE3E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12E295D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04195B9" w14:textId="22ED64DD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F19B061" w14:textId="132EF9F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90285E" w14:textId="604A12D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6981A8" w14:textId="65964168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9FC5E7" w14:textId="61558E7A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7E76A" w14:textId="20422299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8F5A5B3" w14:textId="4899615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1FBE280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9B8D29" w14:textId="69AE6B2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8323E0" w14:textId="49F899A0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43B3D" w14:textId="31EA2A5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617E88" w14:textId="2BC7EC2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400C69" w14:textId="3DA4630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28EC4B" w14:textId="212F765C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FDAC0B" w14:textId="07275DBE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5802FC3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13062F" w14:textId="60BD1456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DE13142" w14:textId="5CD8BDEF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2B984F" w14:textId="58F78A93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7EAE52" w14:textId="425E2930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24C4C" w14:textId="7E80E2F5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5B52E" w14:textId="10451452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2E4A10B" w14:textId="61A89590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1B7E1A" w14:paraId="5AC2087F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937074" w14:textId="7FE6F8FD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4DBFC7" w14:textId="46AE5F01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C2DA29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81876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F17DE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1397E9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6B78DA6" w14:textId="77777777" w:rsidR="00E26560" w:rsidRPr="001B7E1A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615DC" w:rsidRPr="001B7E1A" w14:paraId="52C7AD0A" w14:textId="77777777" w:rsidTr="007C4196">
        <w:tc>
          <w:tcPr>
            <w:tcW w:w="2500" w:type="pct"/>
            <w:vAlign w:val="center"/>
          </w:tcPr>
          <w:p w14:paraId="30291D35" w14:textId="77777777" w:rsidR="00C615DC" w:rsidRPr="00F700F9" w:rsidRDefault="00C615DC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34524256" w14:textId="616EE364" w:rsidR="00C615DC" w:rsidRPr="00F700F9" w:rsidRDefault="00C615DC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615DC" w:rsidRPr="001B7E1A" w14:paraId="70CB57D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643A1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D6004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3BD7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97E65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2D9FD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16499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D296E" w14:textId="77777777" w:rsidR="00C615DC" w:rsidRPr="001B7E1A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615DC" w:rsidRPr="001B7E1A" w14:paraId="0BF42FF5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F6E9F7" w14:textId="268EB16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7A8E8E" w14:textId="2E7F7C49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BD804" w14:textId="3D5BA099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B0A29" w14:textId="6CF33FA4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A1B8A3" w14:textId="310A2F22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514B7" w14:textId="1B526F0C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687F9A" w14:textId="676675ED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248956B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1E08AE5" w14:textId="4DAD51F2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3D3236" w14:textId="2972A5CB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BBEBE0" w14:textId="2C75B221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54DB4D" w14:textId="2AE3ADE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6DD42B" w14:textId="354CE3C8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13C22" w14:textId="4F5F185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1C94E8" w14:textId="3D258D38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39DA30A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D12497" w14:textId="07D354E8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759AD5" w14:textId="5ADB2BFA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C1BF63" w14:textId="31A78F76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D802EC" w14:textId="5B4D5191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F4D5ED" w14:textId="50D00115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BFB5CB" w14:textId="15CD172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AE1EA3" w14:textId="3DE57F7A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467046E2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2893D8E" w14:textId="59ECAF66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0B1D9E" w14:textId="0AE91EF4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7C169C" w14:textId="59B398C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7C31D7" w14:textId="3D297474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90F6C5" w14:textId="1E596F45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57D275" w14:textId="0F01374D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1CC1D" w14:textId="45E1FEE9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57E34B04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5C177A" w14:textId="6DC9F418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3FD992E" w14:textId="446E326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EA6F33" w14:textId="6053B1A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B8CA2D" w14:textId="06A59600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0E13C" w14:textId="6F14DDBF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DA02C" w14:textId="716C762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36AEF9" w14:textId="76961604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B9324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1B7E1A" w14:paraId="37F3D5D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C1BA02" w14:textId="428F6276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409CB99" w14:textId="71A2FCEE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B2A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C5D74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D4837F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C593F3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9B203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EE3AD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311B5F" w14:textId="77777777" w:rsidR="00C615DC" w:rsidRPr="001B7E1A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880DA6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90A8" w14:textId="77777777" w:rsidR="00EE441C" w:rsidRDefault="00EE441C">
      <w:pPr>
        <w:spacing w:after="0"/>
      </w:pPr>
      <w:r>
        <w:separator/>
      </w:r>
    </w:p>
  </w:endnote>
  <w:endnote w:type="continuationSeparator" w:id="0">
    <w:p w14:paraId="7B834F0F" w14:textId="77777777" w:rsidR="00EE441C" w:rsidRDefault="00EE44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B802" w14:textId="77777777" w:rsidR="00EE441C" w:rsidRDefault="00EE441C">
      <w:pPr>
        <w:spacing w:after="0"/>
      </w:pPr>
      <w:r>
        <w:separator/>
      </w:r>
    </w:p>
  </w:footnote>
  <w:footnote w:type="continuationSeparator" w:id="0">
    <w:p w14:paraId="540E0410" w14:textId="77777777" w:rsidR="00EE441C" w:rsidRDefault="00EE44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7C9E"/>
    <w:rsid w:val="00097A25"/>
    <w:rsid w:val="000A5A57"/>
    <w:rsid w:val="001274F3"/>
    <w:rsid w:val="00151CCE"/>
    <w:rsid w:val="00177DC5"/>
    <w:rsid w:val="001B01F9"/>
    <w:rsid w:val="001B7E1A"/>
    <w:rsid w:val="001C41F9"/>
    <w:rsid w:val="001E1334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C5D74"/>
    <w:rsid w:val="004F6AAC"/>
    <w:rsid w:val="00512F2D"/>
    <w:rsid w:val="00570FBB"/>
    <w:rsid w:val="00583B82"/>
    <w:rsid w:val="005923AC"/>
    <w:rsid w:val="005B1077"/>
    <w:rsid w:val="005B2A69"/>
    <w:rsid w:val="005D5149"/>
    <w:rsid w:val="005E656F"/>
    <w:rsid w:val="00642A90"/>
    <w:rsid w:val="00667021"/>
    <w:rsid w:val="006974E1"/>
    <w:rsid w:val="006B6899"/>
    <w:rsid w:val="006C0896"/>
    <w:rsid w:val="006F513E"/>
    <w:rsid w:val="00780B99"/>
    <w:rsid w:val="007C0139"/>
    <w:rsid w:val="007D45A1"/>
    <w:rsid w:val="007F564D"/>
    <w:rsid w:val="00800453"/>
    <w:rsid w:val="008521BB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3248"/>
    <w:rsid w:val="00B9476B"/>
    <w:rsid w:val="00BC2269"/>
    <w:rsid w:val="00BC3952"/>
    <w:rsid w:val="00BD72D6"/>
    <w:rsid w:val="00BE550F"/>
    <w:rsid w:val="00BE5AB8"/>
    <w:rsid w:val="00BF49DC"/>
    <w:rsid w:val="00C4057C"/>
    <w:rsid w:val="00C44DFB"/>
    <w:rsid w:val="00C615DC"/>
    <w:rsid w:val="00C64680"/>
    <w:rsid w:val="00C6519B"/>
    <w:rsid w:val="00C70F21"/>
    <w:rsid w:val="00C7354B"/>
    <w:rsid w:val="00C800AA"/>
    <w:rsid w:val="00C91F9B"/>
    <w:rsid w:val="00CB00BA"/>
    <w:rsid w:val="00CB1A5F"/>
    <w:rsid w:val="00D3598C"/>
    <w:rsid w:val="00DB6B33"/>
    <w:rsid w:val="00DE32AC"/>
    <w:rsid w:val="00DE3363"/>
    <w:rsid w:val="00E1407A"/>
    <w:rsid w:val="00E26560"/>
    <w:rsid w:val="00E33F1A"/>
    <w:rsid w:val="00E4583F"/>
    <w:rsid w:val="00E50BDE"/>
    <w:rsid w:val="00E774CD"/>
    <w:rsid w:val="00E77E1D"/>
    <w:rsid w:val="00E97684"/>
    <w:rsid w:val="00ED5F48"/>
    <w:rsid w:val="00ED75B6"/>
    <w:rsid w:val="00EE441C"/>
    <w:rsid w:val="00F450E2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2025-05-19T12:45:00Z</dcterms:created>
  <dcterms:modified xsi:type="dcterms:W3CDTF">2025-05-19T12:45:00Z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