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0E403D4E" w14:textId="77777777" w:rsidTr="00A55A35">
        <w:tc>
          <w:tcPr>
            <w:tcW w:w="2500" w:type="pct"/>
            <w:shd w:val="clear" w:color="auto" w:fill="B432B4"/>
            <w:vAlign w:val="center"/>
          </w:tcPr>
          <w:p w14:paraId="3FC631BE" w14:textId="77777777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316F19DF" w14:textId="7FF39D6F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17CA324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4A252FE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58B72B2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1BBEF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E3D81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5A878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7CF3B1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769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0DB358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76575F9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56A76A" w14:textId="14ED33B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615416" w14:textId="043F812E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E3D43E" w14:textId="12EC8066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706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5218ED" w14:textId="76CE420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932419" w14:textId="07EBA4E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DCB16B" w14:textId="0E1863E0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8F23A6" w14:textId="0EA9AA0C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1BF683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0FBC861" w14:textId="30C46EC5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42E983" w14:textId="2489EE46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0509DF" w14:textId="7F7AED6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58B490" w14:textId="2E37F3C6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13B83A" w14:textId="2F1F8E3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8F6097" w14:textId="32F55B5B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793A53" w14:textId="6E5764BB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17179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70D7BDE" w14:textId="53D01C91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55B97A" w14:textId="709D6F6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B9889D" w14:textId="2767BE25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BABC49" w14:textId="725C7EE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620C7" w14:textId="27FA2B96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B4271F" w14:textId="5D500F8B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85E8" w14:textId="096E6B82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FD6294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F09B1A" w14:textId="7ED91E7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7B048C" w14:textId="7EAD78C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2901" w14:textId="6343CBB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B3E367" w14:textId="665FFF23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7D0AB" w14:textId="2736AB1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7CF954" w14:textId="11B90549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75D0C0" w14:textId="342D5E15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4E76872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5FB1065" w14:textId="792CFD6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B0A69E" w14:textId="5BA6920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4D085" w14:textId="1C4287A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03EFA" w14:textId="2164A8DC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ACF3A8" w14:textId="01E2E1F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0C512A" w14:textId="31C589F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92AFFF" w14:textId="7D8F9E73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2D53493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2BC1E1" w14:textId="30C622FC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B99EFF" w14:textId="4F3E04D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15505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B7D9D2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C1A5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A64C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F8E77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6236670F" w14:textId="77777777" w:rsidTr="00A55A35">
        <w:tc>
          <w:tcPr>
            <w:tcW w:w="2500" w:type="pct"/>
            <w:shd w:val="clear" w:color="auto" w:fill="465AC8"/>
            <w:vAlign w:val="center"/>
          </w:tcPr>
          <w:p w14:paraId="484EAB8A" w14:textId="65964EA5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0D17B98F" w14:textId="090A6E0E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1C888F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C019184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4DAFB52F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8C6A0B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117C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E60925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7F9AB2D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28DC4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A975E1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44C54058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3843C6" w14:textId="4A6D233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8D066E" w14:textId="4842DEE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C7B68" w14:textId="51BC086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572FA2" w14:textId="295E03F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CB0E14" w14:textId="7CF7CBB1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E7DFE4" w14:textId="092D99A9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52ABC" w14:textId="3528F63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E684F7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4245D6" w14:textId="1790F04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7E02BA" w14:textId="6C7DA04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B6733" w14:textId="21E8D98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F2C9E5" w14:textId="5581A095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384323" w14:textId="65E430E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4739B" w14:textId="3653E78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D83A547" w14:textId="50E9DA88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FA705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2BD4452" w14:textId="3AF6FED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1F2F18E" w14:textId="5ED822D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29A06A" w14:textId="1918619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BD573" w14:textId="200C8981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89FE8" w14:textId="5CEE65F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5B35F5" w14:textId="4A195EE4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C31FE6E" w14:textId="7ED0830D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75DE61F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B4A427" w14:textId="6509B116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0A5166" w14:textId="64889C3E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E178BD" w14:textId="6C6794E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1DDD3" w14:textId="61D8326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7C889" w14:textId="40B1BD35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A5044A" w14:textId="0ECDEEC8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A26086" w14:textId="0B4C2F56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6495D199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520D67" w14:textId="160A0BC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ED8EF99" w14:textId="05C824B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CAFDB" w14:textId="6022876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A30DFE" w14:textId="248BD7B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CB445" w14:textId="5DEE052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CA398" w14:textId="419082C6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9CC09B" w14:textId="2D827E0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A24BB32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296CBDF" w14:textId="41AE5BFB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E181C6D" w14:textId="1EBD85B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2D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07697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65312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1C615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D01AB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9D572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D12D5E" w:rsidRPr="00E97684" w14:paraId="2EF39D03" w14:textId="77777777" w:rsidTr="00805804">
        <w:tc>
          <w:tcPr>
            <w:tcW w:w="2500" w:type="pct"/>
            <w:shd w:val="clear" w:color="auto" w:fill="3282DC"/>
            <w:vAlign w:val="center"/>
          </w:tcPr>
          <w:p w14:paraId="2EF1A59B" w14:textId="77777777" w:rsidR="00D12D5E" w:rsidRPr="008B41DA" w:rsidRDefault="00D12D5E" w:rsidP="00805804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bookmarkStart w:id="1" w:name="_Hlk130030775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076B0035" w14:textId="77777777" w:rsidR="00D12D5E" w:rsidRPr="008B41DA" w:rsidRDefault="00D12D5E" w:rsidP="00805804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2DB58ED" w14:textId="77777777" w:rsidR="00D12D5E" w:rsidRPr="00642A90" w:rsidRDefault="00D12D5E" w:rsidP="00D12D5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2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D12D5E" w:rsidRPr="00E97684" w14:paraId="1ABE8705" w14:textId="77777777" w:rsidTr="00805804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3EF57F6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00E465E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EAE615C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2D9DEC4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B43BE99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0F3D2AC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4E5B0DB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D12D5E" w:rsidRPr="00E97684" w14:paraId="4F602A93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A4E9868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3997D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833BA8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9479B2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0D5717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D2D464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12ABB4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EF04FCD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74E2CA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1502E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1D1CC7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5D55D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3706C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0D0B9D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A836CC3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5A9346F9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43258F1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8AFDE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C47E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9F952E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2ACFE4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7630ED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F3FB86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4C723D6C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F16B7B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91D71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F58CB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24DA0B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CDB85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26452A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3382862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2EA70AA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5AB41F5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E392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B3959E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7F78F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502F71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38ACC3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7487CD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A764ABA" w14:textId="77777777" w:rsidTr="00805804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6F10FD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86154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A80E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F0BA6B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2C8F2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7CEE23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5C8912E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D12D5E" w:rsidRPr="00E97684" w14:paraId="5B29448B" w14:textId="77777777" w:rsidTr="00805804">
        <w:tc>
          <w:tcPr>
            <w:tcW w:w="2500" w:type="pct"/>
            <w:shd w:val="clear" w:color="auto" w:fill="32B4DC"/>
            <w:vAlign w:val="center"/>
          </w:tcPr>
          <w:p w14:paraId="271DCA8B" w14:textId="77777777" w:rsidR="00D12D5E" w:rsidRPr="008B41DA" w:rsidRDefault="00D12D5E" w:rsidP="00805804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3" w:name="_Hlk52477980"/>
            <w:bookmarkEnd w:id="0"/>
            <w:bookmarkEnd w:id="2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3CEFEB79" w14:textId="77777777" w:rsidR="00D12D5E" w:rsidRPr="008B41DA" w:rsidRDefault="00D12D5E" w:rsidP="00805804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9375C31" w14:textId="77777777" w:rsidR="00D12D5E" w:rsidRPr="00642A90" w:rsidRDefault="00D12D5E" w:rsidP="00D12D5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D12D5E" w:rsidRPr="00E97684" w14:paraId="1E3E3FD4" w14:textId="77777777" w:rsidTr="00805804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3BD89985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86555C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F85A6A7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55734CE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D91780A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B6C9C2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F67052C" w14:textId="77777777" w:rsidR="00D12D5E" w:rsidRPr="008B41DA" w:rsidRDefault="00D12D5E" w:rsidP="00805804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D12D5E" w:rsidRPr="00E97684" w14:paraId="756BEB35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5236F7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B793FEA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95D99D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CA1B33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82521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93F8A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B7C0CB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D445F3B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2B4AB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DD144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5FFFE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8EA0E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67EA3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90EC44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C4AD9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18A414F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06517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47140BD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CD771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D89F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818FF5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7C86B1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C48023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60E1E99C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FF8769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9EAB202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BBDC2F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FAA84E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778C5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8125D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965258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4C57D8C7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5CBF83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CFF0B9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6C41A6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F5412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E91D6B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1A546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E24FF02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D12D5E" w:rsidRPr="00E97684" w14:paraId="7DFEB9FA" w14:textId="77777777" w:rsidTr="00805804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1241718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096D487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640C97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43FCFC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4D1A67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FAA680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D26879" w14:textId="77777777" w:rsidR="00D12D5E" w:rsidRPr="008B41DA" w:rsidRDefault="00D12D5E" w:rsidP="00805804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  <w:bookmarkEnd w:id="1"/>
      <w:bookmarkEnd w:id="3"/>
    </w:tbl>
    <w:p w14:paraId="608B0818" w14:textId="77777777" w:rsidR="0083706E" w:rsidRPr="00C800AA" w:rsidRDefault="0083706E" w:rsidP="0083706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44748" w14:textId="77777777" w:rsidR="00AD26FC" w:rsidRDefault="00AD26FC">
      <w:pPr>
        <w:spacing w:after="0"/>
      </w:pPr>
      <w:r>
        <w:separator/>
      </w:r>
    </w:p>
  </w:endnote>
  <w:endnote w:type="continuationSeparator" w:id="0">
    <w:p w14:paraId="3BACFD29" w14:textId="77777777" w:rsidR="00AD26FC" w:rsidRDefault="00AD26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464A" w14:textId="77777777" w:rsidR="00AD26FC" w:rsidRDefault="00AD26FC">
      <w:pPr>
        <w:spacing w:after="0"/>
      </w:pPr>
      <w:r>
        <w:separator/>
      </w:r>
    </w:p>
  </w:footnote>
  <w:footnote w:type="continuationSeparator" w:id="0">
    <w:p w14:paraId="179F1348" w14:textId="77777777" w:rsidR="00AD26FC" w:rsidRDefault="00AD26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2FD2"/>
    <w:rsid w:val="00022C67"/>
    <w:rsid w:val="0005357B"/>
    <w:rsid w:val="00071356"/>
    <w:rsid w:val="00097A25"/>
    <w:rsid w:val="000A5A57"/>
    <w:rsid w:val="000E45DF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04749"/>
    <w:rsid w:val="00642A90"/>
    <w:rsid w:val="00667021"/>
    <w:rsid w:val="006974E1"/>
    <w:rsid w:val="006B6899"/>
    <w:rsid w:val="006C0896"/>
    <w:rsid w:val="006F513E"/>
    <w:rsid w:val="00734EA3"/>
    <w:rsid w:val="007C0139"/>
    <w:rsid w:val="007D45A1"/>
    <w:rsid w:val="007F564D"/>
    <w:rsid w:val="0081026A"/>
    <w:rsid w:val="00830B17"/>
    <w:rsid w:val="0083706E"/>
    <w:rsid w:val="008B1201"/>
    <w:rsid w:val="008B3437"/>
    <w:rsid w:val="008B41DA"/>
    <w:rsid w:val="008F16F7"/>
    <w:rsid w:val="009164BA"/>
    <w:rsid w:val="009166BD"/>
    <w:rsid w:val="00921811"/>
    <w:rsid w:val="00977AAE"/>
    <w:rsid w:val="00996E56"/>
    <w:rsid w:val="00997268"/>
    <w:rsid w:val="009D284D"/>
    <w:rsid w:val="00A12667"/>
    <w:rsid w:val="00A14581"/>
    <w:rsid w:val="00A20E4C"/>
    <w:rsid w:val="00AA23D3"/>
    <w:rsid w:val="00AA3C50"/>
    <w:rsid w:val="00AD26FC"/>
    <w:rsid w:val="00AE302A"/>
    <w:rsid w:val="00AE36BB"/>
    <w:rsid w:val="00B37C7E"/>
    <w:rsid w:val="00B65B09"/>
    <w:rsid w:val="00B7268F"/>
    <w:rsid w:val="00B85583"/>
    <w:rsid w:val="00B9476B"/>
    <w:rsid w:val="00B95D3F"/>
    <w:rsid w:val="00BC3952"/>
    <w:rsid w:val="00BE5AB8"/>
    <w:rsid w:val="00BF49DC"/>
    <w:rsid w:val="00C25EE9"/>
    <w:rsid w:val="00C44DFB"/>
    <w:rsid w:val="00C6519B"/>
    <w:rsid w:val="00C70F21"/>
    <w:rsid w:val="00C71C89"/>
    <w:rsid w:val="00C7354B"/>
    <w:rsid w:val="00C800AA"/>
    <w:rsid w:val="00C91F9B"/>
    <w:rsid w:val="00D12D5E"/>
    <w:rsid w:val="00D757FC"/>
    <w:rsid w:val="00DB6B33"/>
    <w:rsid w:val="00DE32AC"/>
    <w:rsid w:val="00DE3363"/>
    <w:rsid w:val="00E1407A"/>
    <w:rsid w:val="00E30A53"/>
    <w:rsid w:val="00E33F1A"/>
    <w:rsid w:val="00E50BDE"/>
    <w:rsid w:val="00E774CD"/>
    <w:rsid w:val="00E77E1D"/>
    <w:rsid w:val="00E97684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2025-05-13T12:09:00Z</dcterms:created>
  <dcterms:modified xsi:type="dcterms:W3CDTF">2025-05-13T12:09:00Z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