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48AE7C6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1A40C19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7E0C015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0A32F1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108779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1F6B9B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3BA77C4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7C9C01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59C68E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25A80C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056D248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641EC1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5CDF25A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569FF3D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CFFC80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7266CA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93FE3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1B2495C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2C750C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2E7076B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17EE9CE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633340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4FA905F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0989DED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17AD5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7E5421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A16C1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3A50FE6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6AB97D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553CA4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3EFF3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5D198A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45ADC5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5B35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ECF7D3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7C78EE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390242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606DB2C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1BCB947F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1FF3AF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3C8A1F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640EDF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34BA4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18955A8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6D1B61E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3017EC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CCA44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2EC71B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70B23F1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C4376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332942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6DF7A9A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3AAD54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5074A2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5477F2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B2B5E0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EE33E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5B6696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16D5A79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7E01118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50FCB4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690E21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15F1B7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DFED8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D18958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038A6F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24B2E6E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5430D5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3A9590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52039E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1CDD77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265996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258B785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236A959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3A2581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3893C1D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21424841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66D7219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C1C46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36ACD2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581257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7B0429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7D20C52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534E5F0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CD683E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4B97133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1FE232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3D660F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2BD8AA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973610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4F1ABBA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24B95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47137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E5F09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6C42AD8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EDB3B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FE0622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9E0DFD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0BEA33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7B410F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513E560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43221C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C7A7E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76377B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23E434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5B5DE7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EBCB4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493C738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124BF4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698D4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6A6B07A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7A86FC5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2616E1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3ECA0E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548F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F1E0" w14:textId="77777777" w:rsidR="002667DB" w:rsidRDefault="002667DB">
      <w:pPr>
        <w:spacing w:after="0"/>
      </w:pPr>
      <w:r>
        <w:separator/>
      </w:r>
    </w:p>
  </w:endnote>
  <w:endnote w:type="continuationSeparator" w:id="0">
    <w:p w14:paraId="5606754E" w14:textId="77777777" w:rsidR="002667DB" w:rsidRDefault="002667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53E55" w14:textId="77777777" w:rsidR="002667DB" w:rsidRDefault="002667DB">
      <w:pPr>
        <w:spacing w:after="0"/>
      </w:pPr>
      <w:r>
        <w:separator/>
      </w:r>
    </w:p>
  </w:footnote>
  <w:footnote w:type="continuationSeparator" w:id="0">
    <w:p w14:paraId="6B1371AE" w14:textId="77777777" w:rsidR="002667DB" w:rsidRDefault="002667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369B5"/>
    <w:rsid w:val="00151CCE"/>
    <w:rsid w:val="001B01F9"/>
    <w:rsid w:val="001C41F9"/>
    <w:rsid w:val="0021058E"/>
    <w:rsid w:val="002667DB"/>
    <w:rsid w:val="00285C1D"/>
    <w:rsid w:val="002D7C5A"/>
    <w:rsid w:val="003327F5"/>
    <w:rsid w:val="00340CAF"/>
    <w:rsid w:val="003C0D41"/>
    <w:rsid w:val="003E085C"/>
    <w:rsid w:val="003E7817"/>
    <w:rsid w:val="003E7B3A"/>
    <w:rsid w:val="004054D3"/>
    <w:rsid w:val="00416364"/>
    <w:rsid w:val="00431B29"/>
    <w:rsid w:val="00440416"/>
    <w:rsid w:val="00462EAD"/>
    <w:rsid w:val="004A6170"/>
    <w:rsid w:val="004F6AAC"/>
    <w:rsid w:val="00512F2D"/>
    <w:rsid w:val="0052620F"/>
    <w:rsid w:val="00570FBB"/>
    <w:rsid w:val="0057162F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46ACF"/>
    <w:rsid w:val="008B1201"/>
    <w:rsid w:val="008E3696"/>
    <w:rsid w:val="008F16F7"/>
    <w:rsid w:val="009164BA"/>
    <w:rsid w:val="009166BD"/>
    <w:rsid w:val="00921811"/>
    <w:rsid w:val="00977AAE"/>
    <w:rsid w:val="00996E56"/>
    <w:rsid w:val="00997268"/>
    <w:rsid w:val="009D7C80"/>
    <w:rsid w:val="00A12667"/>
    <w:rsid w:val="00A14581"/>
    <w:rsid w:val="00A20E4C"/>
    <w:rsid w:val="00A548FD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6B12"/>
    <w:rsid w:val="00C31DB7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871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2025-04-23T16:35:00Z</dcterms:created>
  <dcterms:modified xsi:type="dcterms:W3CDTF">2025-04-23T16:35:00Z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