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2161B5D2" w:rsidR="00ED5F48" w:rsidRPr="000D2B02" w:rsidRDefault="00252C9C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vAlign w:val="center"/>
          </w:tcPr>
          <w:p w14:paraId="2C122BDC" w14:textId="66777E07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B71591" w14:textId="74CF1CB3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34C84" w14:textId="74AA0D9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B52EC" w14:textId="2ECDC816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901F3" w14:textId="43AD436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61C956E" w14:textId="1080241B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9D61C0" w14:textId="4F20C7B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BBAC7D" w14:textId="0A0ADF24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B43B821" w14:textId="5DE8986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FB9CA1" w14:textId="0758597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B4DA1A" w14:textId="4ACCA3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1FFCFA" w14:textId="4628408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938BB18" w14:textId="6EC6DFB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06E4B02" w14:textId="6B18C9D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240438D" w14:textId="080E4CC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0BF92AA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5D5E4E3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2508CDE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359244A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539D561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693101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05BFB7B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149EBB4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4F31567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5D1B235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1F3134B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750395E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455F356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664256D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2576B52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5321027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3B7BA16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2842769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7A4F9BC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6ED7551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448E263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6063C8B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4DF55A4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38372AF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5F53268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6EB7112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06CB24A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1E7BF85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1FE229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4740126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ED5F48">
        <w:tc>
          <w:tcPr>
            <w:tcW w:w="2500" w:type="pct"/>
            <w:vAlign w:val="center"/>
          </w:tcPr>
          <w:p w14:paraId="08C628AC" w14:textId="6EAA6D72" w:rsidR="00ED5F48" w:rsidRPr="000D2B02" w:rsidRDefault="00252C9C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65F3F78D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C8B071" w14:textId="604898DF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25A901" w14:textId="03DF16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D16FEA" w14:textId="36CE3810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BF5B13" w14:textId="5E6732CD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158D24" w14:textId="58CE3CA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7D4827B" w14:textId="217A6562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E9E91D0" w14:textId="6C315415" w:rsidR="00ED5F48" w:rsidRPr="006F2879" w:rsidRDefault="00252C9C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6BC57C8" w14:textId="44490C1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8061A7" w14:textId="08BB81B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22F473E" w14:textId="6C2E409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E5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CCEDDE" w14:textId="0A5166E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2CE170C" w14:textId="64CD9C7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756E015" w14:textId="5C4CEBA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DF4C5D" w14:textId="203B7DA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3A98D6D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1B9B91D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3F92DFD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4AFD859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3193E96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72A0E33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62107D6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05BEB45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42AB9BA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1D5565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5538CD5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1F16B7C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0CA548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24F7C67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572BD47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01410F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2DFE47D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5DC4740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3A92B9B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20E242E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0CC03F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137A06E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416E39E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78D281F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680B171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5C5B96E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3EEB4B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05A7758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6536C1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105826C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B2B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93D2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394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22F92" w14:textId="77777777" w:rsidR="0047434C" w:rsidRDefault="0047434C">
      <w:pPr>
        <w:spacing w:after="0"/>
      </w:pPr>
      <w:r>
        <w:separator/>
      </w:r>
    </w:p>
  </w:endnote>
  <w:endnote w:type="continuationSeparator" w:id="0">
    <w:p w14:paraId="0C0C9571" w14:textId="77777777" w:rsidR="0047434C" w:rsidRDefault="004743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423B8" w14:textId="77777777" w:rsidR="0047434C" w:rsidRDefault="0047434C">
      <w:pPr>
        <w:spacing w:after="0"/>
      </w:pPr>
      <w:r>
        <w:separator/>
      </w:r>
    </w:p>
  </w:footnote>
  <w:footnote w:type="continuationSeparator" w:id="0">
    <w:p w14:paraId="3AAFE235" w14:textId="77777777" w:rsidR="0047434C" w:rsidRDefault="004743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274F3"/>
    <w:rsid w:val="00151CCE"/>
    <w:rsid w:val="00166610"/>
    <w:rsid w:val="001B01F9"/>
    <w:rsid w:val="001C41F9"/>
    <w:rsid w:val="00252C9C"/>
    <w:rsid w:val="00285C1D"/>
    <w:rsid w:val="002D627F"/>
    <w:rsid w:val="002D6CA1"/>
    <w:rsid w:val="00324037"/>
    <w:rsid w:val="003327F5"/>
    <w:rsid w:val="00340CAF"/>
    <w:rsid w:val="00365DE5"/>
    <w:rsid w:val="0039737F"/>
    <w:rsid w:val="003A4B50"/>
    <w:rsid w:val="003C0D41"/>
    <w:rsid w:val="003E085C"/>
    <w:rsid w:val="003E7B3A"/>
    <w:rsid w:val="00416364"/>
    <w:rsid w:val="00427E59"/>
    <w:rsid w:val="00431B29"/>
    <w:rsid w:val="00440416"/>
    <w:rsid w:val="00462EAD"/>
    <w:rsid w:val="00464BA1"/>
    <w:rsid w:val="0047434C"/>
    <w:rsid w:val="004A6170"/>
    <w:rsid w:val="004F6AAC"/>
    <w:rsid w:val="00512F2D"/>
    <w:rsid w:val="00515658"/>
    <w:rsid w:val="00570FBB"/>
    <w:rsid w:val="00583B82"/>
    <w:rsid w:val="005923AC"/>
    <w:rsid w:val="005C0C59"/>
    <w:rsid w:val="005D22B6"/>
    <w:rsid w:val="005D34BA"/>
    <w:rsid w:val="005D5149"/>
    <w:rsid w:val="005E656F"/>
    <w:rsid w:val="00667021"/>
    <w:rsid w:val="00697195"/>
    <w:rsid w:val="006974E1"/>
    <w:rsid w:val="006B6899"/>
    <w:rsid w:val="006C0896"/>
    <w:rsid w:val="006F2879"/>
    <w:rsid w:val="006F513E"/>
    <w:rsid w:val="00763A23"/>
    <w:rsid w:val="00793D28"/>
    <w:rsid w:val="007C0139"/>
    <w:rsid w:val="007D45A1"/>
    <w:rsid w:val="007E2E57"/>
    <w:rsid w:val="007F564D"/>
    <w:rsid w:val="00837A6C"/>
    <w:rsid w:val="00855A97"/>
    <w:rsid w:val="00896E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C7E6F"/>
    <w:rsid w:val="009D4BBC"/>
    <w:rsid w:val="00A12667"/>
    <w:rsid w:val="00A14581"/>
    <w:rsid w:val="00A20E4C"/>
    <w:rsid w:val="00A4394C"/>
    <w:rsid w:val="00A476FB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CB1BEF"/>
    <w:rsid w:val="00DB2BE8"/>
    <w:rsid w:val="00DB54D8"/>
    <w:rsid w:val="00DE32AC"/>
    <w:rsid w:val="00E1407A"/>
    <w:rsid w:val="00E33F1A"/>
    <w:rsid w:val="00E50BDE"/>
    <w:rsid w:val="00E774CD"/>
    <w:rsid w:val="00E77E1D"/>
    <w:rsid w:val="00E85456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2025-04-15T12:14:00Z</dcterms:created>
  <dcterms:modified xsi:type="dcterms:W3CDTF">2025-04-15T12:14:00Z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