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10488F7F" w:rsidR="00ED5F48" w:rsidRPr="00921811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027CF5D0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FF9C31A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6A0EA9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E8B782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A3261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61D2A2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3B748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3CD395EC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141B08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0FACE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AF258A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62494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4622D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6BB453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AD7555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674A17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FDE090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C208B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AFED6C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35BBB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7D4D39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55F3F0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053F67B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64885D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B63F3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357F64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360637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24C47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DA1227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0E72AFC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7EA68F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34BA7E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5E4E3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831C26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9A07C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DAB260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7AFAD4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8C5232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3577A8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55C339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A1B12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4F4C60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039237A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3722F66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4A24A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8307F6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21058E">
        <w:tc>
          <w:tcPr>
            <w:tcW w:w="2500" w:type="pct"/>
            <w:shd w:val="clear" w:color="auto" w:fill="78C832"/>
            <w:vAlign w:val="center"/>
          </w:tcPr>
          <w:p w14:paraId="0B71B109" w14:textId="3649369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23A157B9" w14:textId="0854A1F0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916E60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4A75CB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1C21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EB6D1B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6C5DF4A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5215970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4556980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9A883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6F35D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75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C2698F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1216BF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10979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77A6AF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77296D7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среда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CF5274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D047F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65FE39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3C81D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61301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2C38A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17B6318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654D9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56A25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B2E3FC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691930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7A1B5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951576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855A57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1DA380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3683F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2AE44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E436C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B2932E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DD3DCB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2190C40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E487E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998233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B4B89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0DBDCE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4CC00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C95E74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4367AF1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14964A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AFB9F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707A5434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482D2F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A5A6E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A9DB84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BF894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75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768F9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AEFF29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4FB033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7BA31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E03B0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F5AF06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DD478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4CD45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8AB75C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C4E57B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4CDE8CE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A8D4E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AF022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13582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3E8D24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2E1A9A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EEC224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E0E6A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F2A4D0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144E3E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2A23C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DDBBD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FF1BF9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C5777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39274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CF97D8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ACB3B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CC6DDF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48152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4E3ED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DAAF1A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1EFE9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4DC5445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E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F2A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D1B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53D2" w14:textId="77777777" w:rsidR="008179A4" w:rsidRDefault="008179A4">
      <w:pPr>
        <w:spacing w:after="0"/>
      </w:pPr>
      <w:r>
        <w:separator/>
      </w:r>
    </w:p>
  </w:endnote>
  <w:endnote w:type="continuationSeparator" w:id="0">
    <w:p w14:paraId="2B20C40B" w14:textId="77777777" w:rsidR="008179A4" w:rsidRDefault="00817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EAD0" w14:textId="77777777" w:rsidR="008179A4" w:rsidRDefault="008179A4">
      <w:pPr>
        <w:spacing w:after="0"/>
      </w:pPr>
      <w:r>
        <w:separator/>
      </w:r>
    </w:p>
  </w:footnote>
  <w:footnote w:type="continuationSeparator" w:id="0">
    <w:p w14:paraId="2B982654" w14:textId="77777777" w:rsidR="008179A4" w:rsidRDefault="008179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85C1D"/>
    <w:rsid w:val="002D7C5A"/>
    <w:rsid w:val="00322E09"/>
    <w:rsid w:val="003327F5"/>
    <w:rsid w:val="00336874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80260"/>
    <w:rsid w:val="004A6170"/>
    <w:rsid w:val="004F6AAC"/>
    <w:rsid w:val="00512F2D"/>
    <w:rsid w:val="00570FBB"/>
    <w:rsid w:val="00577233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40D5A"/>
    <w:rsid w:val="007C0139"/>
    <w:rsid w:val="007D45A1"/>
    <w:rsid w:val="007F564D"/>
    <w:rsid w:val="0081026A"/>
    <w:rsid w:val="008179A4"/>
    <w:rsid w:val="008B1201"/>
    <w:rsid w:val="008F16F7"/>
    <w:rsid w:val="009164BA"/>
    <w:rsid w:val="009166BD"/>
    <w:rsid w:val="00921811"/>
    <w:rsid w:val="0095630F"/>
    <w:rsid w:val="00977AAE"/>
    <w:rsid w:val="00996E56"/>
    <w:rsid w:val="00997268"/>
    <w:rsid w:val="009F2A13"/>
    <w:rsid w:val="00A12667"/>
    <w:rsid w:val="00A14581"/>
    <w:rsid w:val="00A20E4C"/>
    <w:rsid w:val="00AA23D3"/>
    <w:rsid w:val="00AA3C50"/>
    <w:rsid w:val="00AD7555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81EF1"/>
    <w:rsid w:val="00DB6B33"/>
    <w:rsid w:val="00DD1BCC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323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2025-04-23T15:23:00Z</dcterms:created>
  <dcterms:modified xsi:type="dcterms:W3CDTF">2025-04-23T15:23:00Z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