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56FE878" w:rsidR="00ED5F48" w:rsidRPr="000D2B02" w:rsidRDefault="005068E1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650124DA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0DFA8036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04E2EE4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05045F9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02B73C02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3D0083EB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13CE9DF3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2B35BC44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57699A99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A903D23" w14:textId="11DF272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62814" w14:textId="341CA91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7BC623A" w14:textId="461229C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111388A" w14:textId="6E2351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B2EE6F" w14:textId="2A5CFF6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71EC2C" w14:textId="3F69988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7E1147" w14:textId="27302C2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3355EE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1BFE3E3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3FD473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423EA61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5BF5EB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882061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EB8B5D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1189F53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553BF7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4F9250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F69EC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69CE936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1A6A971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3A458A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A13632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CD352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07F7F96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15A882C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06BF4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4543D6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5B865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0EDD0CF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A3FD28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46F765E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58B949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6DC8E0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31D5DDF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B13410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02B721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34BCE35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002BAA01" w:rsidR="00ED5F48" w:rsidRPr="000D2B02" w:rsidRDefault="005068E1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17FDE6CA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2A07B664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95B0EF" w14:textId="71A9AC7E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7593" w14:textId="61383E5C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F85D72" w14:textId="459BD424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25BE79" w14:textId="085CAB10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E08FC8C" w14:textId="1FECFFC7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9CD89D5" w14:textId="7FF31179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2D9DB4" w14:textId="38E51C18" w:rsidR="00ED5F48" w:rsidRPr="006F2879" w:rsidRDefault="005068E1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DI</w:t>
            </w:r>
          </w:p>
        </w:tc>
      </w:tr>
      <w:tr w:rsidR="00ED5F48" w:rsidRPr="00E97684" w14:paraId="250FBDA1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4ECF66B" w14:textId="3C14100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1B6236B" w14:textId="735994D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4665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13796A5C" w14:textId="5F4475A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3F1FE86" w14:textId="182B55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5BE2FDF" w14:textId="6210B00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3F6C02" w14:textId="2EAE83B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1F5514" w14:textId="239C971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767D6B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B6C40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E2448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236EF0B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22626C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F8A749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05C12F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564BA7C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460AEE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462E7E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5CC13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0D4F72C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5A22BBE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65D5E56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4FD9FD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26DF9B8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1ABF95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2F655D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718F98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42AAC1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84D67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3103A17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528488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200DE2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E4CFB4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3224F4C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12BEBA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6506BDB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A77F44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F628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4F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7863D0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10A9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4F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4F7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49F74" w14:textId="77777777" w:rsidR="008E6C02" w:rsidRDefault="008E6C02">
      <w:pPr>
        <w:spacing w:after="0"/>
      </w:pPr>
      <w:r>
        <w:separator/>
      </w:r>
    </w:p>
  </w:endnote>
  <w:endnote w:type="continuationSeparator" w:id="0">
    <w:p w14:paraId="23674751" w14:textId="77777777" w:rsidR="008E6C02" w:rsidRDefault="008E6C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28CE6" w14:textId="77777777" w:rsidR="008E6C02" w:rsidRDefault="008E6C02">
      <w:pPr>
        <w:spacing w:after="0"/>
      </w:pPr>
      <w:r>
        <w:separator/>
      </w:r>
    </w:p>
  </w:footnote>
  <w:footnote w:type="continuationSeparator" w:id="0">
    <w:p w14:paraId="18C2BD54" w14:textId="77777777" w:rsidR="008E6C02" w:rsidRDefault="008E6C0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B01F9"/>
    <w:rsid w:val="001C41F9"/>
    <w:rsid w:val="00285C1D"/>
    <w:rsid w:val="002C10D8"/>
    <w:rsid w:val="002D627F"/>
    <w:rsid w:val="002D6CA1"/>
    <w:rsid w:val="003327F5"/>
    <w:rsid w:val="00340CAF"/>
    <w:rsid w:val="00365DE5"/>
    <w:rsid w:val="003B38B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068E1"/>
    <w:rsid w:val="00512F2D"/>
    <w:rsid w:val="00515658"/>
    <w:rsid w:val="00570FBB"/>
    <w:rsid w:val="00583B82"/>
    <w:rsid w:val="005923AC"/>
    <w:rsid w:val="005A5586"/>
    <w:rsid w:val="005C2B8A"/>
    <w:rsid w:val="005D34BA"/>
    <w:rsid w:val="005D5149"/>
    <w:rsid w:val="005E656F"/>
    <w:rsid w:val="00667021"/>
    <w:rsid w:val="006974E1"/>
    <w:rsid w:val="006B6899"/>
    <w:rsid w:val="006C0896"/>
    <w:rsid w:val="006F2879"/>
    <w:rsid w:val="006F513E"/>
    <w:rsid w:val="007258DB"/>
    <w:rsid w:val="007C0139"/>
    <w:rsid w:val="007D45A1"/>
    <w:rsid w:val="007F564D"/>
    <w:rsid w:val="00837A6C"/>
    <w:rsid w:val="00855A97"/>
    <w:rsid w:val="008B1201"/>
    <w:rsid w:val="008E6C02"/>
    <w:rsid w:val="008F16F7"/>
    <w:rsid w:val="008F2F98"/>
    <w:rsid w:val="009164BA"/>
    <w:rsid w:val="009166BD"/>
    <w:rsid w:val="00942D4D"/>
    <w:rsid w:val="00964F7B"/>
    <w:rsid w:val="00977AAE"/>
    <w:rsid w:val="00992F72"/>
    <w:rsid w:val="00996E56"/>
    <w:rsid w:val="00997268"/>
    <w:rsid w:val="009D4BBC"/>
    <w:rsid w:val="009F199F"/>
    <w:rsid w:val="00A12667"/>
    <w:rsid w:val="00A14581"/>
    <w:rsid w:val="00A20E4C"/>
    <w:rsid w:val="00A25E83"/>
    <w:rsid w:val="00A46009"/>
    <w:rsid w:val="00AA23D3"/>
    <w:rsid w:val="00AA3C50"/>
    <w:rsid w:val="00AE302A"/>
    <w:rsid w:val="00AE36BB"/>
    <w:rsid w:val="00B37000"/>
    <w:rsid w:val="00B37C7E"/>
    <w:rsid w:val="00B65B09"/>
    <w:rsid w:val="00B85583"/>
    <w:rsid w:val="00B9476B"/>
    <w:rsid w:val="00BC3952"/>
    <w:rsid w:val="00BE5AB8"/>
    <w:rsid w:val="00BF1137"/>
    <w:rsid w:val="00BF2C5B"/>
    <w:rsid w:val="00BF49DC"/>
    <w:rsid w:val="00C44DFB"/>
    <w:rsid w:val="00C46659"/>
    <w:rsid w:val="00C6519B"/>
    <w:rsid w:val="00C70F21"/>
    <w:rsid w:val="00C7354B"/>
    <w:rsid w:val="00C800AA"/>
    <w:rsid w:val="00C85487"/>
    <w:rsid w:val="00C91F9B"/>
    <w:rsid w:val="00CC464D"/>
    <w:rsid w:val="00DB54D8"/>
    <w:rsid w:val="00DE32AC"/>
    <w:rsid w:val="00DF628B"/>
    <w:rsid w:val="00E1407A"/>
    <w:rsid w:val="00E33F1A"/>
    <w:rsid w:val="00E50BDE"/>
    <w:rsid w:val="00E774CD"/>
    <w:rsid w:val="00E77E1D"/>
    <w:rsid w:val="00E97684"/>
    <w:rsid w:val="00ED292B"/>
    <w:rsid w:val="00ED5F48"/>
    <w:rsid w:val="00ED75B6"/>
    <w:rsid w:val="00F06F58"/>
    <w:rsid w:val="00F10A91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2025-04-15T11:43:00Z</dcterms:created>
  <dcterms:modified xsi:type="dcterms:W3CDTF">2025-04-15T11:43:00Z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