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ED5F48">
        <w:tc>
          <w:tcPr>
            <w:tcW w:w="2500" w:type="pct"/>
            <w:vAlign w:val="center"/>
          </w:tcPr>
          <w:p w14:paraId="0B71B109" w14:textId="04B0892F" w:rsidR="00ED5F48" w:rsidRPr="000D2B02" w:rsidRDefault="007D1E56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00C340D3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F48" w:rsidRPr="00E97684" w14:paraId="4B2EB927" w14:textId="77777777" w:rsidTr="00DB54D8">
        <w:trPr>
          <w:trHeight w:val="454"/>
        </w:trPr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2EE8E7" w14:textId="0CC7569C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A9ADB4" w14:textId="2385425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798650" w14:textId="492A95D6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22A68C" w14:textId="19941921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C0986" w14:textId="5DEB79F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E62A27" w14:textId="4D77AD40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EC02A7" w14:textId="5A4E9FD8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A54C37E" w14:textId="77777777" w:rsidTr="00DB54D8">
        <w:trPr>
          <w:trHeight w:val="907"/>
        </w:trPr>
        <w:tc>
          <w:tcPr>
            <w:tcW w:w="70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A81EA01" w14:textId="7AD1308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4FB043A" w14:textId="5343CCF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CDDF311" w14:textId="3F77C2A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9C2D6C1" w14:textId="6CB2AA9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2B55C17" w14:textId="3751801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29ABE1D" w14:textId="71C728D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57C3D9E" w14:textId="1FE1A60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4B6652B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6D0AE9A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39EF8AD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185C3C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5D14D8E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5775337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30EF451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7E5A386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22775FA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37F137C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48E8BB0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0C2E68D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060E85B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2FEE17C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7A15545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3A8033E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3930488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40FFC4E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90E858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4D1C233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73899D1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173661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10261F6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19A5727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387429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6E45F7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6BB5827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4AE0A1A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3A89838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60AD779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ED5F48">
        <w:tc>
          <w:tcPr>
            <w:tcW w:w="2500" w:type="pct"/>
            <w:vAlign w:val="center"/>
          </w:tcPr>
          <w:p w14:paraId="1ADD435E" w14:textId="1C19F4B0" w:rsidR="00ED5F48" w:rsidRPr="000D2B02" w:rsidRDefault="007D1E56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2AA20622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232816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73D927" w14:textId="32792732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5E7C4A" w14:textId="6DF7467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D31BE5" w14:textId="33A3D7D8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E1E115" w14:textId="23A5232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84A1A5" w14:textId="63F9E174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3A0790" w14:textId="060F38A7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410A3D" w14:textId="463458FD" w:rsidR="00ED5F48" w:rsidRPr="006F2879" w:rsidRDefault="007D1E56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F5FFAB0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69C2670" w14:textId="68BACC1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F7B697C" w14:textId="734220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8A88DF" w14:textId="0DABD7E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28E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9B1B025" w14:textId="62E904F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112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0BF732E" w14:textId="6B70BE1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BB26961" w14:textId="7C907CE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6817485" w14:textId="44FB3C6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7B07056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0E51DFA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2F5D0FB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7D19110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502F80B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0B825ED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65E318E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499C515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43C43AA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57F377A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5A57F35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15F4554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74F3B6A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1F9BACD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3C4F857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5F119D6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22FED39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585CF0D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62D2F3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73D5BFA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3F19CD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4E3176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04E664A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5053E5F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2AD14CF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42C09E2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11B276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1A246CA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399ED16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1510F4C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2B6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78F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C5FCC" w14:textId="77777777" w:rsidR="006A3EBA" w:rsidRDefault="006A3EBA">
      <w:pPr>
        <w:spacing w:after="0"/>
      </w:pPr>
      <w:r>
        <w:separator/>
      </w:r>
    </w:p>
  </w:endnote>
  <w:endnote w:type="continuationSeparator" w:id="0">
    <w:p w14:paraId="554C803B" w14:textId="77777777" w:rsidR="006A3EBA" w:rsidRDefault="006A3E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423F7" w14:textId="77777777" w:rsidR="006A3EBA" w:rsidRDefault="006A3EBA">
      <w:pPr>
        <w:spacing w:after="0"/>
      </w:pPr>
      <w:r>
        <w:separator/>
      </w:r>
    </w:p>
  </w:footnote>
  <w:footnote w:type="continuationSeparator" w:id="0">
    <w:p w14:paraId="773FAB79" w14:textId="77777777" w:rsidR="006A3EBA" w:rsidRDefault="006A3E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B01F9"/>
    <w:rsid w:val="001C41F9"/>
    <w:rsid w:val="00285C1D"/>
    <w:rsid w:val="002D6CA1"/>
    <w:rsid w:val="003327F5"/>
    <w:rsid w:val="00340CAF"/>
    <w:rsid w:val="00365DE5"/>
    <w:rsid w:val="003C0D41"/>
    <w:rsid w:val="003E085C"/>
    <w:rsid w:val="003E2B63"/>
    <w:rsid w:val="003E7B3A"/>
    <w:rsid w:val="0040405B"/>
    <w:rsid w:val="00416364"/>
    <w:rsid w:val="00423136"/>
    <w:rsid w:val="00431B29"/>
    <w:rsid w:val="00440416"/>
    <w:rsid w:val="0045549B"/>
    <w:rsid w:val="00462EAD"/>
    <w:rsid w:val="004A6170"/>
    <w:rsid w:val="004F6AAC"/>
    <w:rsid w:val="00512F2D"/>
    <w:rsid w:val="00515658"/>
    <w:rsid w:val="00541E84"/>
    <w:rsid w:val="00570FBB"/>
    <w:rsid w:val="005727F1"/>
    <w:rsid w:val="00583B82"/>
    <w:rsid w:val="005923AC"/>
    <w:rsid w:val="005A63C4"/>
    <w:rsid w:val="005D34BA"/>
    <w:rsid w:val="005D5149"/>
    <w:rsid w:val="005E656F"/>
    <w:rsid w:val="00667021"/>
    <w:rsid w:val="006942B2"/>
    <w:rsid w:val="006974E1"/>
    <w:rsid w:val="006A3EBA"/>
    <w:rsid w:val="006B6899"/>
    <w:rsid w:val="006C0896"/>
    <w:rsid w:val="006F2879"/>
    <w:rsid w:val="006F3E0A"/>
    <w:rsid w:val="006F513E"/>
    <w:rsid w:val="007B5BF3"/>
    <w:rsid w:val="007C0139"/>
    <w:rsid w:val="007D1E56"/>
    <w:rsid w:val="007D45A1"/>
    <w:rsid w:val="007F564D"/>
    <w:rsid w:val="00837A6C"/>
    <w:rsid w:val="00855A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A12667"/>
    <w:rsid w:val="00A14581"/>
    <w:rsid w:val="00A20E4C"/>
    <w:rsid w:val="00A461C4"/>
    <w:rsid w:val="00AA23D3"/>
    <w:rsid w:val="00AA3C50"/>
    <w:rsid w:val="00AB28E0"/>
    <w:rsid w:val="00AE302A"/>
    <w:rsid w:val="00AE36BB"/>
    <w:rsid w:val="00AE45F9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D078F7"/>
    <w:rsid w:val="00DB54D8"/>
    <w:rsid w:val="00DE32AC"/>
    <w:rsid w:val="00E1121E"/>
    <w:rsid w:val="00E1407A"/>
    <w:rsid w:val="00E33F1A"/>
    <w:rsid w:val="00E50BDE"/>
    <w:rsid w:val="00E774CD"/>
    <w:rsid w:val="00E77E1D"/>
    <w:rsid w:val="00E97684"/>
    <w:rsid w:val="00EA5B08"/>
    <w:rsid w:val="00ED5F48"/>
    <w:rsid w:val="00ED75B6"/>
    <w:rsid w:val="00F06F58"/>
    <w:rsid w:val="00F123FE"/>
    <w:rsid w:val="00F50943"/>
    <w:rsid w:val="00F91390"/>
    <w:rsid w:val="00F93E3B"/>
    <w:rsid w:val="00FC0032"/>
    <w:rsid w:val="00FC0F9B"/>
    <w:rsid w:val="00FF4587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2025-04-15T10:15:00Z</dcterms:created>
  <dcterms:modified xsi:type="dcterms:W3CDTF">2025-04-15T10:15:00Z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