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D57301" w14:paraId="57F999B1" w14:textId="7B7F19F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D57301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D57301" w:rsidRDefault="00F47B84" w:rsidP="007D7864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6F4F6C6C" w:rsidR="00F47B84" w:rsidRPr="00D57301" w:rsidRDefault="00D57301" w:rsidP="007D7864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JUIN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24720694" w:rsidR="00F47B84" w:rsidRPr="00D57301" w:rsidRDefault="00F47B84" w:rsidP="007D7864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D57301" w:rsidRDefault="00F47B84" w:rsidP="007D7864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D57301" w:rsidRDefault="00F47B84" w:rsidP="007D7864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D57301" w14:paraId="3ED8A673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C07AA57" w14:textId="70C73649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D1EA84A" w14:textId="7EAC4AC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C2B132B" w14:textId="4FB6C0D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B8B553B" w14:textId="030C1DDD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B516E9B" w14:textId="377A9401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E0D16AA" w14:textId="45D23B42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72B2FE2" w14:textId="052882A9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31F40057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767035" w14:textId="0577117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BB6059" w14:textId="56E7D8C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6BE790" w14:textId="5BD4B89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9F3FBF" w14:textId="0FD6EB0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5D8AAF" w14:textId="7C0DDB2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9E1EA2" w14:textId="5A0C6CA5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A1C7F" w14:textId="670D56E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C97625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069523F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6E0AC96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7FBEB5B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1D57F79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03B1AFE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0208527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162C4D7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272C15C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0C5BE21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79988D5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72373BD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4BF049C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4CAE4B4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252E43B8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4A8331F8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47515F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51DA0B1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2E6581B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38B93E0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23F8BAA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0F957F0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7867F89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30790578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A54220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3CA79C9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6867460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43C0693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5CD640F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5955182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032C0CF9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3A45D12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72B447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6240639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306ADB3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F8B8D45" w14:textId="77777777" w:rsidR="00F47B84" w:rsidRPr="00D57301" w:rsidRDefault="00F47B84" w:rsidP="00FC5F25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C85D291" w14:textId="50C75506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JUILLET</w:t>
            </w:r>
          </w:p>
          <w:p w14:paraId="3BE4EA34" w14:textId="7C1F9A7A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8"/>
              <w:gridCol w:w="1062"/>
              <w:gridCol w:w="928"/>
              <w:gridCol w:w="928"/>
            </w:tblGrid>
            <w:tr w:rsidR="00F47B84" w:rsidRPr="00D57301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D57301" w:rsidRDefault="00F47B84" w:rsidP="007D7864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523AB36D" w:rsidR="00F47B84" w:rsidRPr="00D57301" w:rsidRDefault="00D57301" w:rsidP="007D7864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AOUT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29FCB15F" w:rsidR="00F47B84" w:rsidRPr="00D57301" w:rsidRDefault="00F47B84" w:rsidP="007D7864">
                  <w:pPr>
                    <w:pStyle w:val="ad"/>
                    <w:jc w:val="left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D57301" w:rsidRDefault="00F47B84" w:rsidP="007D7864">
                  <w:pPr>
                    <w:pStyle w:val="ad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D57301" w:rsidRDefault="00F47B84" w:rsidP="007D7864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D57301" w14:paraId="59FAE04C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A998FAC" w14:textId="66B44421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029926E" w14:textId="08FD1EFB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5E32A60" w14:textId="45512F6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6DD895C" w14:textId="3FC6A7C4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BEB402C" w14:textId="54954FFD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B09C934" w14:textId="5DE2CDB1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178950D" w14:textId="0D8B3521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5A6733A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7BB5E1" w14:textId="6485ECD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FD2C4B" w14:textId="09229C9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E0C6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98EB85" w14:textId="48EAEAB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E0C6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9048F2" w14:textId="049372B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E0C6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4B60E0" w14:textId="5BBAEC1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E0C68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D0600B" w14:textId="30CC6CC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016AB4" w14:textId="4876D3E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1CE2011B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22673A6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1A9528F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2106F45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590FDC0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3B7B466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07E1A67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3C09F9CB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75CFBC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2E2499C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267AB76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1F57BCB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7568BD1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6A25A82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3A8543B5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3B5E35E1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0EC8CE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1ACE9C6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79259CF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319514A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7B8CBF1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5BD4D09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3E53835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3A81620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5A5E0A9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7C9AAAD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004B743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1359537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6B71EA7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2DAE5F9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0D631131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285744C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4C6427F3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2E3BAE1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6EF8A16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FC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34F9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F47B84" w:rsidRPr="00D57301" w:rsidRDefault="00F47B84" w:rsidP="00FC5F25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D57301" w:rsidRDefault="00ED5F48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D57301" w14:paraId="2A07B664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3463663F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3541DB1C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E26839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12958F7D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0DA9D70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50D4BE80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37872A80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D57301" w14:paraId="250FBDA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2F0B908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1880B774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E0C6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4B11AD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1BE45556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5F80F18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647BDA99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57BF7605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7366C7E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3F9CBE6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26A3ECA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19D920A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22AF6CE8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5EE7ED54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4EB90F50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41EEDBE3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203AD7F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72F2A7F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10FE5BEF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3600D9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6D62827F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51E86DCC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26E6AEEB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44A3ADF8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671CE60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3674153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3BF1F9BA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7DC56B21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6D79EE15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5F5EFE8B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7D4AC1A2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0D5295DB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3D3EA8D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54AD9720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70E6B85F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0E6EF5A1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17357989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78A1068E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20384F6E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E0C6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199F52CC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E0C6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E0C6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E0C6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E0C6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D57301" w14:paraId="5D0A46A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4CDBE13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E0C6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E0C68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34F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46D60CDD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FC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34F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D34F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D57301" w:rsidRDefault="00ED5F48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7ED16" w14:textId="77777777" w:rsidR="00FB69D3" w:rsidRDefault="00FB69D3">
      <w:pPr>
        <w:spacing w:after="0"/>
      </w:pPr>
      <w:r>
        <w:separator/>
      </w:r>
    </w:p>
  </w:endnote>
  <w:endnote w:type="continuationSeparator" w:id="0">
    <w:p w14:paraId="2208C9AA" w14:textId="77777777" w:rsidR="00FB69D3" w:rsidRDefault="00FB69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DB414" w14:textId="77777777" w:rsidR="00FB69D3" w:rsidRDefault="00FB69D3">
      <w:pPr>
        <w:spacing w:after="0"/>
      </w:pPr>
      <w:r>
        <w:separator/>
      </w:r>
    </w:p>
  </w:footnote>
  <w:footnote w:type="continuationSeparator" w:id="0">
    <w:p w14:paraId="42D931EF" w14:textId="77777777" w:rsidR="00FB69D3" w:rsidRDefault="00FB69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6763E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2E0C68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47157"/>
    <w:rsid w:val="00462EAD"/>
    <w:rsid w:val="004A6170"/>
    <w:rsid w:val="004C2B84"/>
    <w:rsid w:val="004D34F9"/>
    <w:rsid w:val="004F6AAC"/>
    <w:rsid w:val="00504E80"/>
    <w:rsid w:val="00512F2D"/>
    <w:rsid w:val="005676FF"/>
    <w:rsid w:val="00570FBB"/>
    <w:rsid w:val="00583B82"/>
    <w:rsid w:val="005923AC"/>
    <w:rsid w:val="005A35D5"/>
    <w:rsid w:val="005D5149"/>
    <w:rsid w:val="005E656F"/>
    <w:rsid w:val="00627378"/>
    <w:rsid w:val="0063677B"/>
    <w:rsid w:val="00640FC4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BF749B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57301"/>
    <w:rsid w:val="00DA0093"/>
    <w:rsid w:val="00DA1BD9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533"/>
    <w:rsid w:val="00FA5682"/>
    <w:rsid w:val="00FB69D3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2025-03-15T07:39:00Z</dcterms:created>
  <dcterms:modified xsi:type="dcterms:W3CDTF">2025-03-15T07:39:00Z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