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241855B6" w:rsidR="00ED5F48" w:rsidRPr="008711BC" w:rsidRDefault="00167298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416156EE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06117CD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68DDB34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456B5452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0BF04D7C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3E7E0690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42A96D60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6C3D63AB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015FE77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45AF77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1818D7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06A81F0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48B5D4F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025444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734354A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1848ED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3E3F72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5A73C2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4901E2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6A5BB9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425A6F7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1C29AFC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58071B2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6765E2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5FA11A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47EEFF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4EE3F9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0FEDD88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4C6E5BF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1C67B5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2B2E61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5FB145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094BA5C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68A4306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7400E2E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13194BC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0289D28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21F22A2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4774A9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575F40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7EB99A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44725B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27F71C5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4D97D35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299E110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5131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36B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528B" w14:textId="77777777" w:rsidR="0061563A" w:rsidRDefault="0061563A">
      <w:pPr>
        <w:spacing w:after="0"/>
      </w:pPr>
      <w:r>
        <w:separator/>
      </w:r>
    </w:p>
  </w:endnote>
  <w:endnote w:type="continuationSeparator" w:id="0">
    <w:p w14:paraId="342CA2E7" w14:textId="77777777" w:rsidR="0061563A" w:rsidRDefault="006156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AD39" w14:textId="77777777" w:rsidR="0061563A" w:rsidRDefault="0061563A">
      <w:pPr>
        <w:spacing w:after="0"/>
      </w:pPr>
      <w:r>
        <w:separator/>
      </w:r>
    </w:p>
  </w:footnote>
  <w:footnote w:type="continuationSeparator" w:id="0">
    <w:p w14:paraId="17C3C7E6" w14:textId="77777777" w:rsidR="0061563A" w:rsidRDefault="006156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B01F9"/>
    <w:rsid w:val="001C41F9"/>
    <w:rsid w:val="0025131B"/>
    <w:rsid w:val="00285C1D"/>
    <w:rsid w:val="002E6538"/>
    <w:rsid w:val="003327F5"/>
    <w:rsid w:val="00340602"/>
    <w:rsid w:val="00340CAF"/>
    <w:rsid w:val="0039662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70F4"/>
    <w:rsid w:val="00570FBB"/>
    <w:rsid w:val="00583B82"/>
    <w:rsid w:val="005923AC"/>
    <w:rsid w:val="005D5149"/>
    <w:rsid w:val="005E656F"/>
    <w:rsid w:val="0061563A"/>
    <w:rsid w:val="00667021"/>
    <w:rsid w:val="006974E1"/>
    <w:rsid w:val="006B6899"/>
    <w:rsid w:val="006C0896"/>
    <w:rsid w:val="006F513E"/>
    <w:rsid w:val="00727D08"/>
    <w:rsid w:val="00781420"/>
    <w:rsid w:val="007C0139"/>
    <w:rsid w:val="007D45A1"/>
    <w:rsid w:val="007D6962"/>
    <w:rsid w:val="007F564D"/>
    <w:rsid w:val="00856EDB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27852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36BA9"/>
    <w:rsid w:val="00C44DFB"/>
    <w:rsid w:val="00C6519B"/>
    <w:rsid w:val="00C70F21"/>
    <w:rsid w:val="00C7354B"/>
    <w:rsid w:val="00C800AA"/>
    <w:rsid w:val="00C91F9B"/>
    <w:rsid w:val="00C96A58"/>
    <w:rsid w:val="00D01F32"/>
    <w:rsid w:val="00D31A9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2025-03-16T09:31:00Z</dcterms:created>
  <dcterms:modified xsi:type="dcterms:W3CDTF">2025-03-16T09:31:00Z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