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472"/>
        <w:gridCol w:w="5300"/>
      </w:tblGrid>
      <w:tr w:rsidR="00ED5F48" w:rsidRPr="004374E1" w14:paraId="37EB2D43" w14:textId="77777777" w:rsidTr="00F378C9">
        <w:tc>
          <w:tcPr>
            <w:tcW w:w="2540" w:type="pct"/>
            <w:vAlign w:val="center"/>
          </w:tcPr>
          <w:p w14:paraId="08C628AC" w14:textId="5BD08A4E" w:rsidR="00ED5F48" w:rsidRPr="00D75A87" w:rsidRDefault="00D75A87" w:rsidP="00ED5F48">
            <w:pPr>
              <w:pStyle w:val="ad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120"/>
                <w:szCs w:val="120"/>
                <w:lang w:bidi="ru-RU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120"/>
                <w:szCs w:val="120"/>
                <w:lang w:bidi="ru-RU"/>
              </w:rPr>
              <w:t>OCTOBRE</w:t>
            </w:r>
          </w:p>
        </w:tc>
        <w:tc>
          <w:tcPr>
            <w:tcW w:w="2460" w:type="pct"/>
            <w:vAlign w:val="center"/>
          </w:tcPr>
          <w:p w14:paraId="351313CB" w14:textId="7D2AC0FE" w:rsidR="00ED5F48" w:rsidRPr="00D75A87" w:rsidRDefault="00ED5F48" w:rsidP="00ED5F48">
            <w:pPr>
              <w:pStyle w:val="ad"/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02C14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t>2026</w:t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702D815D" w14:textId="2505BBA2" w:rsidR="00ED5F48" w:rsidRPr="004374E1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524"/>
        <w:gridCol w:w="1541"/>
        <w:gridCol w:w="1544"/>
        <w:gridCol w:w="1544"/>
        <w:gridCol w:w="1544"/>
        <w:gridCol w:w="1544"/>
        <w:gridCol w:w="1514"/>
      </w:tblGrid>
      <w:tr w:rsidR="00ED5F48" w:rsidRPr="004374E1" w14:paraId="744C85F7" w14:textId="77777777" w:rsidTr="00F378C9">
        <w:trPr>
          <w:trHeight w:val="567"/>
        </w:trPr>
        <w:tc>
          <w:tcPr>
            <w:tcW w:w="70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1CC8B071" w14:textId="1A71E49B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5A25A901" w14:textId="65A2BD17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71D16FEA" w14:textId="6F136BC1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0ABF5B13" w14:textId="112D3F23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6A158D24" w14:textId="3C78FC75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single" w:sz="4" w:space="0" w:color="FF0000"/>
            </w:tcBorders>
            <w:shd w:val="clear" w:color="auto" w:fill="FF0000"/>
            <w:vAlign w:val="center"/>
          </w:tcPr>
          <w:p w14:paraId="57D4827B" w14:textId="3A5EFC59" w:rsidR="00ED5F48" w:rsidRPr="00D75A87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4" w:space="0" w:color="FF0000"/>
            </w:tcBorders>
            <w:shd w:val="clear" w:color="auto" w:fill="FF0000"/>
            <w:vAlign w:val="center"/>
          </w:tcPr>
          <w:p w14:paraId="0E9E91D0" w14:textId="7C92E783" w:rsidR="00ED5F48" w:rsidRPr="00D75A87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DI</w:t>
            </w:r>
          </w:p>
        </w:tc>
      </w:tr>
      <w:tr w:rsidR="00ED5F48" w:rsidRPr="004374E1" w14:paraId="5381513E" w14:textId="77777777" w:rsidTr="00F378C9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6BC57C8" w14:textId="289E70F0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28061A7" w14:textId="1E6C8A81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22F473E" w14:textId="0F5F1E68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55D7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ACCEDDE" w14:textId="3EC39BC3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2CE170C" w14:textId="5B18B922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756E015" w14:textId="58BC3883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четверг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“суббота" 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=E2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=E2+1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3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ADF4C5D" w14:textId="61E7BA73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четверг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=F2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=F2+1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4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721964FC" w14:textId="77777777" w:rsidTr="00F378C9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3169FFA" w14:textId="29F0F65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603F53D" w14:textId="292342C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0E40092" w14:textId="7803B4D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5F6D1F4" w14:textId="033DE0B0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8E17393" w14:textId="1E3DE4E2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C1BCADB" w14:textId="743445C2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=E3+1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10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1422885" w14:textId="04703A7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=F3+1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11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4715A07D" w14:textId="77777777" w:rsidTr="00F378C9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343FC40" w14:textId="345D580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23101E2" w14:textId="3BD0EE8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D2224C0" w14:textId="39E302D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1E8B817" w14:textId="46B2C671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7EAF1C4" w14:textId="17D7AA8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B49DADF" w14:textId="334714E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=E4+1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17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B5E98B9" w14:textId="3B3B4DAF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=F4+1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18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031FB9CF" w14:textId="77777777" w:rsidTr="00F378C9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3BAA67E" w14:textId="0246C7A6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A91E366" w14:textId="0E8AF70F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9CD9FA9" w14:textId="7503E321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0730DE8" w14:textId="3240FB8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8E94C42" w14:textId="382AF4E3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91F44B0" w14:textId="49924E4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=E5+1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24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F9ADD11" w14:textId="07D698C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=F5+1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25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70CC9F45" w14:textId="77777777" w:rsidTr="00F378C9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327EB80" w14:textId="05838BA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D827B45" w14:textId="602C7206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1BFFAE0" w14:textId="2193844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D086A65" w14:textId="62AD58EF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6E68AD1" w14:textId="0240BBCF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56863F3" w14:textId="0A312B58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="00902C1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="00902C1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31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0CF03AC" w14:textId="6024F38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B463D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1957B553" w14:textId="77777777" w:rsidTr="00F378C9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5070656" w14:textId="61F3F11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63D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63D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63D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63D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98AFD37" w14:textId="769F3CE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C1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63D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63D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378C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420F714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FB39AC7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84575F8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BCB9558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C2D1A52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</w:p>
        </w:tc>
      </w:tr>
    </w:tbl>
    <w:p w14:paraId="50D5D5A5" w14:textId="77777777" w:rsidR="00ED5F48" w:rsidRPr="004374E1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4374E1" w:rsidSect="00D75A87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D5AD3" w14:textId="77777777" w:rsidR="008E5C3C" w:rsidRDefault="008E5C3C">
      <w:pPr>
        <w:spacing w:after="0"/>
      </w:pPr>
      <w:r>
        <w:separator/>
      </w:r>
    </w:p>
  </w:endnote>
  <w:endnote w:type="continuationSeparator" w:id="0">
    <w:p w14:paraId="5E379319" w14:textId="77777777" w:rsidR="008E5C3C" w:rsidRDefault="008E5C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2F7D0" w14:textId="77777777" w:rsidR="008E5C3C" w:rsidRDefault="008E5C3C">
      <w:pPr>
        <w:spacing w:after="0"/>
      </w:pPr>
      <w:r>
        <w:separator/>
      </w:r>
    </w:p>
  </w:footnote>
  <w:footnote w:type="continuationSeparator" w:id="0">
    <w:p w14:paraId="03987C62" w14:textId="77777777" w:rsidR="008E5C3C" w:rsidRDefault="008E5C3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36A31"/>
    <w:rsid w:val="0005357B"/>
    <w:rsid w:val="0006504B"/>
    <w:rsid w:val="00071356"/>
    <w:rsid w:val="00097A25"/>
    <w:rsid w:val="000A5A57"/>
    <w:rsid w:val="00102193"/>
    <w:rsid w:val="001274F3"/>
    <w:rsid w:val="00151CCE"/>
    <w:rsid w:val="001B01F9"/>
    <w:rsid w:val="001C41F9"/>
    <w:rsid w:val="00255D73"/>
    <w:rsid w:val="00285C1D"/>
    <w:rsid w:val="002E37A2"/>
    <w:rsid w:val="002E6538"/>
    <w:rsid w:val="003327F5"/>
    <w:rsid w:val="00340CAF"/>
    <w:rsid w:val="003B0DA0"/>
    <w:rsid w:val="003B7F03"/>
    <w:rsid w:val="003C0D41"/>
    <w:rsid w:val="003E085C"/>
    <w:rsid w:val="003E7B3A"/>
    <w:rsid w:val="00416364"/>
    <w:rsid w:val="00431B29"/>
    <w:rsid w:val="004374E1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21CB8"/>
    <w:rsid w:val="00667021"/>
    <w:rsid w:val="006974E1"/>
    <w:rsid w:val="006B6899"/>
    <w:rsid w:val="006C0896"/>
    <w:rsid w:val="006F513E"/>
    <w:rsid w:val="006F5E19"/>
    <w:rsid w:val="00727D08"/>
    <w:rsid w:val="00733B44"/>
    <w:rsid w:val="007C0139"/>
    <w:rsid w:val="007D45A1"/>
    <w:rsid w:val="007F564D"/>
    <w:rsid w:val="00870497"/>
    <w:rsid w:val="008711BC"/>
    <w:rsid w:val="008B1201"/>
    <w:rsid w:val="008E5C3C"/>
    <w:rsid w:val="008F16F7"/>
    <w:rsid w:val="00902C14"/>
    <w:rsid w:val="009164BA"/>
    <w:rsid w:val="009166BD"/>
    <w:rsid w:val="0095517E"/>
    <w:rsid w:val="00977AAE"/>
    <w:rsid w:val="00996E56"/>
    <w:rsid w:val="00997268"/>
    <w:rsid w:val="009A09D9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463D0"/>
    <w:rsid w:val="00B573BF"/>
    <w:rsid w:val="00B61F0C"/>
    <w:rsid w:val="00B65B09"/>
    <w:rsid w:val="00B85583"/>
    <w:rsid w:val="00B9476B"/>
    <w:rsid w:val="00BC3952"/>
    <w:rsid w:val="00BE1DBF"/>
    <w:rsid w:val="00BE5AB8"/>
    <w:rsid w:val="00BF49DC"/>
    <w:rsid w:val="00C44DFB"/>
    <w:rsid w:val="00C6519B"/>
    <w:rsid w:val="00C70F21"/>
    <w:rsid w:val="00C7354B"/>
    <w:rsid w:val="00C76D98"/>
    <w:rsid w:val="00C800AA"/>
    <w:rsid w:val="00C91F9B"/>
    <w:rsid w:val="00CA6C79"/>
    <w:rsid w:val="00D75A87"/>
    <w:rsid w:val="00DB07E2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378C9"/>
    <w:rsid w:val="00F60810"/>
    <w:rsid w:val="00F91390"/>
    <w:rsid w:val="00F93E3B"/>
    <w:rsid w:val="00FB486F"/>
    <w:rsid w:val="00FC0032"/>
    <w:rsid w:val="00FC2625"/>
    <w:rsid w:val="00FD1A76"/>
    <w:rsid w:val="00FD6779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2025-03-19T06:34:00Z</dcterms:created>
  <dcterms:modified xsi:type="dcterms:W3CDTF">2025-03-19T06:34:00Z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