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37EB2D43" w14:textId="77777777" w:rsidTr="00ED5F48">
        <w:tc>
          <w:tcPr>
            <w:tcW w:w="2500" w:type="pct"/>
            <w:vAlign w:val="center"/>
          </w:tcPr>
          <w:p w14:paraId="08C628AC" w14:textId="24186140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OCTOBRE</w:t>
            </w:r>
          </w:p>
        </w:tc>
        <w:tc>
          <w:tcPr>
            <w:tcW w:w="2500" w:type="pct"/>
            <w:vAlign w:val="center"/>
          </w:tcPr>
          <w:p w14:paraId="351313CB" w14:textId="5D10D13C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744C85F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C8B071" w14:textId="33285ABF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25A901" w14:textId="2C1ECA11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D16FEA" w14:textId="1AA1A791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BF5B13" w14:textId="545A92DF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158D24" w14:textId="279A0C1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D4827B" w14:textId="3DF904B7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9E91D0" w14:textId="5C6DBC74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5381513E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6BC57C8" w14:textId="101ABC8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28061A7" w14:textId="6C8659A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22F473E" w14:textId="139853F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C0B7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ACCEDDE" w14:textId="6E06B0A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2CE170C" w14:textId="5243EAB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756E015" w14:textId="482B962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ADF4C5D" w14:textId="727BA44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четверг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21964FC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3169FFA" w14:textId="0E31336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603F53D" w14:textId="507ABB8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0E40092" w14:textId="2548290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F6D1F4" w14:textId="00A962D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E17393" w14:textId="4A99567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C1BCADB" w14:textId="5924935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1422885" w14:textId="6E54A6B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4715A07D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343FC40" w14:textId="7089ACD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23101E2" w14:textId="7F836AB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2224C0" w14:textId="3DF07B5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E8B817" w14:textId="3C2A78D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EAF1C4" w14:textId="53445BA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49DADF" w14:textId="604B922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0B5E98B9" w14:textId="1298E2D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31FB9CF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3BAA67E" w14:textId="3B28E31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A91E366" w14:textId="5655FC3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CD9FA9" w14:textId="0BD4B7D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730DE8" w14:textId="00D771F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E94C42" w14:textId="3BC1852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1F44B0" w14:textId="26A0902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F9ADD11" w14:textId="12BF617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0CC9F45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327EB80" w14:textId="60DB986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D827B45" w14:textId="637FEC0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BFFAE0" w14:textId="6887C14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D086A65" w14:textId="6BCE97D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E68AD1" w14:textId="5407C1F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56863F3" w14:textId="49AB370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0CF03AC" w14:textId="01ECDC91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0057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957B55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5070656" w14:textId="1CA6D36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0057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0057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0057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0057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98AFD37" w14:textId="0A050AC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968A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0057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0057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A578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420F714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B39AC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4575F8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BCB9558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C2D1A52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43263" w14:textId="77777777" w:rsidR="00380E66" w:rsidRDefault="00380E66">
      <w:pPr>
        <w:spacing w:after="0"/>
      </w:pPr>
      <w:r>
        <w:separator/>
      </w:r>
    </w:p>
  </w:endnote>
  <w:endnote w:type="continuationSeparator" w:id="0">
    <w:p w14:paraId="4D874D87" w14:textId="77777777" w:rsidR="00380E66" w:rsidRDefault="00380E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390B2" w14:textId="77777777" w:rsidR="00380E66" w:rsidRDefault="00380E66">
      <w:pPr>
        <w:spacing w:after="0"/>
      </w:pPr>
      <w:r>
        <w:separator/>
      </w:r>
    </w:p>
  </w:footnote>
  <w:footnote w:type="continuationSeparator" w:id="0">
    <w:p w14:paraId="386262DF" w14:textId="77777777" w:rsidR="00380E66" w:rsidRDefault="00380E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54294"/>
    <w:rsid w:val="000565B8"/>
    <w:rsid w:val="00071356"/>
    <w:rsid w:val="000968AC"/>
    <w:rsid w:val="00097A25"/>
    <w:rsid w:val="000A5A57"/>
    <w:rsid w:val="001274F3"/>
    <w:rsid w:val="00151CCE"/>
    <w:rsid w:val="00167298"/>
    <w:rsid w:val="001B01F9"/>
    <w:rsid w:val="001C41F9"/>
    <w:rsid w:val="00285C1D"/>
    <w:rsid w:val="002C0B7C"/>
    <w:rsid w:val="002E6538"/>
    <w:rsid w:val="003327F5"/>
    <w:rsid w:val="00340CAF"/>
    <w:rsid w:val="00380E66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00578"/>
    <w:rsid w:val="008711BC"/>
    <w:rsid w:val="0088532C"/>
    <w:rsid w:val="008B1201"/>
    <w:rsid w:val="008F16F7"/>
    <w:rsid w:val="009164BA"/>
    <w:rsid w:val="009166BD"/>
    <w:rsid w:val="0095517E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90F5D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00498"/>
    <w:rsid w:val="00C15ECF"/>
    <w:rsid w:val="00C44DFB"/>
    <w:rsid w:val="00C6519B"/>
    <w:rsid w:val="00C70F21"/>
    <w:rsid w:val="00C7354B"/>
    <w:rsid w:val="00C800AA"/>
    <w:rsid w:val="00C91F9B"/>
    <w:rsid w:val="00D31A9C"/>
    <w:rsid w:val="00DE32AC"/>
    <w:rsid w:val="00E1407A"/>
    <w:rsid w:val="00E33F1A"/>
    <w:rsid w:val="00E50BDE"/>
    <w:rsid w:val="00E774CD"/>
    <w:rsid w:val="00E77E1D"/>
    <w:rsid w:val="00E81010"/>
    <w:rsid w:val="00E97684"/>
    <w:rsid w:val="00E97BD0"/>
    <w:rsid w:val="00EA5789"/>
    <w:rsid w:val="00ED5F48"/>
    <w:rsid w:val="00ED75B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2025-03-18T21:24:00Z</dcterms:created>
  <dcterms:modified xsi:type="dcterms:W3CDTF">2025-03-18T21:24:00Z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