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ED5F48" w:rsidRPr="004374E1" w14:paraId="57F999B1" w14:textId="77777777" w:rsidTr="00ED5F48">
        <w:tc>
          <w:tcPr>
            <w:tcW w:w="2500" w:type="pct"/>
            <w:vAlign w:val="center"/>
          </w:tcPr>
          <w:p w14:paraId="6CD4D464" w14:textId="7BABE87B" w:rsidR="00ED5F48" w:rsidRPr="00D75A87" w:rsidRDefault="00D75A87" w:rsidP="00ED5F48">
            <w:pPr>
              <w:pStyle w:val="ad"/>
              <w:jc w:val="left"/>
              <w:rPr>
                <w:rFonts w:ascii="Century Gothic" w:hAnsi="Century Gothic" w:cs="Arial"/>
                <w:b/>
                <w:bCs/>
                <w:noProof/>
                <w:color w:val="auto"/>
                <w:sz w:val="120"/>
                <w:szCs w:val="120"/>
                <w:lang w:bidi="ru-RU"/>
              </w:rPr>
            </w:pPr>
            <w:r w:rsidRPr="00D75A87">
              <w:rPr>
                <w:rFonts w:ascii="Century Gothic" w:hAnsi="Century Gothic" w:cs="Arial"/>
                <w:b/>
                <w:bCs/>
                <w:noProof/>
                <w:color w:val="auto"/>
                <w:sz w:val="120"/>
                <w:szCs w:val="120"/>
                <w:lang w:bidi="ru-RU"/>
              </w:rPr>
              <w:t>JUILLET</w:t>
            </w:r>
          </w:p>
        </w:tc>
        <w:tc>
          <w:tcPr>
            <w:tcW w:w="2500" w:type="pct"/>
            <w:vAlign w:val="center"/>
          </w:tcPr>
          <w:p w14:paraId="3BE4EA34" w14:textId="6D9D41DD" w:rsidR="00ED5F48" w:rsidRPr="00D75A87" w:rsidRDefault="00ED5F48" w:rsidP="00ED5F48">
            <w:pPr>
              <w:pStyle w:val="ad"/>
              <w:rPr>
                <w:rFonts w:ascii="Century Gothic" w:hAnsi="Century Gothic"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D75A87">
              <w:rPr>
                <w:rFonts w:ascii="Century Gothic" w:hAnsi="Century Gothic"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D75A87">
              <w:rPr>
                <w:rFonts w:ascii="Century Gothic" w:hAnsi="Century Gothic"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D75A87">
              <w:rPr>
                <w:rFonts w:ascii="Century Gothic" w:hAnsi="Century Gothic"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C045B">
              <w:rPr>
                <w:rFonts w:ascii="Century Gothic" w:hAnsi="Century Gothic"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t>2026</w:t>
            </w:r>
            <w:r w:rsidRPr="00D75A87">
              <w:rPr>
                <w:rFonts w:ascii="Century Gothic" w:hAnsi="Century Gothic"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658049A2" w14:textId="382900B2" w:rsidR="00ED5F48" w:rsidRPr="004374E1" w:rsidRDefault="00ED5F48" w:rsidP="00ED5F48">
      <w:pPr>
        <w:pStyle w:val="Months"/>
        <w:jc w:val="center"/>
        <w:rPr>
          <w:rFonts w:ascii="Impact" w:hAnsi="Impact" w:cs="Arial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524"/>
        <w:gridCol w:w="1541"/>
        <w:gridCol w:w="1544"/>
        <w:gridCol w:w="1544"/>
        <w:gridCol w:w="1544"/>
        <w:gridCol w:w="1544"/>
        <w:gridCol w:w="1514"/>
      </w:tblGrid>
      <w:tr w:rsidR="00ED5F48" w:rsidRPr="004374E1" w14:paraId="2A07B664" w14:textId="77777777" w:rsidTr="00326DA0">
        <w:trPr>
          <w:trHeight w:val="567"/>
        </w:trPr>
        <w:tc>
          <w:tcPr>
            <w:tcW w:w="708" w:type="pct"/>
            <w:tcBorders>
              <w:bottom w:val="single" w:sz="4" w:space="0" w:color="auto"/>
            </w:tcBorders>
            <w:shd w:val="clear" w:color="auto" w:fill="000000" w:themeFill="text1"/>
            <w:vAlign w:val="center"/>
          </w:tcPr>
          <w:p w14:paraId="0595B0EF" w14:textId="63739C77" w:rsidR="00ED5F48" w:rsidRPr="00DB07E2" w:rsidRDefault="00D75A87" w:rsidP="00ED5F48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LU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shd w:val="clear" w:color="auto" w:fill="000000" w:themeFill="text1"/>
            <w:vAlign w:val="center"/>
          </w:tcPr>
          <w:p w14:paraId="5AB17593" w14:textId="13AD6B9D" w:rsidR="00ED5F48" w:rsidRPr="00DB07E2" w:rsidRDefault="00D75A87" w:rsidP="00ED5F48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MA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000000" w:themeFill="text1"/>
            <w:vAlign w:val="center"/>
          </w:tcPr>
          <w:p w14:paraId="64F85D72" w14:textId="34274FB4" w:rsidR="00ED5F48" w:rsidRPr="00DB07E2" w:rsidRDefault="00D75A87" w:rsidP="00ED5F48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ME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000000" w:themeFill="text1"/>
            <w:vAlign w:val="center"/>
          </w:tcPr>
          <w:p w14:paraId="2725BE79" w14:textId="3CB0CE45" w:rsidR="00ED5F48" w:rsidRPr="00DB07E2" w:rsidRDefault="00D75A87" w:rsidP="00ED5F48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JE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000000" w:themeFill="text1"/>
            <w:vAlign w:val="center"/>
          </w:tcPr>
          <w:p w14:paraId="6E08FC8C" w14:textId="1BA1B884" w:rsidR="00ED5F48" w:rsidRPr="00DB07E2" w:rsidRDefault="00D75A87" w:rsidP="00ED5F48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VE</w:t>
            </w:r>
          </w:p>
        </w:tc>
        <w:tc>
          <w:tcPr>
            <w:tcW w:w="718" w:type="pct"/>
            <w:tcBorders>
              <w:bottom w:val="single" w:sz="4" w:space="0" w:color="FF0000"/>
            </w:tcBorders>
            <w:shd w:val="clear" w:color="auto" w:fill="FF0000"/>
            <w:vAlign w:val="center"/>
          </w:tcPr>
          <w:p w14:paraId="69CD89D5" w14:textId="395FC4F3" w:rsidR="00ED5F48" w:rsidRPr="00D75A87" w:rsidRDefault="00D75A87" w:rsidP="00ED5F48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 w:rsidRPr="00D75A87"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  <w:lang w:bidi="ru-RU"/>
              </w:rPr>
              <w:t>SA</w:t>
            </w:r>
          </w:p>
        </w:tc>
        <w:tc>
          <w:tcPr>
            <w:tcW w:w="705" w:type="pct"/>
            <w:tcBorders>
              <w:bottom w:val="single" w:sz="4" w:space="0" w:color="FF0000"/>
            </w:tcBorders>
            <w:shd w:val="clear" w:color="auto" w:fill="FF0000"/>
            <w:vAlign w:val="center"/>
          </w:tcPr>
          <w:p w14:paraId="0D2D9DB4" w14:textId="02F684F4" w:rsidR="00ED5F48" w:rsidRPr="00D75A87" w:rsidRDefault="00D75A87" w:rsidP="00ED5F48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 w:rsidRPr="00D75A87"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  <w:lang w:bidi="ru-RU"/>
              </w:rPr>
              <w:t>DI</w:t>
            </w:r>
          </w:p>
        </w:tc>
      </w:tr>
      <w:tr w:rsidR="00ED5F48" w:rsidRPr="004374E1" w14:paraId="250FBDA1" w14:textId="77777777" w:rsidTr="00326DA0">
        <w:trPr>
          <w:trHeight w:val="2098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04ECF66B" w14:textId="2C5C1CDA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MonthStart7 \@ dddd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C045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среда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“понедельник" 1 ""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11B6236B" w14:textId="3D35CC7E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MonthStart7 \@ dddd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C045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среда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“вторник" 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C045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2F022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13796A5C" w14:textId="0A451815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MonthStart7 \@ dddd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C045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среда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“среда" 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C045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1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C045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C045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C045B"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33F1FE86" w14:textId="7EF6DA30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MonthStart7 \@ dddd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C045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среда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“четверг" 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C045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1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C045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C045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C045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65BE2FDF" w14:textId="29CC273E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MonthStart7 \@ dddd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C045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среда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= “пятница" 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C045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C045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C045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C045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4C3F6C02" w14:textId="2D00A851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DocVariable MonthStart7 \@ dddd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4C045B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среда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 “суббота" 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=E2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4C045B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&lt;&gt; 0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=E2+1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4C045B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4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4C045B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4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4C045B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4</w: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381F5514" w14:textId="3D68AECE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DocVariable MonthStart7 \@ dddd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4C045B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среда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 “воскресенье" 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=F2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4C045B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4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&lt;&gt; 0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=F2+1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4C045B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5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4C045B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5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4C045B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5</w: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4374E1" w14:paraId="7366C7E6" w14:textId="77777777" w:rsidTr="002F022F">
        <w:trPr>
          <w:trHeight w:val="2098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67EA8966" w14:textId="4AA8A161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=G2+1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C045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6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2BA60BF0" w14:textId="41822ABB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=A3+1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C045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7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1C24AFA9" w14:textId="675B45B9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=B3+1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C045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8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4673A615" w14:textId="0385A309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=C3+1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C045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9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5DB75C9A" w14:textId="0C98275C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=D3+1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C045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10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5E686C24" w14:textId="3360F543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=E3+1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4C045B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11</w: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  <w:tcMar>
              <w:right w:w="142" w:type="dxa"/>
            </w:tcMar>
            <w:vAlign w:val="center"/>
          </w:tcPr>
          <w:p w14:paraId="67098601" w14:textId="0E5DB179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=F3+1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4C045B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12</w: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4374E1" w14:paraId="203AD7F0" w14:textId="77777777" w:rsidTr="002F022F">
        <w:trPr>
          <w:trHeight w:val="2098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490FC634" w14:textId="0D4835B0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=G3+1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C045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13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7D339845" w14:textId="0BC285E4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=A4+1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C045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14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3F659809" w14:textId="05267C2E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=B4+1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C045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15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37866C9C" w14:textId="549C3F0E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=C4+1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C045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16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142" w:type="dxa"/>
            </w:tcMar>
            <w:vAlign w:val="center"/>
          </w:tcPr>
          <w:p w14:paraId="3B016042" w14:textId="71C63640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=D4+1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C045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17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3ED697AC" w14:textId="3EB1D21E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=E4+1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4C045B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18</w: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49857734" w14:textId="300082EF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=F4+1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4C045B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19</w: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4374E1" w14:paraId="671CE60E" w14:textId="77777777" w:rsidTr="00326DA0">
        <w:trPr>
          <w:trHeight w:val="2098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0C7AE80F" w14:textId="3FEC67E9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=G4+1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C045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20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62254111" w14:textId="21FD7375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=A5+1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C045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21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4A3E1D2A" w14:textId="0EF2908C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=B5+1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C045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22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4BF1B4FD" w14:textId="35BC48A0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=C5+1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C045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23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12B93ADC" w14:textId="55492DC9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=D5+1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C045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24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6713C171" w14:textId="6C5DDE89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=E5+1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4C045B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25</w: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7BF0FCBD" w14:textId="750EFAAF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=F5+1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4C045B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26</w: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4374E1" w14:paraId="3D3EA8D2" w14:textId="77777777" w:rsidTr="00326DA0">
        <w:trPr>
          <w:trHeight w:val="2098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5AB2899E" w14:textId="78A38ACD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C045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C045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MonthEnd7 \@ 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C045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C045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C045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C045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27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0E5646C5" w14:textId="71A24693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C045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C045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MonthEnd7 \@ 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C045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C045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C045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C045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28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1EE5BB46" w14:textId="7F41B6B7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C045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C045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MonthEnd7 \@ 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C045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C045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C045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C045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29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6E4E3FBF" w14:textId="2ADE8273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C045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C045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MonthEnd7 \@ 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C045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C045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4C045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C045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4C045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C045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30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4AF081FD" w14:textId="48FD58BF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C045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C045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MonthEnd7 \@ 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C045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C045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4C045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C045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4C045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C045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31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07B7ADA4" w14:textId="602E0FA0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IF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=E6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4C045B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31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 0,""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=E6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4C045B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31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 &lt;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DocVariable MonthEnd7 \@ d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4C045B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31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=E6+1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2F022F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30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2C8D212E" w14:textId="22E5B2CC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IF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=F6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4C045B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0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 0,""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=F6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2F022F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30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 &lt;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DocVariable MonthEnd7 \@ d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2F022F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31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=F6+1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2F022F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31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2F022F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31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4374E1" w14:paraId="5D0A46A4" w14:textId="77777777" w:rsidTr="00326DA0">
        <w:trPr>
          <w:trHeight w:val="2098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27DF423A" w14:textId="6F3A6CF9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C045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2F022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MonthEnd7 \@ 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2F022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26DA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3AFC7EEA" w14:textId="5EA59A8D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C045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26DA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MonthEnd7 \@ 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26DA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039DBAAB" w14:textId="77777777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550ED590" w14:textId="77777777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3523CBEE" w14:textId="77777777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39534267" w14:textId="77777777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4A273432" w14:textId="77777777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</w:p>
        </w:tc>
      </w:tr>
    </w:tbl>
    <w:p w14:paraId="50D5D5A5" w14:textId="77777777" w:rsidR="00ED5F48" w:rsidRPr="004374E1" w:rsidRDefault="00ED5F48" w:rsidP="00C800AA">
      <w:pPr>
        <w:pStyle w:val="a5"/>
        <w:rPr>
          <w:rFonts w:ascii="Impact" w:hAnsi="Impact" w:cs="Arial"/>
          <w:noProof/>
          <w:color w:val="auto"/>
          <w:sz w:val="2"/>
          <w:szCs w:val="2"/>
        </w:rPr>
      </w:pPr>
    </w:p>
    <w:sectPr w:rsidR="00ED5F48" w:rsidRPr="004374E1" w:rsidSect="00D75A87">
      <w:pgSz w:w="11906" w:h="16838" w:code="9"/>
      <w:pgMar w:top="567" w:right="567" w:bottom="567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7EBA93" w14:textId="77777777" w:rsidR="00B90344" w:rsidRDefault="00B90344">
      <w:pPr>
        <w:spacing w:after="0"/>
      </w:pPr>
      <w:r>
        <w:separator/>
      </w:r>
    </w:p>
  </w:endnote>
  <w:endnote w:type="continuationSeparator" w:id="0">
    <w:p w14:paraId="3205372B" w14:textId="77777777" w:rsidR="00B90344" w:rsidRDefault="00B9034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F7736F" w14:textId="77777777" w:rsidR="00B90344" w:rsidRDefault="00B90344">
      <w:pPr>
        <w:spacing w:after="0"/>
      </w:pPr>
      <w:r>
        <w:separator/>
      </w:r>
    </w:p>
  </w:footnote>
  <w:footnote w:type="continuationSeparator" w:id="0">
    <w:p w14:paraId="0A2FA826" w14:textId="77777777" w:rsidR="00B90344" w:rsidRDefault="00B9034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36A31"/>
    <w:rsid w:val="0005357B"/>
    <w:rsid w:val="00071356"/>
    <w:rsid w:val="00097A25"/>
    <w:rsid w:val="000A5A57"/>
    <w:rsid w:val="001274F3"/>
    <w:rsid w:val="00151CCE"/>
    <w:rsid w:val="001B01F9"/>
    <w:rsid w:val="001C41F9"/>
    <w:rsid w:val="00285C1D"/>
    <w:rsid w:val="002E37A2"/>
    <w:rsid w:val="002E6538"/>
    <w:rsid w:val="002F022F"/>
    <w:rsid w:val="00326DA0"/>
    <w:rsid w:val="003327F5"/>
    <w:rsid w:val="00340CAF"/>
    <w:rsid w:val="003B0DA0"/>
    <w:rsid w:val="003B7F03"/>
    <w:rsid w:val="003C0D41"/>
    <w:rsid w:val="003D3DF2"/>
    <w:rsid w:val="003E085C"/>
    <w:rsid w:val="003E7B3A"/>
    <w:rsid w:val="00416364"/>
    <w:rsid w:val="00431B29"/>
    <w:rsid w:val="004374E1"/>
    <w:rsid w:val="00440416"/>
    <w:rsid w:val="00462EAD"/>
    <w:rsid w:val="004A6170"/>
    <w:rsid w:val="004C045B"/>
    <w:rsid w:val="004F6AAC"/>
    <w:rsid w:val="00512F2D"/>
    <w:rsid w:val="00570FBB"/>
    <w:rsid w:val="00583B82"/>
    <w:rsid w:val="005923AC"/>
    <w:rsid w:val="005D5149"/>
    <w:rsid w:val="005E656F"/>
    <w:rsid w:val="00621CB8"/>
    <w:rsid w:val="0065459A"/>
    <w:rsid w:val="00667021"/>
    <w:rsid w:val="006974E1"/>
    <w:rsid w:val="006B6899"/>
    <w:rsid w:val="006C0896"/>
    <w:rsid w:val="006F513E"/>
    <w:rsid w:val="00727D08"/>
    <w:rsid w:val="00733B44"/>
    <w:rsid w:val="007C0139"/>
    <w:rsid w:val="007D45A1"/>
    <w:rsid w:val="007F564D"/>
    <w:rsid w:val="0083585F"/>
    <w:rsid w:val="008711BC"/>
    <w:rsid w:val="008B1201"/>
    <w:rsid w:val="008F16F7"/>
    <w:rsid w:val="009164BA"/>
    <w:rsid w:val="009166BD"/>
    <w:rsid w:val="0095517E"/>
    <w:rsid w:val="00977AAE"/>
    <w:rsid w:val="00996E56"/>
    <w:rsid w:val="00997268"/>
    <w:rsid w:val="009D07C4"/>
    <w:rsid w:val="00A12667"/>
    <w:rsid w:val="00A14581"/>
    <w:rsid w:val="00A20E4C"/>
    <w:rsid w:val="00A53216"/>
    <w:rsid w:val="00A76704"/>
    <w:rsid w:val="00AA23D3"/>
    <w:rsid w:val="00AA3C50"/>
    <w:rsid w:val="00AE302A"/>
    <w:rsid w:val="00AE36BB"/>
    <w:rsid w:val="00B37C7E"/>
    <w:rsid w:val="00B573BF"/>
    <w:rsid w:val="00B61F0C"/>
    <w:rsid w:val="00B65B09"/>
    <w:rsid w:val="00B85583"/>
    <w:rsid w:val="00B90344"/>
    <w:rsid w:val="00B9476B"/>
    <w:rsid w:val="00BC3952"/>
    <w:rsid w:val="00BE5AB8"/>
    <w:rsid w:val="00BF49DC"/>
    <w:rsid w:val="00C44DFB"/>
    <w:rsid w:val="00C6519B"/>
    <w:rsid w:val="00C70F21"/>
    <w:rsid w:val="00C7354B"/>
    <w:rsid w:val="00C76D98"/>
    <w:rsid w:val="00C800AA"/>
    <w:rsid w:val="00C91F9B"/>
    <w:rsid w:val="00CA6C79"/>
    <w:rsid w:val="00D75A87"/>
    <w:rsid w:val="00DB07E2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1140A"/>
    <w:rsid w:val="00F60810"/>
    <w:rsid w:val="00F91390"/>
    <w:rsid w:val="00F93E3B"/>
    <w:rsid w:val="00FC0032"/>
    <w:rsid w:val="00FC26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288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2025-03-15T07:42:00Z</dcterms:created>
  <dcterms:modified xsi:type="dcterms:W3CDTF">2025-03-15T07:42:00Z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