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49"/>
        <w:gridCol w:w="7699"/>
        <w:gridCol w:w="3850"/>
      </w:tblGrid>
      <w:tr w:rsidR="00F47B84" w:rsidRPr="00D57301" w14:paraId="006BD6C0" w14:textId="39A26030" w:rsidTr="001338F2">
        <w:trPr>
          <w:trHeight w:val="2268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794"/>
              <w:gridCol w:w="1467"/>
              <w:gridCol w:w="907"/>
              <w:gridCol w:w="681"/>
            </w:tblGrid>
            <w:tr w:rsidR="00F47B84" w:rsidRPr="00D57301" w14:paraId="1D2EEBB2" w14:textId="77777777" w:rsidTr="002A6420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5470DBEA" w14:textId="77777777" w:rsidR="00F47B84" w:rsidRPr="00D57301" w:rsidRDefault="00F47B84" w:rsidP="00B107D7">
                  <w:pPr>
                    <w:pStyle w:val="ad"/>
                    <w:jc w:val="center"/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8B19187" w14:textId="21803B83" w:rsidR="00F47B84" w:rsidRPr="00D57301" w:rsidRDefault="00D57301" w:rsidP="00B107D7">
                  <w:pPr>
                    <w:pStyle w:val="ad"/>
                    <w:jc w:val="center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JANVIER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F28A2A4" w14:textId="4C65FC10" w:rsidR="00F47B84" w:rsidRPr="00D57301" w:rsidRDefault="00F47B84" w:rsidP="00B107D7">
                  <w:pPr>
                    <w:pStyle w:val="ad"/>
                    <w:jc w:val="center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06238EEE" w14:textId="77777777" w:rsidR="00F47B84" w:rsidRPr="00D57301" w:rsidRDefault="00F47B84" w:rsidP="00B107D7">
                  <w:pPr>
                    <w:pStyle w:val="ad"/>
                    <w:jc w:val="center"/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14DE16" w14:textId="77777777" w:rsidR="00F47B84" w:rsidRPr="00D57301" w:rsidRDefault="00F47B84" w:rsidP="00B107D7">
            <w:pPr>
              <w:pStyle w:val="Months"/>
              <w:jc w:val="center"/>
              <w:rPr>
                <w:rFonts w:cs="Arial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D57301" w14:paraId="3DF3A608" w14:textId="77777777" w:rsidTr="00B76F0B">
              <w:trPr>
                <w:trHeight w:val="170"/>
              </w:trPr>
              <w:tc>
                <w:tcPr>
                  <w:tcW w:w="713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3798C457" w14:textId="39EC30DA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7AB108FB" w14:textId="77777B29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74B27B0B" w14:textId="713AB614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7E274A8E" w14:textId="7F86B6C0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446429A3" w14:textId="24A8637D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519E3C63" w14:textId="1F87A4BE" w:rsidR="00F47B84" w:rsidRPr="00D57301" w:rsidRDefault="00D57301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3E7F8A91" w14:textId="2F95F1F0" w:rsidR="00F47B84" w:rsidRPr="00D57301" w:rsidRDefault="00D57301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DI</w:t>
                  </w:r>
                </w:p>
              </w:tc>
            </w:tr>
            <w:tr w:rsidR="00F47B84" w:rsidRPr="00D57301" w14:paraId="09D08E48" w14:textId="77777777" w:rsidTr="00C5501C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47355414" w14:textId="331033C8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E74E91" w14:textId="4774737E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BBDFF92" w14:textId="457D17D5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302574A" w14:textId="4A53CDB2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DB5DCB" w14:textId="7EB6A784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9A9F928" w14:textId="3543DA5B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8C85E26" w14:textId="3FBFDC20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0243049F" w14:textId="77777777" w:rsidTr="00C5501C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0EF15A8" w14:textId="637D51C6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1E9C09" w14:textId="5F29AC15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54BC1E" w14:textId="244DA4C9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1C1A33D" w14:textId="0916CBEF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A03AEB" w14:textId="1C8781F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012875" w14:textId="0DB01E44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979D73C" w14:textId="7E768638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184390B2" w14:textId="77777777" w:rsidTr="00C5501C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601509D9" w14:textId="61C298F3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27AB9E" w14:textId="24C4C662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EF9873" w14:textId="690268A5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0B85BA2" w14:textId="607AE4C1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9FFFE4" w14:textId="469792D8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287D7C" w14:textId="70E1368B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062C59A" w14:textId="2A255F97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73FE823F" w14:textId="77777777" w:rsidTr="00C5501C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7312B7EE" w14:textId="45A800A1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27194D" w14:textId="2B1F5620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70271EB" w14:textId="32781372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D92121" w14:textId="56A4F0FA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D8EA3F" w14:textId="54A6BAE8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B9F4501" w14:textId="60DDE900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8273A90" w14:textId="155F60F7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041BE7C1" w14:textId="77777777" w:rsidTr="00C5501C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05D7A639" w14:textId="0E0D4E09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D108B95" w14:textId="67198789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EC7B9C8" w14:textId="290E5979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2F01A7" w14:textId="001CB05D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95F2EE6" w14:textId="5E3E6540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396EF1D" w14:textId="3EEFA967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602945" w14:textId="6F1075AA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2181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74784EC3" w14:textId="77777777" w:rsidTr="00C5501C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D96869F" w14:textId="76124FA6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218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218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218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218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B749C1" w14:textId="554ED2E6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218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218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218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218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954974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2FC6E6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EE44A3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CC0E50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B4DD885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19E1B03" w14:textId="77777777" w:rsidR="00F47B84" w:rsidRPr="00D57301" w:rsidRDefault="00F47B84" w:rsidP="00B107D7">
            <w:pPr>
              <w:pStyle w:val="ad"/>
              <w:jc w:val="center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212CAF0" w14:textId="3EBAF52B" w:rsidR="00F47B84" w:rsidRPr="00D57301" w:rsidRDefault="00D57301" w:rsidP="00F47B84">
            <w:pPr>
              <w:pStyle w:val="ad"/>
              <w:jc w:val="center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D57301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FEVRIER</w:t>
            </w:r>
          </w:p>
          <w:p w14:paraId="30F9F655" w14:textId="24601137" w:rsidR="00F47B84" w:rsidRPr="00D57301" w:rsidRDefault="00F47B84" w:rsidP="00F47B84">
            <w:pPr>
              <w:pStyle w:val="ad"/>
              <w:jc w:val="center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D57301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tcBorders>
              <w:left w:val="nil"/>
            </w:tcBorders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19"/>
              <w:gridCol w:w="1093"/>
              <w:gridCol w:w="919"/>
              <w:gridCol w:w="919"/>
            </w:tblGrid>
            <w:tr w:rsidR="00F47B84" w:rsidRPr="00D57301" w14:paraId="4346CB40" w14:textId="77777777" w:rsidTr="002A6420">
              <w:trPr>
                <w:trHeight w:val="227"/>
              </w:trPr>
              <w:tc>
                <w:tcPr>
                  <w:tcW w:w="1251" w:type="pct"/>
                </w:tcPr>
                <w:p w14:paraId="61C48D13" w14:textId="77777777" w:rsidR="00F47B84" w:rsidRPr="00D57301" w:rsidRDefault="00F47B84" w:rsidP="00B107D7">
                  <w:pPr>
                    <w:pStyle w:val="ad"/>
                    <w:jc w:val="center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C650537" w14:textId="27C9608D" w:rsidR="00F47B84" w:rsidRPr="00D57301" w:rsidRDefault="00D57301" w:rsidP="00B107D7">
                  <w:pPr>
                    <w:pStyle w:val="ad"/>
                    <w:jc w:val="center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MARS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A85FDB9" w14:textId="11B0D01A" w:rsidR="00F47B84" w:rsidRPr="00D57301" w:rsidRDefault="00F47B84" w:rsidP="00B107D7">
                  <w:pPr>
                    <w:pStyle w:val="ad"/>
                    <w:jc w:val="center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D57301"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1638DE1" w14:textId="77777777" w:rsidR="00F47B84" w:rsidRPr="00D57301" w:rsidRDefault="00F47B84" w:rsidP="00B107D7">
                  <w:pPr>
                    <w:pStyle w:val="ad"/>
                    <w:jc w:val="center"/>
                    <w:rPr>
                      <w:rFonts w:cs="Arial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0DF04047" w14:textId="77777777" w:rsidR="00F47B84" w:rsidRPr="00D57301" w:rsidRDefault="00F47B84" w:rsidP="00B107D7">
            <w:pPr>
              <w:pStyle w:val="Months"/>
              <w:jc w:val="center"/>
              <w:rPr>
                <w:rFonts w:cs="Arial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D57301" w14:paraId="469A2300" w14:textId="77777777" w:rsidTr="00B76F0B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4DE9818" w14:textId="6728A113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A7DA250" w14:textId="0FD6D832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0C8CFD9" w14:textId="590B98AB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2DA8A2D" w14:textId="085DA065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4F3D217" w14:textId="1981E160" w:rsidR="00F47B84" w:rsidRPr="00D57301" w:rsidRDefault="00D57301" w:rsidP="00907BEC">
                  <w:pPr>
                    <w:pStyle w:val="Day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8CF8C01" w14:textId="58953022" w:rsidR="00F47B84" w:rsidRPr="00D57301" w:rsidRDefault="00D57301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D3ADF6D" w14:textId="17C4F7BF" w:rsidR="00F47B84" w:rsidRPr="00D57301" w:rsidRDefault="00D57301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DI</w:t>
                  </w:r>
                </w:p>
              </w:tc>
            </w:tr>
            <w:tr w:rsidR="00F47B84" w:rsidRPr="00D57301" w14:paraId="6DC4F261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D9F01" w14:textId="5B13FC05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09A156" w14:textId="293D8F8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A2533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7F2E04" w14:textId="43E0A939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782F7C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153E1E" w14:textId="6550F52B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218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FD0FF7" w14:textId="5B464551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2181E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5A555D" w14:textId="3C6747EA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C2181E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89BA81" w14:textId="6FF5E1C7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6DBF1396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935578" w14:textId="22D10F3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2BB88" w14:textId="6D500752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210933" w14:textId="522B34C8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6ADD97" w14:textId="0AEA8F26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3D18F" w14:textId="194E01AB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4B1D6A" w14:textId="5F23AF4F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42367" w14:textId="3C0E98AC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3DF335C6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5F5448" w14:textId="09553C6A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1327D" w14:textId="38B4092B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6AA134" w14:textId="7234F3B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B71FC9" w14:textId="044EC693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4B17F8" w14:textId="5FF72DDC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E3568A" w14:textId="33B26363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7BD6FC" w14:textId="365E09E4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35732754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2B78F" w14:textId="4616DBC8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8BF7F" w14:textId="1FD1A9F3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716BF" w14:textId="27D0BCD0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406C4A" w14:textId="248D6DD5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8710A0" w14:textId="0DCCEB05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59760" w14:textId="65057B2C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DD2221" w14:textId="77BCFDB3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6D5662B5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B8851A" w14:textId="6D843A0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D70A24" w14:textId="72BF9EB0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CDCCC" w14:textId="66606071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9F5028" w14:textId="5ECFF4B8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D2E467" w14:textId="7CBFA7F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90FD0A" w14:textId="44408E85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483643" w14:textId="5C9ED1C4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D5730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D57301" w14:paraId="5A716DDE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15A6B4" w14:textId="50689BCA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90D4D" w14:textId="55933482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5D0EA4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D57301">
                    <w:rPr>
                      <w:rFonts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700882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032C48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C6A3D0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8764B6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2F8797" w14:textId="77777777" w:rsidR="00F47B84" w:rsidRPr="00D57301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550E00A" w14:textId="77777777" w:rsidR="00F47B84" w:rsidRPr="00D57301" w:rsidRDefault="00F47B84" w:rsidP="00B107D7">
            <w:pPr>
              <w:pStyle w:val="ad"/>
              <w:jc w:val="center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D57301" w:rsidRDefault="006B6899" w:rsidP="00FC5F25">
      <w:pPr>
        <w:pStyle w:val="Months"/>
        <w:jc w:val="center"/>
        <w:rPr>
          <w:rFonts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D57301" w14:paraId="2A9965BE" w14:textId="77777777" w:rsidTr="00907BEC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512E7E2D" w14:textId="069F4585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7AA677A5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04EA23C5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6A64D877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176A9237" w:rsidR="006F5860" w:rsidRPr="00D57301" w:rsidRDefault="00D57301" w:rsidP="006F5860">
            <w:pPr>
              <w:pStyle w:val="Days"/>
              <w:rPr>
                <w:rFonts w:cs="Arial"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noProof/>
                <w:color w:val="auto"/>
                <w:sz w:val="28"/>
                <w:szCs w:val="28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3202455" w14:textId="243B6E1B" w:rsidR="006F5860" w:rsidRPr="00D57301" w:rsidRDefault="00D57301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SAMEDI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631EAB2A" w14:textId="1D1A79CB" w:rsidR="006F5860" w:rsidRPr="00D57301" w:rsidRDefault="00D57301" w:rsidP="006F5860">
            <w:pPr>
              <w:pStyle w:val="Days"/>
              <w:rPr>
                <w:rFonts w:cs="Arial"/>
                <w:b/>
                <w:bCs/>
                <w:noProof/>
                <w:color w:val="auto"/>
                <w:sz w:val="28"/>
                <w:szCs w:val="28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28"/>
                <w:szCs w:val="28"/>
                <w:lang w:bidi="ru-RU"/>
              </w:rPr>
              <w:t>DIMANCHE</w:t>
            </w:r>
          </w:p>
        </w:tc>
      </w:tr>
      <w:tr w:rsidR="006B6899" w:rsidRPr="00D57301" w14:paraId="78897B1C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E0EAAF" w14:textId="084E8AE6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4715BF82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533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55293492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782F7C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43D483A6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218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51C2E62C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2181E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1CD33BA5" w:rsidR="006B6899" w:rsidRPr="00D57301" w:rsidRDefault="006B6899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2181E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364BBE60" w:rsidR="006B6899" w:rsidRPr="00D57301" w:rsidRDefault="006B6899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D57301" w14:paraId="48619F73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D44E21F" w14:textId="4ACAB9A6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7B0C5CA8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7FDB6BA7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507F2C7C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0A2C84AF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1821465E" w:rsidR="006B6899" w:rsidRPr="00D57301" w:rsidRDefault="006B6899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2D9A433C" w:rsidR="006B6899" w:rsidRPr="00D57301" w:rsidRDefault="006B6899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D57301" w14:paraId="7F359005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42EC91B" w14:textId="5B66797C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53F3D366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7F2EDF61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63FE24B0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4B82AB81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164F83DD" w:rsidR="006B6899" w:rsidRPr="00D57301" w:rsidRDefault="006B6899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3E5E427A" w:rsidR="006B6899" w:rsidRPr="00D57301" w:rsidRDefault="006B6899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D57301" w14:paraId="508437E3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4E30587" w14:textId="5F41788D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2B188DEF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5A14749B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35AFEF3F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1E4329B1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3B3F3A30" w:rsidR="006B6899" w:rsidRPr="00D57301" w:rsidRDefault="006B6899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62CB8639" w:rsidR="006B6899" w:rsidRPr="00D57301" w:rsidRDefault="006B6899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D57301" w14:paraId="7B2D4DB4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60D089" w14:textId="76B4FBE7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73D1B189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79350F0F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5CEA3674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4368ABB3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0F058F44" w:rsidR="006B6899" w:rsidRPr="00D57301" w:rsidRDefault="006B6899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D0EA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5D0EA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45A80936" w:rsidR="006B6899" w:rsidRPr="00D57301" w:rsidRDefault="006B6899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D57301" w14:paraId="476F1256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140AF84A" w14:textId="25BF504B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6E59AE29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D0EA4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D57301">
              <w:rPr>
                <w:rFonts w:cs="Arial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D57301" w:rsidRDefault="006B6899" w:rsidP="005A35D5">
            <w:pPr>
              <w:pStyle w:val="Dates"/>
              <w:jc w:val="left"/>
              <w:rPr>
                <w:rFonts w:cs="Arial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D57301" w:rsidRDefault="006B6899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D57301" w:rsidRDefault="006B6899" w:rsidP="005A35D5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D57301" w:rsidRDefault="00ED5F48" w:rsidP="00FC5F25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ED5F48" w:rsidRPr="00D57301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E3E16" w14:textId="77777777" w:rsidR="009E13DB" w:rsidRDefault="009E13DB">
      <w:pPr>
        <w:spacing w:after="0"/>
      </w:pPr>
      <w:r>
        <w:separator/>
      </w:r>
    </w:p>
  </w:endnote>
  <w:endnote w:type="continuationSeparator" w:id="0">
    <w:p w14:paraId="60FE3C61" w14:textId="77777777" w:rsidR="009E13DB" w:rsidRDefault="009E13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D3924" w14:textId="77777777" w:rsidR="009E13DB" w:rsidRDefault="009E13DB">
      <w:pPr>
        <w:spacing w:after="0"/>
      </w:pPr>
      <w:r>
        <w:separator/>
      </w:r>
    </w:p>
  </w:footnote>
  <w:footnote w:type="continuationSeparator" w:id="0">
    <w:p w14:paraId="1D7D0BA6" w14:textId="77777777" w:rsidR="009E13DB" w:rsidRDefault="009E13D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13665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B01F9"/>
    <w:rsid w:val="001C41F9"/>
    <w:rsid w:val="00285C1D"/>
    <w:rsid w:val="002A6420"/>
    <w:rsid w:val="00302845"/>
    <w:rsid w:val="003108C9"/>
    <w:rsid w:val="003109BC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0EA4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1611D"/>
    <w:rsid w:val="0075629F"/>
    <w:rsid w:val="00782F7C"/>
    <w:rsid w:val="007A28B3"/>
    <w:rsid w:val="007C0139"/>
    <w:rsid w:val="007D45A1"/>
    <w:rsid w:val="007D7864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B1BD5"/>
    <w:rsid w:val="009E13DB"/>
    <w:rsid w:val="009F5EA3"/>
    <w:rsid w:val="00A12667"/>
    <w:rsid w:val="00A14581"/>
    <w:rsid w:val="00A20E4C"/>
    <w:rsid w:val="00A86610"/>
    <w:rsid w:val="00AA23D3"/>
    <w:rsid w:val="00AA3C50"/>
    <w:rsid w:val="00AB2F52"/>
    <w:rsid w:val="00AE302A"/>
    <w:rsid w:val="00AE36BB"/>
    <w:rsid w:val="00B107D7"/>
    <w:rsid w:val="00B37C7E"/>
    <w:rsid w:val="00B65B09"/>
    <w:rsid w:val="00B76F0B"/>
    <w:rsid w:val="00B85583"/>
    <w:rsid w:val="00B9476B"/>
    <w:rsid w:val="00BC3952"/>
    <w:rsid w:val="00BE5AB8"/>
    <w:rsid w:val="00BF2AA2"/>
    <w:rsid w:val="00BF49DC"/>
    <w:rsid w:val="00C2181E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F6166"/>
    <w:rsid w:val="00D41A07"/>
    <w:rsid w:val="00D47677"/>
    <w:rsid w:val="00D57301"/>
    <w:rsid w:val="00DA0093"/>
    <w:rsid w:val="00DA1BD9"/>
    <w:rsid w:val="00DA372D"/>
    <w:rsid w:val="00DA625F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2533"/>
    <w:rsid w:val="00FA5682"/>
    <w:rsid w:val="00FC0032"/>
    <w:rsid w:val="00FC5F25"/>
    <w:rsid w:val="00FE119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887</Words>
  <Characters>5056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2025-03-14T08:59:00Z</dcterms:created>
  <dcterms:modified xsi:type="dcterms:W3CDTF">2025-03-14T08:59:00Z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