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6976"/>
        <w:gridCol w:w="3490"/>
      </w:tblGrid>
      <w:tr w:rsidR="006A3C79" w:rsidRPr="003159C2" w14:paraId="3BE60BEF" w14:textId="77777777" w:rsidTr="006A3C79">
        <w:trPr>
          <w:trHeight w:val="2268"/>
        </w:trPr>
        <w:tc>
          <w:tcPr>
            <w:tcW w:w="5000" w:type="pct"/>
            <w:gridSpan w:val="2"/>
            <w:vAlign w:val="bottom"/>
          </w:tcPr>
          <w:p w14:paraId="490E126F" w14:textId="143D9304" w:rsidR="006A3C79" w:rsidRPr="003159C2" w:rsidRDefault="000E6494" w:rsidP="00433F3C">
            <w:pPr>
              <w:pStyle w:val="ad"/>
              <w:jc w:val="center"/>
              <w:rPr>
                <w:rFonts w:ascii="Century Gothic" w:hAnsi="Century Gothic" w:cs="Calibri"/>
                <w:b/>
                <w:bCs/>
                <w:noProof/>
                <w:color w:val="auto"/>
                <w:sz w:val="28"/>
                <w:szCs w:val="28"/>
                <w:lang w:bidi="ru-RU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28"/>
                <w:szCs w:val="28"/>
                <w:lang w:bidi="ru-RU"/>
              </w:rPr>
              <w:drawing>
                <wp:inline distT="0" distB="0" distL="0" distR="0" wp14:anchorId="193DB116" wp14:editId="6F8B5A81">
                  <wp:extent cx="6645910" cy="6645910"/>
                  <wp:effectExtent l="0" t="0" r="2540" b="2540"/>
                  <wp:docPr id="157548122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5481223" name="Рисунок 157548122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45910" cy="66459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3C79" w:rsidRPr="003159C2" w14:paraId="491B8CF8" w14:textId="7C3BEA67" w:rsidTr="00B77724">
        <w:trPr>
          <w:trHeight w:val="2268"/>
        </w:trPr>
        <w:tc>
          <w:tcPr>
            <w:tcW w:w="3333" w:type="pct"/>
            <w:vAlign w:val="center"/>
          </w:tcPr>
          <w:p w14:paraId="5AC816B2" w14:textId="5FD967A1" w:rsidR="006A3C79" w:rsidRPr="003159C2" w:rsidRDefault="001D0BC1" w:rsidP="00B77724">
            <w:pPr>
              <w:pStyle w:val="ad"/>
              <w:jc w:val="left"/>
              <w:rPr>
                <w:rFonts w:ascii="Century Gothic" w:hAnsi="Century Gothic"/>
                <w:b/>
                <w:bCs/>
                <w:noProof/>
                <w:color w:val="auto"/>
                <w:sz w:val="72"/>
                <w:szCs w:val="72"/>
                <w:lang w:bidi="ru-RU"/>
              </w:rPr>
            </w:pPr>
            <w:r>
              <w:rPr>
                <w:rFonts w:ascii="Century Gothic" w:hAnsi="Century Gothic" w:cs="Calibri"/>
                <w:noProof/>
                <w:color w:val="FF0000"/>
                <w:sz w:val="80"/>
                <w:szCs w:val="80"/>
                <w:lang w:bidi="ru-RU"/>
              </w:rPr>
              <w:t>NOVEMBRE</w:t>
            </w:r>
            <w:r w:rsidR="00B77724" w:rsidRPr="008C2C8B">
              <w:rPr>
                <w:rFonts w:ascii="Century Gothic" w:hAnsi="Century Gothic" w:cs="Calibri"/>
                <w:noProof/>
                <w:color w:val="FF0000"/>
                <w:sz w:val="80"/>
                <w:szCs w:val="80"/>
                <w:lang w:bidi="ru-RU"/>
              </w:rPr>
              <w:t xml:space="preserve"> </w:t>
            </w:r>
            <w:r w:rsidR="006A3C79" w:rsidRPr="008C2C8B">
              <w:rPr>
                <w:rFonts w:ascii="Century Gothic" w:hAnsi="Century Gothic"/>
                <w:noProof/>
                <w:color w:val="0070C0"/>
                <w:sz w:val="80"/>
                <w:szCs w:val="80"/>
                <w:lang w:bidi="ru-RU"/>
              </w:rPr>
              <w:fldChar w:fldCharType="begin"/>
            </w:r>
            <w:r w:rsidR="006A3C79" w:rsidRPr="008C2C8B">
              <w:rPr>
                <w:rFonts w:ascii="Century Gothic" w:hAnsi="Century Gothic"/>
                <w:noProof/>
                <w:color w:val="0070C0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="006A3C79" w:rsidRPr="008C2C8B">
              <w:rPr>
                <w:rFonts w:ascii="Century Gothic" w:hAnsi="Century Gothic"/>
                <w:noProof/>
                <w:color w:val="0070C0"/>
                <w:sz w:val="80"/>
                <w:szCs w:val="80"/>
                <w:lang w:bidi="ru-RU"/>
              </w:rPr>
              <w:fldChar w:fldCharType="separate"/>
            </w:r>
            <w:r w:rsidR="000E6494">
              <w:rPr>
                <w:rFonts w:ascii="Century Gothic" w:hAnsi="Century Gothic"/>
                <w:noProof/>
                <w:color w:val="0070C0"/>
                <w:sz w:val="80"/>
                <w:szCs w:val="80"/>
                <w:lang w:bidi="ru-RU"/>
              </w:rPr>
              <w:t>2026</w:t>
            </w:r>
            <w:r w:rsidR="006A3C79" w:rsidRPr="008C2C8B">
              <w:rPr>
                <w:rFonts w:ascii="Century Gothic" w:hAnsi="Century Gothic"/>
                <w:noProof/>
                <w:color w:val="0070C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1667" w:type="pct"/>
            <w:vAlign w:val="bottom"/>
          </w:tcPr>
          <w:tbl>
            <w:tblPr>
              <w:tblStyle w:val="ae"/>
              <w:tblW w:w="5000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467"/>
              <w:gridCol w:w="1645"/>
              <w:gridCol w:w="912"/>
              <w:gridCol w:w="466"/>
            </w:tblGrid>
            <w:tr w:rsidR="006A3C79" w:rsidRPr="003159C2" w14:paraId="47DECDDE" w14:textId="77777777" w:rsidTr="00F47B84">
              <w:trPr>
                <w:trHeight w:val="227"/>
              </w:trPr>
              <w:tc>
                <w:tcPr>
                  <w:tcW w:w="1251" w:type="pct"/>
                </w:tcPr>
                <w:p w14:paraId="71E098B9" w14:textId="77777777" w:rsidR="006A3C79" w:rsidRPr="003159C2" w:rsidRDefault="006A3C79" w:rsidP="00FA5682">
                  <w:pPr>
                    <w:pStyle w:val="ad"/>
                    <w:jc w:val="left"/>
                    <w:rPr>
                      <w:rFonts w:ascii="Century Gothic" w:hAnsi="Century Gothic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504FF4DB" w14:textId="1AD1E5B8" w:rsidR="006A3C79" w:rsidRPr="003159C2" w:rsidRDefault="001D0BC1" w:rsidP="00FA5682">
                  <w:pPr>
                    <w:pStyle w:val="ad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>
                    <w:rPr>
                      <w:rFonts w:ascii="Century Gothic" w:hAnsi="Century Gothic" w:cs="Calibri"/>
                      <w:b/>
                      <w:bCs/>
                      <w:noProof/>
                      <w:color w:val="FF0000"/>
                      <w:sz w:val="28"/>
                      <w:szCs w:val="28"/>
                      <w:lang w:bidi="ru-RU"/>
                    </w:rPr>
                    <w:t>DICEMBRE</w:t>
                  </w: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267154F2" w14:textId="45814491" w:rsidR="006A3C79" w:rsidRPr="003159C2" w:rsidRDefault="006A3C79" w:rsidP="00FA5682">
                  <w:pPr>
                    <w:pStyle w:val="ad"/>
                    <w:jc w:val="left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4E24F5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4E24F5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28"/>
                      <w:szCs w:val="28"/>
                      <w:lang w:bidi="ru-RU"/>
                    </w:rPr>
                    <w:instrText xml:space="preserve"> DOCVARIABLE  MonthStart1 \@  yyyy   \* MERGEFORMAT </w:instrText>
                  </w:r>
                  <w:r w:rsidRPr="004E24F5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E6494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28"/>
                      <w:szCs w:val="28"/>
                      <w:lang w:bidi="ru-RU"/>
                    </w:rPr>
                    <w:t>2026</w:t>
                  </w:r>
                  <w:r w:rsidRPr="004E24F5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1249" w:type="pct"/>
                </w:tcPr>
                <w:p w14:paraId="64D48428" w14:textId="77777777" w:rsidR="006A3C79" w:rsidRPr="003159C2" w:rsidRDefault="006A3C79" w:rsidP="00FA5682">
                  <w:pPr>
                    <w:pStyle w:val="ad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</w:tr>
          </w:tbl>
          <w:p w14:paraId="498CA799" w14:textId="77777777" w:rsidR="006A3C79" w:rsidRPr="003159C2" w:rsidRDefault="006A3C79" w:rsidP="00FA5682">
            <w:pPr>
              <w:pStyle w:val="Months"/>
              <w:jc w:val="center"/>
              <w:rPr>
                <w:rFonts w:ascii="Century Gothic" w:hAnsi="Century Gothic"/>
                <w:b/>
                <w:bCs/>
                <w:noProof/>
                <w:color w:val="auto"/>
                <w:sz w:val="10"/>
                <w:szCs w:val="10"/>
              </w:rPr>
            </w:pPr>
          </w:p>
          <w:tbl>
            <w:tblPr>
              <w:tblStyle w:val="CalendarTable"/>
              <w:tblW w:w="5000" w:type="pct"/>
              <w:tblCellMar>
                <w:left w:w="142" w:type="dxa"/>
                <w:right w:w="142" w:type="dxa"/>
              </w:tblCellMar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486"/>
              <w:gridCol w:w="547"/>
              <w:gridCol w:w="512"/>
              <w:gridCol w:w="486"/>
              <w:gridCol w:w="487"/>
              <w:gridCol w:w="486"/>
              <w:gridCol w:w="486"/>
            </w:tblGrid>
            <w:tr w:rsidR="006A3C79" w:rsidRPr="003159C2" w14:paraId="196257F1" w14:textId="77777777" w:rsidTr="004E24F5">
              <w:trPr>
                <w:trHeight w:val="170"/>
              </w:trPr>
              <w:tc>
                <w:tcPr>
                  <w:tcW w:w="714" w:type="pct"/>
                  <w:tcBorders>
                    <w:bottom w:val="single" w:sz="6" w:space="0" w:color="0070C0"/>
                  </w:tcBorders>
                  <w:shd w:val="clear" w:color="auto" w:fill="auto"/>
                  <w:vAlign w:val="center"/>
                </w:tcPr>
                <w:p w14:paraId="34066C47" w14:textId="4AD5A28E" w:rsidR="006A3C79" w:rsidRPr="002B69CC" w:rsidRDefault="001D0BC1" w:rsidP="004C2B84">
                  <w:pPr>
                    <w:pStyle w:val="Day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  <w:t>LU</w:t>
                  </w:r>
                </w:p>
              </w:tc>
              <w:tc>
                <w:tcPr>
                  <w:tcW w:w="714" w:type="pct"/>
                  <w:tcBorders>
                    <w:bottom w:val="single" w:sz="6" w:space="0" w:color="0070C0"/>
                  </w:tcBorders>
                  <w:shd w:val="clear" w:color="auto" w:fill="auto"/>
                  <w:vAlign w:val="center"/>
                </w:tcPr>
                <w:p w14:paraId="7574B582" w14:textId="4CE5198C" w:rsidR="006A3C79" w:rsidRPr="002B69CC" w:rsidRDefault="001D0BC1" w:rsidP="004C2B84">
                  <w:pPr>
                    <w:pStyle w:val="Day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>
                    <w:rPr>
                      <w:rFonts w:ascii="Century Gothic" w:hAnsi="Century Gothic" w:cs="Calibri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MA</w:t>
                  </w:r>
                </w:p>
              </w:tc>
              <w:tc>
                <w:tcPr>
                  <w:tcW w:w="715" w:type="pct"/>
                  <w:tcBorders>
                    <w:bottom w:val="single" w:sz="6" w:space="0" w:color="0070C0"/>
                  </w:tcBorders>
                  <w:shd w:val="clear" w:color="auto" w:fill="auto"/>
                  <w:vAlign w:val="center"/>
                </w:tcPr>
                <w:p w14:paraId="196434A4" w14:textId="249F7D6C" w:rsidR="006A3C79" w:rsidRPr="002B69CC" w:rsidRDefault="001D0BC1" w:rsidP="004C2B84">
                  <w:pPr>
                    <w:pStyle w:val="Day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>
                    <w:rPr>
                      <w:rFonts w:ascii="Century Gothic" w:hAnsi="Century Gothic" w:cs="Calibri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ME</w:t>
                  </w:r>
                </w:p>
              </w:tc>
              <w:tc>
                <w:tcPr>
                  <w:tcW w:w="714" w:type="pct"/>
                  <w:tcBorders>
                    <w:bottom w:val="single" w:sz="6" w:space="0" w:color="0070C0"/>
                  </w:tcBorders>
                  <w:shd w:val="clear" w:color="auto" w:fill="auto"/>
                  <w:vAlign w:val="center"/>
                </w:tcPr>
                <w:p w14:paraId="34442729" w14:textId="253EE81F" w:rsidR="006A3C79" w:rsidRPr="002B69CC" w:rsidRDefault="001D0BC1" w:rsidP="004C2B84">
                  <w:pPr>
                    <w:pStyle w:val="Day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>
                    <w:rPr>
                      <w:rFonts w:ascii="Century Gothic" w:hAnsi="Century Gothic" w:cs="Calibri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JE</w:t>
                  </w:r>
                </w:p>
              </w:tc>
              <w:tc>
                <w:tcPr>
                  <w:tcW w:w="715" w:type="pct"/>
                  <w:tcBorders>
                    <w:bottom w:val="single" w:sz="6" w:space="0" w:color="0070C0"/>
                  </w:tcBorders>
                  <w:shd w:val="clear" w:color="auto" w:fill="auto"/>
                  <w:vAlign w:val="center"/>
                </w:tcPr>
                <w:p w14:paraId="359F107C" w14:textId="1FCF17B3" w:rsidR="006A3C79" w:rsidRPr="002B69CC" w:rsidRDefault="001D0BC1" w:rsidP="004C2B84">
                  <w:pPr>
                    <w:pStyle w:val="Day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>
                    <w:rPr>
                      <w:rFonts w:ascii="Century Gothic" w:hAnsi="Century Gothic" w:cs="Calibri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VE</w:t>
                  </w:r>
                </w:p>
              </w:tc>
              <w:tc>
                <w:tcPr>
                  <w:tcW w:w="714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32482E8D" w14:textId="39F58DF6" w:rsidR="006A3C79" w:rsidRPr="002B69CC" w:rsidRDefault="001D0BC1" w:rsidP="004C2B84">
                  <w:pPr>
                    <w:pStyle w:val="Days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>
                    <w:rPr>
                      <w:rFonts w:ascii="Century Gothic" w:hAnsi="Century Gothic" w:cs="Calibri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SA</w:t>
                  </w:r>
                </w:p>
              </w:tc>
              <w:tc>
                <w:tcPr>
                  <w:tcW w:w="71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162EB855" w14:textId="7C76D853" w:rsidR="006A3C79" w:rsidRPr="002B69CC" w:rsidRDefault="001D0BC1" w:rsidP="004C2B84">
                  <w:pPr>
                    <w:pStyle w:val="Days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</w:rPr>
                    <w:t>DI</w:t>
                  </w:r>
                </w:p>
              </w:tc>
            </w:tr>
            <w:tr w:rsidR="006A3C79" w:rsidRPr="003159C2" w14:paraId="126B0683" w14:textId="77777777" w:rsidTr="004E24F5">
              <w:trPr>
                <w:trHeight w:val="170"/>
              </w:trPr>
              <w:tc>
                <w:tcPr>
                  <w:tcW w:w="714" w:type="pct"/>
                  <w:tcBorders>
                    <w:top w:val="single" w:sz="6" w:space="0" w:color="0070C0"/>
                  </w:tcBorders>
                  <w:tcMar>
                    <w:right w:w="142" w:type="dxa"/>
                  </w:tcMar>
                  <w:vAlign w:val="bottom"/>
                </w:tcPr>
                <w:p w14:paraId="6CD481D4" w14:textId="7931F44D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DocVariable MonthStart12 \@ dddd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E6494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вторник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2B69CC">
                    <w:rPr>
                      <w:rFonts w:ascii="Century Gothic" w:hAnsi="Century Gothic" w:cs="Calibri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" 1 ""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6" w:space="0" w:color="0070C0"/>
                  </w:tcBorders>
                  <w:tcMar>
                    <w:right w:w="142" w:type="dxa"/>
                  </w:tcMar>
                  <w:vAlign w:val="bottom"/>
                </w:tcPr>
                <w:p w14:paraId="2F859495" w14:textId="3CA26928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DocVariable MonthStart12 \@ dddd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E6494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вторник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2B69CC">
                    <w:rPr>
                      <w:rFonts w:ascii="Century Gothic" w:hAnsi="Century Gothic" w:cs="Calibri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вторник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=A2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E6494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1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=A2+1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E6494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E6494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E6494"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1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6" w:space="0" w:color="0070C0"/>
                  </w:tcBorders>
                  <w:tcMar>
                    <w:right w:w="142" w:type="dxa"/>
                  </w:tcMar>
                  <w:vAlign w:val="bottom"/>
                </w:tcPr>
                <w:p w14:paraId="32A1E7A1" w14:textId="797C42A3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DocVariable MonthStart12 \@ dddd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E6494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вторник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2B69CC">
                    <w:rPr>
                      <w:rFonts w:ascii="Century Gothic" w:hAnsi="Century Gothic" w:cs="Calibri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=B2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E6494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1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=B2+1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E6494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E6494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E6494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2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6" w:space="0" w:color="0070C0"/>
                  </w:tcBorders>
                  <w:tcMar>
                    <w:right w:w="142" w:type="dxa"/>
                  </w:tcMar>
                  <w:vAlign w:val="bottom"/>
                </w:tcPr>
                <w:p w14:paraId="083FDA9E" w14:textId="3FD40CCA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DocVariable MonthStart12 \@ dddd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E6494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вторник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2B69CC">
                    <w:rPr>
                      <w:rFonts w:ascii="Century Gothic" w:hAnsi="Century Gothic" w:cs="Calibri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четверг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=C2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E6494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=C2+1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E6494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E6494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E6494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3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6" w:space="0" w:color="0070C0"/>
                  </w:tcBorders>
                  <w:tcMar>
                    <w:right w:w="142" w:type="dxa"/>
                  </w:tcMar>
                  <w:vAlign w:val="bottom"/>
                </w:tcPr>
                <w:p w14:paraId="14B28BAF" w14:textId="0060EC3E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DocVariable MonthStart12 \@ dddd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E6494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вторник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= “</w:instrText>
                  </w:r>
                  <w:r w:rsidRPr="002B69CC">
                    <w:rPr>
                      <w:rFonts w:ascii="Century Gothic" w:hAnsi="Century Gothic" w:cs="Calibri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пятница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=D2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E6494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=D2+1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E6494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4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E6494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4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E6494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4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6" w:space="0" w:color="FF0000"/>
                  </w:tcBorders>
                  <w:tcMar>
                    <w:right w:w="142" w:type="dxa"/>
                  </w:tcMar>
                  <w:vAlign w:val="bottom"/>
                </w:tcPr>
                <w:p w14:paraId="20A57977" w14:textId="10908227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DocVariable MonthStart12 \@ dddd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E6494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вторник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2B69CC">
                    <w:rPr>
                      <w:rFonts w:ascii="Century Gothic" w:hAnsi="Century Gothic" w:cs="Calibri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суббота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=E2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E6494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4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=E2+1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E6494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5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E6494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5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E6494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5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6" w:space="0" w:color="FF0000"/>
                  </w:tcBorders>
                  <w:tcMar>
                    <w:right w:w="142" w:type="dxa"/>
                  </w:tcMar>
                  <w:vAlign w:val="bottom"/>
                </w:tcPr>
                <w:p w14:paraId="07318940" w14:textId="156A1460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DocVariable MonthStart12 \@ dddd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E6494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вторник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 “</w:instrText>
                  </w:r>
                  <w:r w:rsidRPr="002B69CC">
                    <w:rPr>
                      <w:rFonts w:ascii="Century Gothic" w:hAnsi="Century Gothic" w:cs="Calibri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воскресенье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" 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=F2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E6494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5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=F2+1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E6494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6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E6494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6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E6494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6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6A3C79" w:rsidRPr="003159C2" w14:paraId="21AC2F45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EE59427" w14:textId="07A77056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=G2+1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E6494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7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871575D" w14:textId="6DF62880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=A3+1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E6494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8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F31514A" w14:textId="222A1ACD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=B3+1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E6494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9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208812A" w14:textId="3C838925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=C3+1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E6494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10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B4FF6B6" w14:textId="0191C4F2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=D3+1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E6494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11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5B85E6A" w14:textId="551E13DB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=E3+1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E6494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12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7D0AC81E" w14:textId="779C6604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=F3+1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E6494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13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6A3C79" w:rsidRPr="003159C2" w14:paraId="7283F2A1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659E3405" w14:textId="6F42A5A3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=G3+1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E6494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14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13E8860" w14:textId="2E7E3269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=A4+1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E6494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15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57027535" w14:textId="2D197391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=B4+1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E6494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16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14576426" w14:textId="137D22D3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=C4+1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E6494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17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77A9C857" w14:textId="1D9429F0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=D4+1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E6494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18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77796D5" w14:textId="6753024F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=E4+1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E6494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19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51E25281" w14:textId="051673D7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=F4+1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E6494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20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6A3C79" w:rsidRPr="003159C2" w14:paraId="55261828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B000D8A" w14:textId="061CB5F0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=G4+1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E6494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21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C143522" w14:textId="4120C910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=A5+1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E6494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22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0E473691" w14:textId="02BEFA3D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=B5+1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E6494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23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D050AA7" w14:textId="5C37E740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=C5+1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E6494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24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576886E" w14:textId="4FA016AE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=D5+1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E6494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25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F5C9CAE" w14:textId="5DEE67CA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=E5+1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E6494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26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EF3AC4F" w14:textId="7F4253F5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=F5+1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E6494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27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6A3C79" w:rsidRPr="003159C2" w14:paraId="03335E69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1799EFC" w14:textId="66360933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=G5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E6494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27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=G5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E6494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27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DocVariable MonthEnd12 \@ d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E6494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31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=G5+1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E6494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28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E6494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28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E6494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28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1D4E4F8" w14:textId="138AA439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=A6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E6494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28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=A6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E6494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28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DocVariable MonthEnd12 \@ d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E6494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31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=A6+1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E6494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29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E6494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29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E6494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29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7F60B324" w14:textId="430952D2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=B6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E6494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29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=B6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E6494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29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DocVariable MonthEnd12 \@ d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E6494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31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=B6+1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E6494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30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E6494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30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E6494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30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BC55CFF" w14:textId="45DAAD89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=C6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E6494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30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=C6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E6494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30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DocVariable MonthEnd12 \@ d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E6494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31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=C6+1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E6494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31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0E6494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E6494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31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="000E6494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E6494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t>31</w: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1D8D724A" w14:textId="089255ED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=D6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E6494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31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=D6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E6494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31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DocVariable MonthEnd12 \@ d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E6494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31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=D6+1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1211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27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6663794" w14:textId="07D7FB0C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=E6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E6494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0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=E6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1211E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27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DocVariable MonthEnd12 \@ d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1211E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31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=E6+1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1211E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28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1211E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28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A6F1989" w14:textId="61166FC5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=F6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E6494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0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=F6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1211E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28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DocVariable MonthEnd12 \@ d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1211E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31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=F6+1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1211E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29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1211E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29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6A3C79" w:rsidRPr="003159C2" w14:paraId="1324481E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64B99A1D" w14:textId="64FB22A2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=G6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E6494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0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=G6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1211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29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DocVariable MonthEnd12 \@ d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1211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31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=G6+1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1211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30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1211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30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F5A3EAD" w14:textId="6DBCC8C3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=A7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E6494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0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=A7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1211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30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DocVariable MonthEnd12 \@ d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1211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31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=A7+1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1211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31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1211E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instrText>31</w:instrText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  <w:r w:rsidRPr="002B69CC"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04235229" w14:textId="77777777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A13A42B" w14:textId="77777777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E8DE515" w14:textId="77777777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0070C0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649A19D6" w14:textId="77777777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06DE2453" w14:textId="77777777" w:rsidR="006A3C79" w:rsidRPr="002B69CC" w:rsidRDefault="006A3C79" w:rsidP="004C2B84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</w:p>
              </w:tc>
            </w:tr>
          </w:tbl>
          <w:p w14:paraId="219C7B37" w14:textId="77777777" w:rsidR="006A3C79" w:rsidRPr="003159C2" w:rsidRDefault="006A3C79" w:rsidP="00FC5F25">
            <w:pPr>
              <w:pStyle w:val="ad"/>
              <w:rPr>
                <w:rFonts w:ascii="Century Gothic" w:hAnsi="Century Gothic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</w:p>
        </w:tc>
      </w:tr>
    </w:tbl>
    <w:p w14:paraId="60D83A92" w14:textId="61BA8925" w:rsidR="00ED5F48" w:rsidRPr="003159C2" w:rsidRDefault="00ED5F48" w:rsidP="00FC5F25">
      <w:pPr>
        <w:pStyle w:val="Months"/>
        <w:jc w:val="center"/>
        <w:rPr>
          <w:rFonts w:ascii="Century Gothic" w:hAnsi="Century Gothic"/>
          <w:b/>
          <w:bCs/>
          <w:noProof/>
          <w:color w:val="auto"/>
          <w:sz w:val="10"/>
          <w:szCs w:val="10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6F5860" w:rsidRPr="003159C2" w14:paraId="46168607" w14:textId="77777777" w:rsidTr="004E24F5">
        <w:trPr>
          <w:trHeight w:val="340"/>
        </w:trPr>
        <w:tc>
          <w:tcPr>
            <w:tcW w:w="707" w:type="pct"/>
            <w:shd w:val="clear" w:color="auto" w:fill="auto"/>
            <w:vAlign w:val="center"/>
          </w:tcPr>
          <w:p w14:paraId="624BECF2" w14:textId="3F23FC09" w:rsidR="006F5860" w:rsidRPr="002B69CC" w:rsidRDefault="001D0BC1" w:rsidP="006F5860">
            <w:pPr>
              <w:pStyle w:val="Days"/>
              <w:rPr>
                <w:rFonts w:ascii="Century Gothic" w:hAnsi="Century Gothic"/>
                <w:b/>
                <w:bCs/>
                <w:noProof/>
                <w:color w:val="0070C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0070C0"/>
                <w:sz w:val="20"/>
                <w:szCs w:val="20"/>
                <w:lang w:bidi="ru-RU"/>
              </w:rPr>
              <w:t>LUNDI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15CDEE10" w14:textId="3F1EBE99" w:rsidR="006F5860" w:rsidRPr="002B69CC" w:rsidRDefault="001D0BC1" w:rsidP="006F5860">
            <w:pPr>
              <w:pStyle w:val="Days"/>
              <w:rPr>
                <w:rFonts w:ascii="Century Gothic" w:hAnsi="Century Gothic"/>
                <w:b/>
                <w:bCs/>
                <w:noProof/>
                <w:color w:val="0070C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0070C0"/>
                <w:sz w:val="20"/>
                <w:szCs w:val="20"/>
                <w:lang w:bidi="ru-RU"/>
              </w:rPr>
              <w:t>MARDI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18328FBE" w14:textId="7E27D5DD" w:rsidR="006F5860" w:rsidRPr="002B69CC" w:rsidRDefault="001D0BC1" w:rsidP="006F5860">
            <w:pPr>
              <w:pStyle w:val="Days"/>
              <w:rPr>
                <w:rFonts w:ascii="Century Gothic" w:hAnsi="Century Gothic"/>
                <w:b/>
                <w:bCs/>
                <w:noProof/>
                <w:color w:val="0070C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0070C0"/>
                <w:sz w:val="20"/>
                <w:szCs w:val="20"/>
                <w:lang w:bidi="ru-RU"/>
              </w:rPr>
              <w:t>MERCREDI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66C11AC7" w14:textId="15D4FFB8" w:rsidR="006F5860" w:rsidRPr="002B69CC" w:rsidRDefault="001D0BC1" w:rsidP="006F5860">
            <w:pPr>
              <w:pStyle w:val="Days"/>
              <w:rPr>
                <w:rFonts w:ascii="Century Gothic" w:hAnsi="Century Gothic"/>
                <w:b/>
                <w:bCs/>
                <w:noProof/>
                <w:color w:val="0070C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0070C0"/>
                <w:sz w:val="20"/>
                <w:szCs w:val="20"/>
                <w:lang w:bidi="ru-RU"/>
              </w:rPr>
              <w:t>JEUDI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192D2B52" w14:textId="61E1770C" w:rsidR="006F5860" w:rsidRPr="002B69CC" w:rsidRDefault="001D0BC1" w:rsidP="006F5860">
            <w:pPr>
              <w:pStyle w:val="Days"/>
              <w:rPr>
                <w:rFonts w:ascii="Century Gothic" w:hAnsi="Century Gothic"/>
                <w:b/>
                <w:bCs/>
                <w:noProof/>
                <w:color w:val="0070C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0070C0"/>
                <w:sz w:val="20"/>
                <w:szCs w:val="20"/>
                <w:lang w:bidi="ru-RU"/>
              </w:rPr>
              <w:t>VENDREDI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74E3B942" w14:textId="56175F77" w:rsidR="006F5860" w:rsidRPr="002B69CC" w:rsidRDefault="001D0BC1" w:rsidP="006F5860">
            <w:pPr>
              <w:pStyle w:val="Days"/>
              <w:rPr>
                <w:rFonts w:ascii="Century Gothic" w:hAnsi="Century Gothic"/>
                <w:b/>
                <w:bCs/>
                <w:noProof/>
                <w:color w:val="FF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FF0000"/>
                <w:sz w:val="20"/>
                <w:szCs w:val="20"/>
                <w:lang w:bidi="ru-RU"/>
              </w:rPr>
              <w:t>SAMEDI</w:t>
            </w:r>
          </w:p>
        </w:tc>
        <w:tc>
          <w:tcPr>
            <w:tcW w:w="705" w:type="pct"/>
            <w:shd w:val="clear" w:color="auto" w:fill="auto"/>
            <w:vAlign w:val="center"/>
          </w:tcPr>
          <w:p w14:paraId="5F471C53" w14:textId="53C72ACF" w:rsidR="006F5860" w:rsidRPr="002B69CC" w:rsidRDefault="001D0BC1" w:rsidP="006F5860">
            <w:pPr>
              <w:pStyle w:val="Days"/>
              <w:rPr>
                <w:rFonts w:ascii="Century Gothic" w:hAnsi="Century Gothic"/>
                <w:b/>
                <w:bCs/>
                <w:noProof/>
                <w:color w:val="FF0000"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FF0000"/>
                <w:sz w:val="20"/>
                <w:szCs w:val="20"/>
                <w:lang w:bidi="ru-RU"/>
              </w:rPr>
              <w:t>DIMANCHE</w:t>
            </w:r>
          </w:p>
        </w:tc>
      </w:tr>
      <w:tr w:rsidR="00ED5F48" w:rsidRPr="003159C2" w14:paraId="1AB241C6" w14:textId="77777777" w:rsidTr="0061211E">
        <w:trPr>
          <w:trHeight w:val="340"/>
        </w:trPr>
        <w:tc>
          <w:tcPr>
            <w:tcW w:w="707" w:type="pct"/>
            <w:tcBorders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69208744" w14:textId="214A6A1E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DocVariable MonthStart11 \@ dddd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0E6494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воскресенье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 “</w:instrText>
            </w:r>
            <w:r w:rsidRPr="002B69CC">
              <w:rPr>
                <w:rFonts w:ascii="Century Gothic" w:hAnsi="Century Gothic" w:cs="Calibri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понедельник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" 1 ""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1FF23BE8" w14:textId="46DBDC98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DocVariable MonthStart11 \@ dddd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0E6494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воскресенье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 “</w:instrText>
            </w:r>
            <w:r w:rsidRPr="002B69CC">
              <w:rPr>
                <w:rFonts w:ascii="Century Gothic" w:hAnsi="Century Gothic" w:cs="Calibri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вторник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" 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=A2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0E6494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0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&lt;&gt; 0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=A2+1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106081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2AF104F4" w14:textId="41ABBFFE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DocVariable MonthStart11 \@ dddd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0E6494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воскресенье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 “</w:instrText>
            </w:r>
            <w:r w:rsidRPr="002B69CC">
              <w:rPr>
                <w:rFonts w:ascii="Century Gothic" w:hAnsi="Century Gothic" w:cs="Calibri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среда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" 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=B2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0E6494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0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&lt;&gt; 0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=B2+1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6216F0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7B57DE07" w14:textId="47428FC1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DocVariable MonthStart11 \@ dddd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0E6494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воскресенье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 “</w:instrText>
            </w:r>
            <w:r w:rsidRPr="002B69CC">
              <w:rPr>
                <w:rFonts w:ascii="Century Gothic" w:hAnsi="Century Gothic" w:cs="Calibri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четверг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" 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=C2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0E6494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0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&lt;&gt; 0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=C2+1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6216F0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74EDA721" w14:textId="27D7E0D5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DocVariable MonthStart11 \@ dddd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0E6494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воскресенье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= “</w:instrText>
            </w:r>
            <w:r w:rsidRPr="002B69CC">
              <w:rPr>
                <w:rFonts w:ascii="Century Gothic" w:hAnsi="Century Gothic" w:cs="Calibri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пятница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" 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=D2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0E6494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0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&lt;&gt; 0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=D2+1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6216F0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4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5C318F1A" w14:textId="329D204A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DocVariable MonthStart11 \@ dddd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0E6494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воскресенье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 “</w:instrText>
            </w:r>
            <w:r w:rsidRPr="002B69CC">
              <w:rPr>
                <w:rFonts w:ascii="Century Gothic" w:hAnsi="Century Gothic" w:cs="Calibri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суббота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" 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=E2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0E6494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0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&lt;&gt; 0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=E2+1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61211E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2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left w:val="dotted" w:sz="4" w:space="0" w:color="0070C0"/>
              <w:bottom w:val="dotted" w:sz="4" w:space="0" w:color="0070C0"/>
            </w:tcBorders>
            <w:tcMar>
              <w:left w:w="57" w:type="dxa"/>
              <w:right w:w="142" w:type="dxa"/>
            </w:tcMar>
          </w:tcPr>
          <w:p w14:paraId="744BCADC" w14:textId="21BCD436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DocVariable MonthStart11 \@ dddd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0E6494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воскресенье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 “</w:instrText>
            </w:r>
            <w:r w:rsidRPr="002B69CC">
              <w:rPr>
                <w:rFonts w:ascii="Century Gothic" w:hAnsi="Century Gothic" w:cs="Calibri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воскресенье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" 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=F2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0E6494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1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&lt;&gt; 0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=F2+1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0E6494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2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0E6494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2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0E6494"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t>1</w: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3159C2" w14:paraId="1190101B" w14:textId="77777777" w:rsidTr="0061211E">
        <w:trPr>
          <w:trHeight w:val="340"/>
        </w:trPr>
        <w:tc>
          <w:tcPr>
            <w:tcW w:w="707" w:type="pct"/>
            <w:tcBorders>
              <w:top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4392197A" w14:textId="1D12F487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=G2+1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0E6494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2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56E84146" w14:textId="37B00725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=A3+1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0E6494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3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271D001C" w14:textId="10FCE4A9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=B3+1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0E6494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4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1E99F84F" w14:textId="4751C5D1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=C3+1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0E6494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5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13D7A2C7" w14:textId="617BBA07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=D3+1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0E6494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6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528C68FC" w14:textId="2B5AEFE4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=E3+1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0E6494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t>7</w: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</w:tcBorders>
            <w:tcMar>
              <w:left w:w="57" w:type="dxa"/>
              <w:right w:w="142" w:type="dxa"/>
            </w:tcMar>
          </w:tcPr>
          <w:p w14:paraId="6FA46A54" w14:textId="71726666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=F3+1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0E6494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t>8</w: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3159C2" w14:paraId="71496383" w14:textId="77777777" w:rsidTr="0061211E">
        <w:trPr>
          <w:trHeight w:val="340"/>
        </w:trPr>
        <w:tc>
          <w:tcPr>
            <w:tcW w:w="707" w:type="pct"/>
            <w:tcBorders>
              <w:top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5EC68B63" w14:textId="450F01DE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=G3+1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0E6494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9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01DE3BEC" w14:textId="5ECADCBA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=A4+1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0E6494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10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45AD6FE0" w14:textId="5D189BE6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=B4+1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0E6494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11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29A9C57C" w14:textId="68FC1565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=C4+1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0E6494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12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710A001C" w14:textId="5500C3F3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=D4+1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0E6494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13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27B318C0" w14:textId="18BB8742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=E4+1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0E6494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t>14</w: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</w:tcBorders>
            <w:tcMar>
              <w:left w:w="57" w:type="dxa"/>
              <w:right w:w="142" w:type="dxa"/>
            </w:tcMar>
          </w:tcPr>
          <w:p w14:paraId="1CC94ADB" w14:textId="6834194E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=F4+1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0E6494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t>15</w: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3159C2" w14:paraId="074BB8BF" w14:textId="77777777" w:rsidTr="0061211E">
        <w:trPr>
          <w:trHeight w:val="340"/>
        </w:trPr>
        <w:tc>
          <w:tcPr>
            <w:tcW w:w="707" w:type="pct"/>
            <w:tcBorders>
              <w:top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277B7C06" w14:textId="07FE3A31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=G4+1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0E6494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16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4751A727" w14:textId="2A85A669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=A5+1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0E6494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17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22866D1E" w14:textId="1B3B8BB4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=B5+1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0E6494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18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1A14EB99" w14:textId="6BB4D055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=C5+1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0E6494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19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2F9EFBF0" w14:textId="7FC62100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=D5+1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0E6494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20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0133F83D" w14:textId="1233C2D0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=E5+1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0E6494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t>21</w: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</w:tcBorders>
            <w:tcMar>
              <w:left w:w="57" w:type="dxa"/>
              <w:right w:w="142" w:type="dxa"/>
            </w:tcMar>
          </w:tcPr>
          <w:p w14:paraId="41C6EBAA" w14:textId="3EF803A5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=F5+1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0E6494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t>22</w: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3159C2" w14:paraId="3240C3B6" w14:textId="77777777" w:rsidTr="0061211E">
        <w:trPr>
          <w:trHeight w:val="340"/>
        </w:trPr>
        <w:tc>
          <w:tcPr>
            <w:tcW w:w="707" w:type="pct"/>
            <w:tcBorders>
              <w:top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7EFB2A1C" w14:textId="4ED572AF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=G5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0E6494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22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 0,""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=G5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0E6494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22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 &lt;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0E6494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30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=G5+1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0E6494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23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0E6494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23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0E6494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23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048B7341" w14:textId="3B16729C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=A6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0E6494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23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 0,""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=A6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0E6494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23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 &lt;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0E6494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30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=A6+1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0E6494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24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0E6494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24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0E6494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24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74D13A7C" w14:textId="37159CB2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=B6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0E6494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24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 0,""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=B6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0E6494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24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 &lt;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0E6494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30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=B6+1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0E6494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25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0E6494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25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0E6494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25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19BD97E4" w14:textId="059DEA89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=C6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0E6494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25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 0,""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=C6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0E6494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25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 &lt;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0E6494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30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=C6+1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0E6494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26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0E6494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26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0E6494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26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1978CE96" w14:textId="107B8B5C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=D6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0E6494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26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 0,""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=D6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0E6494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26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 &lt;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0E6494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30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=D6+1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0E6494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27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0E6494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27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0E6494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27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4A9A1247" w14:textId="2F6E0ECD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=E6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0E6494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27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 0,""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=E6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0E6494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27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 &lt;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0E6494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30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=E6+1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0E6494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28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0E6494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28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0E6494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t>28</w: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dotted" w:sz="4" w:space="0" w:color="0070C0"/>
              <w:left w:val="dotted" w:sz="4" w:space="0" w:color="0070C0"/>
              <w:bottom w:val="dotted" w:sz="4" w:space="0" w:color="0070C0"/>
            </w:tcBorders>
            <w:tcMar>
              <w:left w:w="57" w:type="dxa"/>
              <w:right w:w="142" w:type="dxa"/>
            </w:tcMar>
          </w:tcPr>
          <w:p w14:paraId="13BC1A11" w14:textId="707E2BE8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=F6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0E6494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28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 0,""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=F6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0E6494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28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 &lt;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0E6494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30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=F6+1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0E6494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29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 xml:space="preserve"> 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0E6494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instrText>29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separate"/>
            </w:r>
            <w:r w:rsidR="000E6494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t>29</w:t>
            </w:r>
            <w:r w:rsidRPr="002B69CC"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3159C2" w14:paraId="1AEF418B" w14:textId="77777777" w:rsidTr="0061211E">
        <w:trPr>
          <w:trHeight w:val="340"/>
        </w:trPr>
        <w:tc>
          <w:tcPr>
            <w:tcW w:w="707" w:type="pct"/>
            <w:tcBorders>
              <w:top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79A0E62B" w14:textId="7C16A686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=G6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0E6494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29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 0,""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=G6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0E6494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29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 &lt;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0E6494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30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=G6+1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0E6494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30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"" </w:instrText>
            </w:r>
            <w:r w:rsidR="000E6494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0E6494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30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="000E6494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0E6494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t>30</w: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dotted" w:sz="4" w:space="0" w:color="0070C0"/>
              <w:left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2CAB03A5" w14:textId="6D32A7BC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=A7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0E6494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30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 0,""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IF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=A7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0E6494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30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 &lt;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="000E6494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30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begin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=A7+1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separate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>30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instrText xml:space="preserve"> "" </w:instrText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  <w:r w:rsidRPr="002B69CC"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37B7ACE1" w14:textId="77777777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1C7008B6" w14:textId="77777777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110AE0D9" w14:textId="77777777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0070C0"/>
                <w:sz w:val="32"/>
                <w:szCs w:val="32"/>
              </w:rPr>
            </w:pPr>
          </w:p>
        </w:tc>
        <w:tc>
          <w:tcPr>
            <w:tcW w:w="718" w:type="pct"/>
            <w:tcBorders>
              <w:top w:val="dotted" w:sz="4" w:space="0" w:color="0070C0"/>
              <w:left w:val="dotted" w:sz="4" w:space="0" w:color="0070C0"/>
              <w:right w:val="dotted" w:sz="4" w:space="0" w:color="0070C0"/>
            </w:tcBorders>
            <w:tcMar>
              <w:left w:w="57" w:type="dxa"/>
              <w:right w:w="142" w:type="dxa"/>
            </w:tcMar>
          </w:tcPr>
          <w:p w14:paraId="6960972F" w14:textId="77777777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</w:rPr>
            </w:pPr>
          </w:p>
        </w:tc>
        <w:tc>
          <w:tcPr>
            <w:tcW w:w="705" w:type="pct"/>
            <w:tcBorders>
              <w:top w:val="dotted" w:sz="4" w:space="0" w:color="0070C0"/>
              <w:left w:val="dotted" w:sz="4" w:space="0" w:color="0070C0"/>
            </w:tcBorders>
            <w:tcMar>
              <w:left w:w="57" w:type="dxa"/>
              <w:right w:w="142" w:type="dxa"/>
            </w:tcMar>
          </w:tcPr>
          <w:p w14:paraId="3994C250" w14:textId="77777777" w:rsidR="00ED5F48" w:rsidRPr="002B69CC" w:rsidRDefault="00ED5F48" w:rsidP="005A35D5">
            <w:pPr>
              <w:pStyle w:val="Dates"/>
              <w:jc w:val="left"/>
              <w:rPr>
                <w:rFonts w:ascii="Century Gothic" w:hAnsi="Century Gothic"/>
                <w:b/>
                <w:bCs/>
                <w:noProof/>
                <w:color w:val="FF0000"/>
                <w:sz w:val="32"/>
                <w:szCs w:val="32"/>
              </w:rPr>
            </w:pPr>
          </w:p>
        </w:tc>
      </w:tr>
    </w:tbl>
    <w:p w14:paraId="50D5D5A5" w14:textId="77777777" w:rsidR="00ED5F48" w:rsidRPr="003159C2" w:rsidRDefault="00ED5F48" w:rsidP="00FC5F25">
      <w:pPr>
        <w:pStyle w:val="a5"/>
        <w:rPr>
          <w:rFonts w:ascii="Century Gothic" w:hAnsi="Century Gothic"/>
          <w:b/>
          <w:bCs/>
          <w:noProof/>
          <w:color w:val="auto"/>
          <w:sz w:val="2"/>
          <w:szCs w:val="2"/>
        </w:rPr>
      </w:pPr>
    </w:p>
    <w:sectPr w:rsidR="00ED5F48" w:rsidRPr="003159C2" w:rsidSect="0061211E">
      <w:pgSz w:w="11906" w:h="16838" w:code="9"/>
      <w:pgMar w:top="340" w:right="720" w:bottom="340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2CB8B3" w14:textId="77777777" w:rsidR="003515A0" w:rsidRDefault="003515A0">
      <w:pPr>
        <w:spacing w:after="0"/>
      </w:pPr>
      <w:r>
        <w:separator/>
      </w:r>
    </w:p>
  </w:endnote>
  <w:endnote w:type="continuationSeparator" w:id="0">
    <w:p w14:paraId="19EB751D" w14:textId="77777777" w:rsidR="003515A0" w:rsidRDefault="003515A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270CD8" w14:textId="77777777" w:rsidR="003515A0" w:rsidRDefault="003515A0">
      <w:pPr>
        <w:spacing w:after="0"/>
      </w:pPr>
      <w:r>
        <w:separator/>
      </w:r>
    </w:p>
  </w:footnote>
  <w:footnote w:type="continuationSeparator" w:id="0">
    <w:p w14:paraId="658E8110" w14:textId="77777777" w:rsidR="003515A0" w:rsidRDefault="003515A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6"/>
    <w:docVar w:name="MonthEnd10" w:val="31.10.2026"/>
    <w:docVar w:name="MonthEnd11" w:val="30.11.2026"/>
    <w:docVar w:name="MonthEnd12" w:val="31.12.2026"/>
    <w:docVar w:name="MonthEnd2" w:val="28.02.2026"/>
    <w:docVar w:name="MonthEnd3" w:val="31.03.2026"/>
    <w:docVar w:name="MonthEnd4" w:val="30.04.2026"/>
    <w:docVar w:name="MonthEnd5" w:val="31.05.2026"/>
    <w:docVar w:name="MonthEnd6" w:val="30.06.2026"/>
    <w:docVar w:name="MonthEnd7" w:val="31.07.2026"/>
    <w:docVar w:name="MonthEnd8" w:val="31.08.2026"/>
    <w:docVar w:name="MonthEnd9" w:val="30.09.2026"/>
    <w:docVar w:name="Months" w:val="12"/>
    <w:docVar w:name="MonthStart1" w:val="01.01.2026"/>
    <w:docVar w:name="MonthStart10" w:val="01.10.2026"/>
    <w:docVar w:name="MonthStart11" w:val="01.11.2026"/>
    <w:docVar w:name="MonthStart12" w:val="01.12.2026"/>
    <w:docVar w:name="MonthStart2" w:val="01.02.2026"/>
    <w:docVar w:name="MonthStart3" w:val="01.03.2026"/>
    <w:docVar w:name="MonthStart4" w:val="01.04.2026"/>
    <w:docVar w:name="MonthStart5" w:val="01.05.2026"/>
    <w:docVar w:name="MonthStart6" w:val="01.06.2026"/>
    <w:docVar w:name="MonthStart7" w:val="01.07.2026"/>
    <w:docVar w:name="MonthStart8" w:val="01.08.2026"/>
    <w:docVar w:name="MonthStart9" w:val="01.09.2026"/>
    <w:docVar w:name="MonthStartLast" w:val="12/1/2012"/>
    <w:docVar w:name="WeekStart" w:val="понедельник"/>
  </w:docVars>
  <w:rsids>
    <w:rsidRoot w:val="00285C1D"/>
    <w:rsid w:val="00046855"/>
    <w:rsid w:val="0005357B"/>
    <w:rsid w:val="00071356"/>
    <w:rsid w:val="000865A6"/>
    <w:rsid w:val="00097A25"/>
    <w:rsid w:val="000A5A57"/>
    <w:rsid w:val="000E6494"/>
    <w:rsid w:val="00105630"/>
    <w:rsid w:val="00106081"/>
    <w:rsid w:val="001274F3"/>
    <w:rsid w:val="00151CCE"/>
    <w:rsid w:val="001B01F9"/>
    <w:rsid w:val="001B525C"/>
    <w:rsid w:val="001C41F9"/>
    <w:rsid w:val="001D0BC1"/>
    <w:rsid w:val="001D745A"/>
    <w:rsid w:val="001F329A"/>
    <w:rsid w:val="00260333"/>
    <w:rsid w:val="00285C1D"/>
    <w:rsid w:val="00291A53"/>
    <w:rsid w:val="002A6420"/>
    <w:rsid w:val="002B69CC"/>
    <w:rsid w:val="003108C9"/>
    <w:rsid w:val="003159C2"/>
    <w:rsid w:val="0031649E"/>
    <w:rsid w:val="003327F5"/>
    <w:rsid w:val="00340CAF"/>
    <w:rsid w:val="003515A0"/>
    <w:rsid w:val="003B6D2A"/>
    <w:rsid w:val="003C0D41"/>
    <w:rsid w:val="003C4F96"/>
    <w:rsid w:val="003D6BD9"/>
    <w:rsid w:val="003E085C"/>
    <w:rsid w:val="003E7B3A"/>
    <w:rsid w:val="00416364"/>
    <w:rsid w:val="00431B29"/>
    <w:rsid w:val="00433F3C"/>
    <w:rsid w:val="00440416"/>
    <w:rsid w:val="00462EAD"/>
    <w:rsid w:val="004A6170"/>
    <w:rsid w:val="004C2B84"/>
    <w:rsid w:val="004E24F5"/>
    <w:rsid w:val="004F6AAC"/>
    <w:rsid w:val="00504E80"/>
    <w:rsid w:val="00512F2D"/>
    <w:rsid w:val="00570FBB"/>
    <w:rsid w:val="00583B82"/>
    <w:rsid w:val="005923AC"/>
    <w:rsid w:val="005A35D5"/>
    <w:rsid w:val="005D5149"/>
    <w:rsid w:val="005E656F"/>
    <w:rsid w:val="0061211E"/>
    <w:rsid w:val="006216F0"/>
    <w:rsid w:val="00627378"/>
    <w:rsid w:val="00667021"/>
    <w:rsid w:val="006974E1"/>
    <w:rsid w:val="006A3C79"/>
    <w:rsid w:val="006B6899"/>
    <w:rsid w:val="006C03B8"/>
    <w:rsid w:val="006C0896"/>
    <w:rsid w:val="006C26DB"/>
    <w:rsid w:val="006F513E"/>
    <w:rsid w:val="006F5860"/>
    <w:rsid w:val="0075629F"/>
    <w:rsid w:val="007A28B3"/>
    <w:rsid w:val="007C0139"/>
    <w:rsid w:val="007D45A1"/>
    <w:rsid w:val="007D7864"/>
    <w:rsid w:val="007F564D"/>
    <w:rsid w:val="008629C6"/>
    <w:rsid w:val="008B1201"/>
    <w:rsid w:val="008C2C8B"/>
    <w:rsid w:val="008F16F7"/>
    <w:rsid w:val="00907BEC"/>
    <w:rsid w:val="009164BA"/>
    <w:rsid w:val="009166BD"/>
    <w:rsid w:val="00945235"/>
    <w:rsid w:val="00977AAE"/>
    <w:rsid w:val="00996E56"/>
    <w:rsid w:val="00997268"/>
    <w:rsid w:val="009F1781"/>
    <w:rsid w:val="009F5EA3"/>
    <w:rsid w:val="00A12667"/>
    <w:rsid w:val="00A14581"/>
    <w:rsid w:val="00A20E4C"/>
    <w:rsid w:val="00A71191"/>
    <w:rsid w:val="00A74575"/>
    <w:rsid w:val="00A86610"/>
    <w:rsid w:val="00AA23D3"/>
    <w:rsid w:val="00AA3C50"/>
    <w:rsid w:val="00AE078C"/>
    <w:rsid w:val="00AE302A"/>
    <w:rsid w:val="00AE36BB"/>
    <w:rsid w:val="00B107D7"/>
    <w:rsid w:val="00B37C7E"/>
    <w:rsid w:val="00B65B09"/>
    <w:rsid w:val="00B77724"/>
    <w:rsid w:val="00B85583"/>
    <w:rsid w:val="00B9476B"/>
    <w:rsid w:val="00BA6FB3"/>
    <w:rsid w:val="00BC3952"/>
    <w:rsid w:val="00BE5AB8"/>
    <w:rsid w:val="00BF2AA2"/>
    <w:rsid w:val="00BF49DC"/>
    <w:rsid w:val="00C06D68"/>
    <w:rsid w:val="00C222C5"/>
    <w:rsid w:val="00C375A4"/>
    <w:rsid w:val="00C44DFB"/>
    <w:rsid w:val="00C473EC"/>
    <w:rsid w:val="00C6519B"/>
    <w:rsid w:val="00C70F21"/>
    <w:rsid w:val="00C7354B"/>
    <w:rsid w:val="00C800AA"/>
    <w:rsid w:val="00C85B38"/>
    <w:rsid w:val="00C91F9B"/>
    <w:rsid w:val="00CF6166"/>
    <w:rsid w:val="00D47677"/>
    <w:rsid w:val="00D95F2B"/>
    <w:rsid w:val="00DA0093"/>
    <w:rsid w:val="00DE32AC"/>
    <w:rsid w:val="00E032D3"/>
    <w:rsid w:val="00E1407A"/>
    <w:rsid w:val="00E33F1A"/>
    <w:rsid w:val="00E50BDE"/>
    <w:rsid w:val="00E774CD"/>
    <w:rsid w:val="00E77E1D"/>
    <w:rsid w:val="00E97684"/>
    <w:rsid w:val="00ED5F48"/>
    <w:rsid w:val="00ED75B6"/>
    <w:rsid w:val="00F02E73"/>
    <w:rsid w:val="00F24B43"/>
    <w:rsid w:val="00F44587"/>
    <w:rsid w:val="00F47B84"/>
    <w:rsid w:val="00F91390"/>
    <w:rsid w:val="00F93E3B"/>
    <w:rsid w:val="00FA5682"/>
    <w:rsid w:val="00FA6FAD"/>
    <w:rsid w:val="00FC0032"/>
    <w:rsid w:val="00FC5F25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596</Words>
  <Characters>3401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2025-03-19T09:30:00Z</dcterms:created>
  <dcterms:modified xsi:type="dcterms:W3CDTF">2025-03-19T09:30:00Z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