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676"/>
      </w:tblGrid>
      <w:tr w:rsidR="004674E0" w:rsidRPr="00F25F9B" w14:paraId="40983BE3" w14:textId="77777777" w:rsidTr="0080495D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AF51ACB" w14:textId="77777777" w:rsidR="001A00AB" w:rsidRPr="0080495D" w:rsidRDefault="001A00AB" w:rsidP="001A00AB">
            <w:pPr>
              <w:pStyle w:val="ad"/>
              <w:spacing w:after="0"/>
              <w:jc w:val="center"/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separate"/>
            </w:r>
            <w:r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t>2025</w: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1A00AB" w:rsidRPr="00F25F9B" w14:paraId="7C8D08AB" w14:textId="77777777" w:rsidTr="00E25706">
              <w:trPr>
                <w:trHeight w:val="1814"/>
              </w:trPr>
              <w:tc>
                <w:tcPr>
                  <w:tcW w:w="1250" w:type="pct"/>
                </w:tcPr>
                <w:p w14:paraId="5811D196" w14:textId="77777777" w:rsidR="001A00AB" w:rsidRPr="0080495D" w:rsidRDefault="001A00AB" w:rsidP="001A00AB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bookmarkStart w:id="1" w:name="_Hlk38821049"/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1A00AB" w:rsidRPr="00F25F9B" w14:paraId="63EA56B1" w14:textId="77777777" w:rsidTr="00E25706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A23A70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A8B772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928BAD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0517AD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6A5203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D93B31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C0BB9E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0C528746" w14:textId="77777777" w:rsidTr="00E25706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0CAA4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ED47C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E84D6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EF333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8D0FB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A18D1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ADA2F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6DFCAED3" w14:textId="77777777" w:rsidTr="00E25706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1C473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E5116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DA538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C2F5C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5A97D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7F41A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506B93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0E5CC43D" w14:textId="77777777" w:rsidTr="00E25706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1CBBCC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16F0E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2454A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D0BE9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2BC57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42A18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B3B55F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0A29C3B4" w14:textId="77777777" w:rsidTr="00E25706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7E108C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1B02C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474F0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AEE61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BD6BC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DB807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4DC154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6F7F3CEC" w14:textId="77777777" w:rsidTr="00E25706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F45819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8A713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25937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96D8D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A0BD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763A5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12A8C44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7FFEE887" w14:textId="77777777" w:rsidTr="00E25706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F51151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A391E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208CA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C0BEA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5FF52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C87C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D01900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  <w:bookmarkEnd w:id="1"/>
                </w:tbl>
                <w:p w14:paraId="712B85A4" w14:textId="77777777" w:rsidR="001A00AB" w:rsidRPr="00F25F9B" w:rsidRDefault="001A00AB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DB2D57F" w14:textId="77777777" w:rsidR="001A00AB" w:rsidRPr="0080495D" w:rsidRDefault="001A00AB" w:rsidP="001A00AB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1A00AB" w:rsidRPr="00F25F9B" w14:paraId="33AA229F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B538C9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505416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B67409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8E3EE8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03F9F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657B78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3E9A17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386DBC45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FF056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80145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9A37F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619BB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A013B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1824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9021C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786ADC4D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DC742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860511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1381D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8446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1531E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2963B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E3E8E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20C1CE90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69275E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C0EE9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8EC78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88DB8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5BD72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5A346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9964E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3D0D1322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1E247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D69748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A8E2B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0F829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11C67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F723B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20DEB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0E9E495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A3D47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1AE69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0E323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AA04C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86568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B26C3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EE0E0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6784C045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9714E9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AE221C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37688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B0C4B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7DF5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BF3F2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E5B60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</w:tbl>
                <w:p w14:paraId="6AD10AD4" w14:textId="77777777" w:rsidR="001A00AB" w:rsidRPr="00F25F9B" w:rsidRDefault="001A00AB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0995934" w14:textId="77777777" w:rsidR="001A00AB" w:rsidRPr="0080495D" w:rsidRDefault="001A00AB" w:rsidP="001A00AB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1A00AB" w:rsidRPr="00F25F9B" w14:paraId="074CD29B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001933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D3965E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3C49A6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E2334F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D7148C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3C1734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52DF48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56B0E56C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384B1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A68A5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15767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6F2EE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67A5D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530DD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46C2E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6D36A5F8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5E4C9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BACBCA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CD57C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AD980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F295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D23A7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1A8A4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07136341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8A0A6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BF418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41C5E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517A3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CB822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4BEB2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8915B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15D224C2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DD3708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91DD6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E7FF9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44A2F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2C9B2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49BEB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26B3F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1C4FB9C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D8D1C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F4E56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11BB5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4DF74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13B7A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7A6F1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704C03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3E31DD9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97DEE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4F910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7A664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B1500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58383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728D9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AEEFC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1A0FC9F2" w14:textId="77777777" w:rsidR="001A00AB" w:rsidRPr="00F25F9B" w:rsidRDefault="001A00AB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AC310B1" w14:textId="77777777" w:rsidR="001A00AB" w:rsidRPr="0080495D" w:rsidRDefault="001A00AB" w:rsidP="001A00AB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1A00AB" w:rsidRPr="00F25F9B" w14:paraId="435982AC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456F4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68A3C3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5F3080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D49556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71E160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E0179D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F69FB3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68F0BE4B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F6E8D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501AB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1E7DD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CE1E8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77270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21BBB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A685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6DFA644A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C13F6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AA2B6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51131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5579F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35168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AE278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30961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1564D122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E661B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63FACF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DBEA8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C22D7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70CF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843C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6E0FE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17ED1994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7B7D26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0EA29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803C0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8C4CE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E609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7CE05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B8499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5C4F63CC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DFAFAE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077B22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FB4EC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09E76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FE723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FA89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A3FDE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6EFD1BD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CB478C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289505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DB02E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0C0D3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64165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BA61F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4C664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7F22FE91" w14:textId="77777777" w:rsidR="001A00AB" w:rsidRPr="00F25F9B" w:rsidRDefault="001A00AB" w:rsidP="001A00AB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A00AB" w:rsidRPr="00F25F9B" w14:paraId="56C024B7" w14:textId="77777777" w:rsidTr="00E25706">
              <w:trPr>
                <w:trHeight w:val="1814"/>
              </w:trPr>
              <w:tc>
                <w:tcPr>
                  <w:tcW w:w="1250" w:type="pct"/>
                </w:tcPr>
                <w:p w14:paraId="49927C09" w14:textId="77777777" w:rsidR="001A00AB" w:rsidRPr="0080495D" w:rsidRDefault="001A00AB" w:rsidP="001A00AB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1A00AB" w:rsidRPr="00F25F9B" w14:paraId="7E43B5F0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AD3F1D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5AE6D7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56C5DB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F15738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ABF86D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65BD1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DD4241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6DC8EE87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A7C1F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C9958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79F94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5C798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AFD38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5238C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58412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7BAC068F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073AC7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AB97E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EFA13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0846B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8EE02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3B39F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2BE99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402D6A3A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184A69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F6E40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96310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E4205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B90C3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172BD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F9D35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3B170934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95100B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3948D6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0148A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4C731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876C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216AF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21141D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7962A4CD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DC8E9A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FB89CB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61B5E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8B73E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EAEFE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01B86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00CE2B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399EA9F3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859454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3C2C75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5868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E6DF0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07F92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EDF13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A4B664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16EA9D21" w14:textId="77777777" w:rsidR="001A00AB" w:rsidRPr="00F25F9B" w:rsidRDefault="001A00AB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19ACA43" w14:textId="77777777" w:rsidR="001A00AB" w:rsidRPr="00F25F9B" w:rsidRDefault="001A00AB" w:rsidP="001A00AB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1A00AB" w:rsidRPr="00F25F9B" w14:paraId="1286EC43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4E4CEC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E9D8BE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2CD727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6BCC0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C3D376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943B2C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AED0A4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3EDBDD17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22812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1CBE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B9084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7E988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AF4B7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EFD45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B14CC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5E0D37C2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BD90E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A6D983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75075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A85A0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92467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A6E6A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EA716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14767339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C21084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47A73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5F85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75E16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4E93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8295D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BAB31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1752D5BA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F2F05B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FACCD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91370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83EF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6A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7019D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9CFAE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28ABBC97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DDF7A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1723BD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6DE10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5F699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61C23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643FB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EC84B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5A74B184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6EC67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C0CCB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7ABAF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633C7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139DF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A0B6F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97390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49CAF037" w14:textId="77777777" w:rsidR="001A00AB" w:rsidRPr="00F25F9B" w:rsidRDefault="001A00AB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096E50F7" w14:textId="77777777" w:rsidR="001A00AB" w:rsidRPr="00F25F9B" w:rsidRDefault="001A00AB" w:rsidP="001A00AB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1A00AB" w:rsidRPr="00F25F9B" w14:paraId="6B46A2D4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24C52E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AD716A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E4EB70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291228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AA8D01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F03E9A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9E483F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56A94527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FE19F3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DA5F91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351C7B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367819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4E3239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8DA533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B7579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469C12BA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6CED39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9738D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F6B8D4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17D77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B13DE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F9FB82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D69959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681CA5BC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C8739B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ABF158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FA8A37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950A5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7BB79B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E39128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E89D0D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324AA255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E0F05E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16211E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A55EAD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D1E1F3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7A0E30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232D0D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282E2F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1A366480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44266F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275655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CBD1F8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E7074D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3EFEF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AC7758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0F3F62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583CCE73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3BA366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09C6C8B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A0EFB8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D37AB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17020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CB516E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3BEE9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2FC90970" w14:textId="77777777" w:rsidR="001A00AB" w:rsidRPr="00F25F9B" w:rsidRDefault="001A00AB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E7BEA99" w14:textId="77777777" w:rsidR="001A00AB" w:rsidRPr="00F25F9B" w:rsidRDefault="001A00AB" w:rsidP="001A00AB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1A00AB" w:rsidRPr="00F25F9B" w14:paraId="62903019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E3D26B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0BF662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F8118D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C63A0B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ADA072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F11758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197451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2B3ECC29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9225C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BFC59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0D0A1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48664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88706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E267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6A2C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10608686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2B191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6E32D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A03CE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4CBCD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F4441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4051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A4E13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6CEE9921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215751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3A700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E80FD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B3679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9AF61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DE793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DDE03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40AFAF65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875855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8857D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9F47D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93266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35BC9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92133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F86E6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157BA0FA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E890F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0DC39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6829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9C3D1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E130B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17AD2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59CF8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7EE3CEB1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2DB410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59A75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74B41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2E360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DB18D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558ED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5646B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047D5204" w14:textId="77777777" w:rsidR="001A00AB" w:rsidRPr="00F25F9B" w:rsidRDefault="001A00AB" w:rsidP="001A00AB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A00AB" w:rsidRPr="00F25F9B" w14:paraId="63224566" w14:textId="77777777" w:rsidTr="00E25706">
              <w:trPr>
                <w:trHeight w:val="1814"/>
              </w:trPr>
              <w:tc>
                <w:tcPr>
                  <w:tcW w:w="1250" w:type="pct"/>
                </w:tcPr>
                <w:p w14:paraId="244D6257" w14:textId="77777777" w:rsidR="001A00AB" w:rsidRPr="0080495D" w:rsidRDefault="001A00AB" w:rsidP="001A00AB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1A00AB" w:rsidRPr="00F25F9B" w14:paraId="0A3BCE5E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C25F9F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DB4390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BB94E6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4C0E20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C6C1E8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09CAC8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B52AE7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75750C00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68959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3F602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57942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DB5E8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C7450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AFF67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8FBDE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205A2897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5A47F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87EB8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64871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9F7BC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5BABB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D7C7C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17E28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0A67898B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D3F0A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C3778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C64F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4AD83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5601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542F5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7A9066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72397B99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14511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77D70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0915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557F9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0D9A4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E4736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2B250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2CF90D1A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47A3E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67B08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ED170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99EA9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8BA5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A119C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67E64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67E7F3E2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9786ED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4138D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2FAC2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B8E7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C607E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2944F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4785E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48841B90" w14:textId="77777777" w:rsidR="001A00AB" w:rsidRPr="00F25F9B" w:rsidRDefault="001A00AB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0F2243D3" w14:textId="77777777" w:rsidR="001A00AB" w:rsidRPr="0080495D" w:rsidRDefault="001A00AB" w:rsidP="001A00AB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1A00AB" w:rsidRPr="00F25F9B" w14:paraId="384D6FDA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90A755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702BC4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4BC769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2DCC60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0678C9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547EE1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9438A3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5E52F777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C8BF3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5D2DB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B0E72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9FC8A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E1D5E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80F4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CFFE1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361B9B33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FEC850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FB8D7A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3607A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D026F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73023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2975F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8A03B9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71534BF1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1DD0F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EE65A9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2F0C6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B83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350C0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B126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29ECE0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2B895302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95557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FD567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EB7DC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44437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DDB4E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0E47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AFA9DE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1247E811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42395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9E684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12D23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1870A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A7D37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67AF8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C4C1B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69EFC990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B9E873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B5A41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65DEA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1B78A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F032D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DA9D2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7CC76A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2F1499AB" w14:textId="77777777" w:rsidR="001A00AB" w:rsidRPr="00F25F9B" w:rsidRDefault="001A00AB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457EE5E" w14:textId="77777777" w:rsidR="001A00AB" w:rsidRPr="0080495D" w:rsidRDefault="001A00AB" w:rsidP="001A00AB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1A00AB" w:rsidRPr="00F25F9B" w14:paraId="603B951B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605D4B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E7FB96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AB6E5A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B549C4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B9A3A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87B7D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66363E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39C54B06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D4099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7FFAE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CA74F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F544C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5B559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F0360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55D47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290500BE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0DC04F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3B64A4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4C262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60DEB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CFAE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435E3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834BE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2060204A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FA489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BFEBA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C11A6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1D962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159E9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134E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0816D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0FF4D979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C3763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9BB89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058AC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A9D77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D0FD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1633F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D4DB7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2DE4B671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47BDF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50743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8467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050CB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C4AFA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92785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1FC56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449CA492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A37E578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D6AECF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114DF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8EA3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6D8ED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0D2ED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CB919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48624BA8" w14:textId="77777777" w:rsidR="001A00AB" w:rsidRPr="00F25F9B" w:rsidRDefault="001A00AB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DFD44F8" w14:textId="77777777" w:rsidR="001A00AB" w:rsidRPr="0080495D" w:rsidRDefault="001A00AB" w:rsidP="001A00AB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1A00AB" w:rsidRPr="00F25F9B" w14:paraId="4303DB50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4BCF3B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5A156E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4CE58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9CADFC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CB4FE0" w14:textId="77777777" w:rsidR="001A00AB" w:rsidRPr="00F25F9B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C4081D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77FBCE" w14:textId="77777777" w:rsidR="001A00AB" w:rsidRPr="0080495D" w:rsidRDefault="001A00AB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1A00AB" w:rsidRPr="00F25F9B" w14:paraId="2FDF366B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015ED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A0ECB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A7388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303E2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CC3C7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38C88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726D7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0C3AB2A4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13770D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F0333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E948F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A0842B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B430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485D5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315945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7626605F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2E3F9B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F0E8C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1E222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12386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0A53E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42B81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9E04A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0E667194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4C228F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D6A02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CA56E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749CE2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B3501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14287E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62551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5F577EE3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B1FECA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2C734E9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45B1DA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C4BE8D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CF169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A18F8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0BA8C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00AB" w:rsidRPr="00F25F9B" w14:paraId="4F55C6BB" w14:textId="77777777" w:rsidTr="00E25706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AABB011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78E61B4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4714F3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FB90F6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4E950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A76187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554C1C" w14:textId="77777777" w:rsidR="001A00AB" w:rsidRPr="001A00AB" w:rsidRDefault="001A00AB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</w:tbl>
                <w:p w14:paraId="28B5D7BD" w14:textId="77777777" w:rsidR="001A00AB" w:rsidRPr="00F25F9B" w:rsidRDefault="001A00AB" w:rsidP="001A00AB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4674E0" w:rsidRPr="00F25F9B" w:rsidRDefault="004674E0" w:rsidP="001A00AB">
            <w:pPr>
              <w:pStyle w:val="ad"/>
              <w:spacing w:after="0"/>
              <w:jc w:val="center"/>
              <w:rPr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4674E0" w:rsidRPr="00F25F9B" w14:paraId="27E8E389" w14:textId="77777777" w:rsidTr="0080495D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48125D6F" w14:textId="77777777" w:rsidR="004674E0" w:rsidRPr="00A44A84" w:rsidRDefault="004674E0" w:rsidP="001A00AB">
            <w:pPr>
              <w:pStyle w:val="ad"/>
              <w:spacing w:after="0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71879569" w14:textId="5242F13B" w:rsidR="006D089C" w:rsidRPr="0080495D" w:rsidRDefault="006D089C" w:rsidP="001A00AB">
            <w:pPr>
              <w:pStyle w:val="ad"/>
              <w:spacing w:before="360" w:after="0"/>
              <w:jc w:val="center"/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separate"/>
            </w:r>
            <w:r w:rsidR="001A00AB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t>2026</w: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6D089C" w:rsidRPr="00F25F9B" w14:paraId="2FDB82B7" w14:textId="77777777" w:rsidTr="00A90293">
              <w:trPr>
                <w:trHeight w:val="1814"/>
              </w:trPr>
              <w:tc>
                <w:tcPr>
                  <w:tcW w:w="1250" w:type="pct"/>
                </w:tcPr>
                <w:p w14:paraId="797BD481" w14:textId="77777777" w:rsidR="006D089C" w:rsidRPr="0080495D" w:rsidRDefault="006D089C" w:rsidP="001A00AB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6D089C" w:rsidRPr="00F25F9B" w14:paraId="69BC2383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944EBA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9D04C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CCD32F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CE6ED8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7F13DB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29AC05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B93892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5818700B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AB36C6" w14:textId="7C79FB6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613022" w14:textId="70A29C2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8058E6" w14:textId="7F06F32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F5382" w14:textId="73924E9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87E8" w14:textId="4F24BAC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D19569" w14:textId="327AA51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5DDDF3" w14:textId="3A0FB9B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47ADAF0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C8F3BC0" w14:textId="095C79F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F401DA" w14:textId="30EDF1D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7DE83" w14:textId="27F105E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202B05" w14:textId="2DC709A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1F3A27" w14:textId="456EF32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06D41D" w14:textId="0EA0272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F045698" w14:textId="146C818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B0DBFDE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82DFB3D" w14:textId="5E3B5E8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0C02AA" w14:textId="2D84880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CF13BD" w14:textId="05680BF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352DA6" w14:textId="3FDF1EB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51A0A" w14:textId="21D24E0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64B84B" w14:textId="6D2D48A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0FED3BE" w14:textId="22C7EF6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4047086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86890E" w14:textId="6FAD0B5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4C87B" w14:textId="1F23649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C1431" w14:textId="5A5CB14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2F58CB" w14:textId="650A9CD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6E380B" w14:textId="3264317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68BEBD" w14:textId="36E22F5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796A09BC" w14:textId="047AFF0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E9694B3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5DAF00" w14:textId="03EC38A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0F899C" w14:textId="7C32B15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1F141E" w14:textId="6C80E22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5392B3" w14:textId="07095F8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2FA1AA" w14:textId="055AC69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59B8EB" w14:textId="6DFC632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C17F81E" w14:textId="7027435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462296A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1D39655" w14:textId="092E1E0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3B05BB" w14:textId="4DD3C4A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57C261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C8EF35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8DBAB8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40DF0F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BBA47D2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</w:tbl>
                <w:p w14:paraId="24DBB787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C1C7EBA" w14:textId="77777777" w:rsidR="006D089C" w:rsidRPr="0080495D" w:rsidRDefault="006D089C" w:rsidP="001A00AB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54790242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6606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1CA65C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26DC9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E90CB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9947CE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491AF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35DD56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7FB83F2E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588BE6" w14:textId="1A41193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FBBBEF" w14:textId="7CC0AEB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65C7AB" w14:textId="746911D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A9D119" w14:textId="6E3B99C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C78E16" w14:textId="4F0D7E2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A2D250" w14:textId="018652E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6B0555" w14:textId="1CD5868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E425EAC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A5CB57B" w14:textId="04CF828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AB0D92" w14:textId="686B1DF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4645F" w14:textId="16B05F4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FB4B2F" w14:textId="66FE9E8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80062B" w14:textId="3F30525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796D05" w14:textId="464F567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584B02" w14:textId="53C3901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BD1B76B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336C93F" w14:textId="19D5272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D34AC8" w14:textId="0023B76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E8ACC6" w14:textId="2A1F6C3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92B21" w14:textId="0C57440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86CED" w14:textId="35A00AE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B79511" w14:textId="4834506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8DE8645" w14:textId="1BB410A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85CE311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76601C" w14:textId="166CF7D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51DCA8" w14:textId="69794C0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8ABB45" w14:textId="19D9D13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3F46A5" w14:textId="2E46FD8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860D2B" w14:textId="5BC5916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B413AC" w14:textId="5797883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637A6F" w14:textId="1E767E3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F68686F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7FEF00" w14:textId="23B1AC9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00952A" w14:textId="72CC674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672EA6" w14:textId="30811B5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75473C" w14:textId="08E23A2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3A93BA" w14:textId="11A81FA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4212A0" w14:textId="2958920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D1459D" w14:textId="1ECC96A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005C8AAF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37B4057" w14:textId="508A2EC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603786" w14:textId="5C7D5AC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3EFB81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4345F3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DF5D10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01E3DC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D8F5FD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</w:tbl>
                <w:p w14:paraId="79410B73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F613D9A" w14:textId="77777777" w:rsidR="006D089C" w:rsidRPr="0080495D" w:rsidRDefault="006D089C" w:rsidP="001A00AB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6D089C" w:rsidRPr="00F25F9B" w14:paraId="715077AD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852AB7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48C4A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46DC9B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8A0B89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E96FD1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39818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9E8B3D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4972661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C23DB" w14:textId="05B30B0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C853B6" w14:textId="704A121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404E14" w14:textId="7BE71AC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000A64" w14:textId="150C2E3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9B6FDA" w14:textId="32F762F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1EC9A5" w14:textId="53C7750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2ABBC5" w14:textId="0017DE9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8F928DE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C314A9" w14:textId="05A6479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FC79DB" w14:textId="01A2127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DB6D99" w14:textId="021838D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08526A" w14:textId="109C4FC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4E5917" w14:textId="424427E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BCA41F" w14:textId="22361C4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F0E7CB" w14:textId="269C4CE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4866D9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9A1A97D" w14:textId="67D5E80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EFD5E8" w14:textId="68B53CC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EE19A5" w14:textId="3C5010C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AAC27" w14:textId="3C3EAB8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8B2C82" w14:textId="0C04AD1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756FD" w14:textId="224A629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10E0A1" w14:textId="31ADEDE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B37254B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26D8F3" w14:textId="43B1331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5DCABB" w14:textId="0451E0C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37235B" w14:textId="2173361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540F1C" w14:textId="01F59A9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46FBA" w14:textId="08DDB98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CF0226" w14:textId="1142ED5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1B89" w14:textId="04C7CAD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34C0B16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D9E95E0" w14:textId="0B86B2C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7E86DF2" w14:textId="6091FF5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CE9FE6" w14:textId="5E2DDFC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D9233A" w14:textId="4DFE1EB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295EC1" w14:textId="54818A5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250788" w14:textId="05B2163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9E91CC" w14:textId="11F8CA1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44C6CA7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7522BDF" w14:textId="3ED763E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66A04E5" w14:textId="15C90E0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A9AD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2CED2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652848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C70B6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0D3F91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52F10760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03B4DD5F" w14:textId="77777777" w:rsidR="006D089C" w:rsidRPr="0080495D" w:rsidRDefault="006D089C" w:rsidP="001A00AB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6D089C" w:rsidRPr="00F25F9B" w14:paraId="63C2F1E7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D43C7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3E00F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B7A4C7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391DBD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36C561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3F25C1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983F58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011464DD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C70A14" w14:textId="24ECE4C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DA6EF8" w14:textId="72F7F82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DFE16E" w14:textId="569A429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D821CA" w14:textId="6CD3431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94FA48" w14:textId="4038CEE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5262F6" w14:textId="4941474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AB6A29" w14:textId="5D95216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298D622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66E2E15" w14:textId="7C42551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BEA8D28" w14:textId="2C20BBE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361F58" w14:textId="49FC5FA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5D2519" w14:textId="59DADB1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64F76B" w14:textId="3ACD947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7482BD" w14:textId="6F41656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C84F58" w14:textId="36EE2EF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A163F32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C5BB73B" w14:textId="3A462C9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5914D50" w14:textId="45C5FAA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4FF212" w14:textId="28EAEE1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06679F" w14:textId="07D0497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C1F263" w14:textId="04DF7DA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7C9F93" w14:textId="174D2A9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029B8D" w14:textId="57F7C53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E17503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2834C3D" w14:textId="12E2E54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10894B" w14:textId="17995FF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6FC082" w14:textId="654072F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393942" w14:textId="5D6243E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566089" w14:textId="632B291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C22D28" w14:textId="1A17302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4B12A7" w14:textId="24DF564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9884CD9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F6CDC4A" w14:textId="6916870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4BF752" w14:textId="2FCC5BD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BE91F" w14:textId="638AE5B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0B060D" w14:textId="76BCA1A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F41EFA" w14:textId="7EE4654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53936" w14:textId="1AF6966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807EAC" w14:textId="65FBA55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009364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CF8FBCB" w14:textId="5129341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6E08838" w14:textId="16B11CB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D68E5C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2013DF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A7318B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249209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035CBB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6C73C1B7" w14:textId="77777777" w:rsidR="006D089C" w:rsidRPr="00F25F9B" w:rsidRDefault="006D089C" w:rsidP="001A00AB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089C" w:rsidRPr="00F25F9B" w14:paraId="7C738180" w14:textId="77777777" w:rsidTr="00A90293">
              <w:trPr>
                <w:trHeight w:val="1814"/>
              </w:trPr>
              <w:tc>
                <w:tcPr>
                  <w:tcW w:w="1250" w:type="pct"/>
                </w:tcPr>
                <w:p w14:paraId="13327C6D" w14:textId="77777777" w:rsidR="006D089C" w:rsidRPr="0080495D" w:rsidRDefault="006D089C" w:rsidP="001A00AB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34B5FA82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DC2230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1854F2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7F82A9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C4507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4F61CA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672839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7EE222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68A9673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5823FE" w14:textId="56BA471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69AE27" w14:textId="10E6412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4AD0B4" w14:textId="77A4305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356E9F" w14:textId="4F6A85A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E18C72" w14:textId="113851E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D5E495" w14:textId="009E18A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AEF994" w14:textId="186E8C6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93C1586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EADCD7" w14:textId="3ACD27D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26EEBC" w14:textId="3E15615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178D8" w14:textId="08B2DE5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A5A214" w14:textId="5D8B4AF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47A82B" w14:textId="451D577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0B375C" w14:textId="666890F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57B809" w14:textId="735947F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15A270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1290DE" w14:textId="381859C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04C70A9" w14:textId="3946BA0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ADF55" w14:textId="7F60C37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A694D9" w14:textId="685A8E3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A921EB" w14:textId="6BF6777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873372" w14:textId="3862885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CD9F03" w14:textId="43B7ABB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00A4F2B6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A97474D" w14:textId="53BF99D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972B11" w14:textId="6CBB57A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5BF9B3" w14:textId="1C724B6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72FA7" w14:textId="618919C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3BFB86" w14:textId="588965C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2D2610" w14:textId="366AB49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19FA51" w14:textId="659B8E6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7F9113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FFD834" w14:textId="4797E62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C16238D" w14:textId="78F907B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5EA34D" w14:textId="3AD4A51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AB9AF7" w14:textId="768A959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64AEFA" w14:textId="5E1DF06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997DF7" w14:textId="52BE233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F826211" w14:textId="256A998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0A6098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9178D75" w14:textId="35BF404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9A86D1" w14:textId="65792CF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32B413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326EE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692CC2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E70670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EEC91B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1CC7FEB2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82C22A" w14:textId="77777777" w:rsidR="006D089C" w:rsidRPr="00F25F9B" w:rsidRDefault="006D089C" w:rsidP="001A00AB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3B70BBD8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5F9463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CC463F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AFC62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51123D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35B31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240F76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71EBD2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099A699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E31E2A" w14:textId="3F5AA41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092327" w14:textId="4353C47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96463D" w14:textId="250F44E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117F67" w14:textId="6D0BB40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518C53" w14:textId="7384587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813A60" w14:textId="7D274B8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A92FC5" w14:textId="308A6DF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94F1A4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D0A0B8" w14:textId="25989BB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B2596E" w14:textId="652C253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DBFB4" w14:textId="4B97B05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504836" w14:textId="78060B9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EF2810" w14:textId="4435752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0F5F6" w14:textId="5D402D5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48937F" w14:textId="7E3FBD9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7B26DF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AB0A10F" w14:textId="7DE0A6E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1FB95C" w14:textId="3E70A9F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6AA07" w14:textId="3623A6A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85C3CE" w14:textId="62C2DF7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B59A04" w14:textId="2566FFC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E25FAD" w14:textId="020BEBF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77D299E" w14:textId="48BC287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383047E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314EDC" w14:textId="7D34140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5AB1554" w14:textId="0E88962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5E1553" w14:textId="0D07362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4FAE1" w14:textId="1568423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F9489A" w14:textId="2873E31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6324FF" w14:textId="6A9C6EB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8F1771" w14:textId="6A9142B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E65A9E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5049B1" w14:textId="1E90F77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727BEC8" w14:textId="2776ADA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CEA9F6" w14:textId="167AD6F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5B421F" w14:textId="1766DFC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046D8F" w14:textId="7A37D19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EC0008" w14:textId="19C8C12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CA2121" w14:textId="7269405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86AF76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D331419" w14:textId="13177B3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96EA8F" w14:textId="644E7C4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B143DF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858645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7CF11D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3ABC8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5F5C7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6AA210C5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66A340D" w14:textId="77777777" w:rsidR="006D089C" w:rsidRPr="00F25F9B" w:rsidRDefault="006D089C" w:rsidP="001A00AB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6879FC4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5BB270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D932C0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7CD53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0C037B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EE6C7C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C4B2FA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130A2C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3640B7C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D0BFEF" w14:textId="58FA1A9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56002E0" w14:textId="60D47A9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6F5B170D" w14:textId="4E2A6B5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4903919" w14:textId="7EF2B21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BEB32CB" w14:textId="0602E1B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908973A" w14:textId="797BE32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99E3AC1" w14:textId="1F7D6DA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5C7FE04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BD854CA" w14:textId="5B7E63A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539CC5B" w14:textId="47F7903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561AC60" w14:textId="6133A8F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F1EDF9A" w14:textId="6004369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74F32F" w14:textId="6E9070F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A21C8F" w14:textId="6BE29E3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12E3C30" w14:textId="54B4732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2A8258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468AD9B" w14:textId="3E71980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ED8D818" w14:textId="731DE15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E6E0D1" w14:textId="1B6E0B4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74B926E" w14:textId="0BFDD13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3D845D" w14:textId="646AB0E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80BCE09" w14:textId="7901A75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7EBF879" w14:textId="4EEE92D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CD1123E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7B58C21" w14:textId="60CD42C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ACDBC22" w14:textId="13658CE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1B73EA5" w14:textId="44B7E75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DEAEEB2" w14:textId="53ACD5B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D409B1" w14:textId="594A06A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984B2C7" w14:textId="48CAF4D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2CB5036" w14:textId="2CAF118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B5A268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BB59A34" w14:textId="349C2F3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0E9BA3F" w14:textId="50E1998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19AD862" w14:textId="1C4C5FC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C6BE4BD" w14:textId="20394E5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332F41" w14:textId="4FAE145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0A8AF8D" w14:textId="474B4AC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2636D05" w14:textId="1008047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6210BE9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C847DA8" w14:textId="1304C25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1D5587E" w14:textId="16E302C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B0B809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690F815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289E3B2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EF0E1A0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A0CBFA5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4CD2C3EF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CB37CF1" w14:textId="77777777" w:rsidR="006D089C" w:rsidRPr="00F25F9B" w:rsidRDefault="006D089C" w:rsidP="001A00AB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4018615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CD109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01CE3E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51D726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B7903E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257749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5E006B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42B4A1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058F257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5A8905" w14:textId="5A368B8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472C74" w14:textId="005C287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813B5A" w14:textId="2D03088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CEDB0B" w14:textId="3D5CC7B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B5E553" w14:textId="3A2F5F7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2B8110" w14:textId="7499DA3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030978" w14:textId="0A5243F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28E418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9C7322" w14:textId="4355BE5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FF9CEB3" w14:textId="5DDD614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7B595A" w14:textId="2281B7F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1FD7F9" w14:textId="3ACD42C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AD0BC0" w14:textId="608D97F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A8A99A" w14:textId="1510D23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7F73E8" w14:textId="186121D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358E2B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674C55E" w14:textId="7C01F4E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C45B26" w14:textId="4408C96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E99CE5" w14:textId="1ED8A7A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34B9BC" w14:textId="3B82BCB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C63224" w14:textId="145FC29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7E8EE8" w14:textId="2BD7D39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3D2FA0" w14:textId="6FA6CA3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AA51AA9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FD8AC6" w14:textId="74CF013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C1AC09" w14:textId="4AE3791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F1DADE" w14:textId="4CF21F4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664B64" w14:textId="119ED7A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6725E1" w14:textId="3D01AF6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24E774" w14:textId="439D42D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D02841" w14:textId="7D98938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687F950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AFC7F17" w14:textId="55C9A1E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A469F3" w14:textId="583D7AD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816BE3" w14:textId="26FE9FA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14D0C9" w14:textId="201022E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A8963" w14:textId="65572F8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550B0" w14:textId="6F875BC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4552D9" w14:textId="3249EB0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E72285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7471E5" w14:textId="363609C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420D05" w14:textId="10A0F45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FA66D0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705EA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BABF5E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4C5F6D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F5B01D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1C838434" w14:textId="77777777" w:rsidR="006D089C" w:rsidRPr="00F25F9B" w:rsidRDefault="006D089C" w:rsidP="001A00AB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089C" w:rsidRPr="00F25F9B" w14:paraId="6D622116" w14:textId="77777777" w:rsidTr="00A90293">
              <w:trPr>
                <w:trHeight w:val="1814"/>
              </w:trPr>
              <w:tc>
                <w:tcPr>
                  <w:tcW w:w="1250" w:type="pct"/>
                </w:tcPr>
                <w:p w14:paraId="763BF7B2" w14:textId="77777777" w:rsidR="006D089C" w:rsidRPr="0080495D" w:rsidRDefault="006D089C" w:rsidP="001A00AB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2BD96EAC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9A4C97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793078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454FED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17F2E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CDECB9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FF2B28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276EFB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322374F4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778E01" w14:textId="73ED149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8FAE2E" w14:textId="422D617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19F12D" w14:textId="4DF1604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463CB7" w14:textId="0771208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940B93" w14:textId="7CC915B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8CF11A" w14:textId="225D7AF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0A3F18" w14:textId="5A24D92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7F094CC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54A8A70" w14:textId="3EA8BC4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7AD9D56" w14:textId="12BDEF6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79E45B" w14:textId="0010956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3A310F" w14:textId="40D71D6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78B031" w14:textId="2976827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0C13EE" w14:textId="1D7A4DD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65656A" w14:textId="6D62CEC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8FA677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892CE1" w14:textId="3C97860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8B7440" w14:textId="06FF708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F7A426" w14:textId="2CE4460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612B09" w14:textId="1830F10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BCBAF6" w14:textId="7779A29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5D15CE" w14:textId="656F4BF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1A60A4" w14:textId="24DD951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9FD257A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61269D" w14:textId="0710873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1326C8" w14:textId="3678B98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C3A703" w14:textId="777BFA9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EB0E8E" w14:textId="1C2976B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9A5026" w14:textId="38C9ACE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01B7AA" w14:textId="7F6A873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EFEA53" w14:textId="76E5E53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13E7B16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F93A36C" w14:textId="1746BCE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F12181" w14:textId="03330E8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9F1F57" w14:textId="1F6F861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821F68" w14:textId="236ECEE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FB813E" w14:textId="378F4D0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9A04AA" w14:textId="3C34C5C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B198C5" w14:textId="6AC1BD3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8246D4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504B357" w14:textId="4AB0B06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060DADC" w14:textId="067368E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B903FC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AC11F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2FB5A7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589705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A65C02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08802DC2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8682878" w14:textId="77777777" w:rsidR="006D089C" w:rsidRPr="0080495D" w:rsidRDefault="006D089C" w:rsidP="001A00AB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268E1C34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E557E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698692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5C401E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1497C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0EFE03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33A1B0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CECCA7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4315F6B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DCC232" w14:textId="186F93D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12C0B3" w14:textId="02B1A11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773FE9" w14:textId="5D16C81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DB9FEB" w14:textId="561646C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92BEC9" w14:textId="5B8D9C3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ADD246" w14:textId="5295F95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68BC8A" w14:textId="1E508F8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D70D99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CA78D32" w14:textId="2E418FF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E09D85" w14:textId="5036536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07AF6F" w14:textId="05C008A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E23768" w14:textId="6A43EBE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744190" w14:textId="12B3913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03EE4D" w14:textId="25AB31F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8D9FAA2" w14:textId="6900709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C9D8D4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D584D4B" w14:textId="759AA6F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9A357A" w14:textId="1BC9734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024D48" w14:textId="1EA540D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5B9354" w14:textId="52A0B48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2FE4FF" w14:textId="4D261AC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70B832" w14:textId="4EA5C20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571A6D" w14:textId="41C7228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731574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41DA25" w14:textId="5A1C75D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05AB94C" w14:textId="3C94F42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837C30" w14:textId="2F016E7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4026A4" w14:textId="7ECE879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1715F4" w14:textId="185CDF7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B20A35" w14:textId="422B8E7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E618D" w14:textId="1681784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82ED82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AEF398E" w14:textId="0B642C7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67FDDD8" w14:textId="2C7B1DB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E7878" w14:textId="72D4630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1054A2" w14:textId="2032E1C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8B97CE" w14:textId="0479D91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4B8237" w14:textId="5A27DA0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CF63A7" w14:textId="6831B65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ED1D11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2846BC" w14:textId="4E61848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C2E74F6" w14:textId="796B7E9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49D2F8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2F202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F14A83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C4755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D60D87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124FC337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900D69F" w14:textId="77777777" w:rsidR="006D089C" w:rsidRPr="0080495D" w:rsidRDefault="006D089C" w:rsidP="001A00AB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2AA8E1F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3649BC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B77F12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92C436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7E09F6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50DAA3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E088DD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EF7003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55D85EC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136B1" w14:textId="78C7E4B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CBF11A" w14:textId="3901D23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ED5341" w14:textId="2365253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9FB22B" w14:textId="2250E0F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82CF05" w14:textId="43AA026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4CE3E3" w14:textId="504B602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CF32B1" w14:textId="707A2D4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ED11F7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B803A1" w14:textId="245F71A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6701871" w14:textId="7530164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66A8E7" w14:textId="6F1DAE1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6A7785" w14:textId="3B1894B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77D560" w14:textId="6090D1F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41963A" w14:textId="2983388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2CD416" w14:textId="04C2403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58682D9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7B1FF5C" w14:textId="7A1AB86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9E5D7D" w14:textId="1C89668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7561ED" w14:textId="466487F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3A6896" w14:textId="45ADB41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B11C5" w14:textId="3E5A238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57849" w14:textId="16CE830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94762D" w14:textId="6D12FD0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7574C7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456AB41" w14:textId="6A1D7E6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BF4B016" w14:textId="7186D29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13FCCF" w14:textId="13E95F8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D6493F" w14:textId="4B70526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C4CAA1" w14:textId="5A01EED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9E6D0A" w14:textId="66F6D54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C9D759" w14:textId="797B721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7D56DA8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B1C8676" w14:textId="1AD0B88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5F168F" w14:textId="65880F3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F166E8" w14:textId="1D0BF9A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05AEE4" w14:textId="10B015C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134E26" w14:textId="3BBE8E0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A9E22B" w14:textId="4933495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5667B5" w14:textId="3CEB816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380BCE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1DCBD3E" w14:textId="7FC5D77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54CCFC" w14:textId="46A2CE1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48DB1A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0A6283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723547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7297AC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3161C7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1CDC9B54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63FA714" w14:textId="77777777" w:rsidR="006D089C" w:rsidRPr="0080495D" w:rsidRDefault="006D089C" w:rsidP="001A00AB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0833E1F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F981A1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EEF5C0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568EAF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AC916F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544291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8A763E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E6D986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7B2544D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6FA27B" w14:textId="21468F0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B930E8" w14:textId="5E427EE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962786" w14:textId="5015331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770117" w14:textId="3C76605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71BF25" w14:textId="17801D4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BEEEF1" w14:textId="0B9355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E1812C" w14:textId="22617B6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22FBC2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CF7786" w14:textId="47BE625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293429" w14:textId="59DED0E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C2D2A1" w14:textId="2E2A484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1713C6" w14:textId="4316D99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5E6FFD" w14:textId="17726D0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FB2DAE" w14:textId="134C2F7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142DD8" w14:textId="237DDCD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0A7F06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C528B79" w14:textId="360428A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BD703C" w14:textId="63FA997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876803" w14:textId="09F4CAA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E4077" w14:textId="75D9A8F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EBD4FF" w14:textId="533CDCE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570437" w14:textId="70E5A21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499A0E" w14:textId="5109715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9B40C8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5BDF5FC" w14:textId="4B911CC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928D3B" w14:textId="1B44C85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0CB41" w14:textId="2EE41F8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C246A4" w14:textId="1D99EAC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1CED1A" w14:textId="63B2C69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C0CB05" w14:textId="324A602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397115" w14:textId="3E9FD05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8E0C1B2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520923" w14:textId="56B0CA1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3558FC" w14:textId="231D290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A38A26" w14:textId="02BEE9E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79C09" w14:textId="40A4B03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29E301" w14:textId="03974AC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F6801F" w14:textId="7F1BD15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9DE82C" w14:textId="0EB990B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BBFB95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17377C0" w14:textId="2639412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C5A910" w14:textId="4E81F73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1A00AB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F39A03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84A2A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F22EBD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F7B757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44164AB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</w:tbl>
                <w:p w14:paraId="1536AB9B" w14:textId="77777777" w:rsidR="006D089C" w:rsidRPr="00F25F9B" w:rsidRDefault="006D089C" w:rsidP="001A00AB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FC4B7D" w14:textId="77777777" w:rsidR="004674E0" w:rsidRPr="00F25F9B" w:rsidRDefault="004674E0" w:rsidP="001A00AB">
            <w:pPr>
              <w:pStyle w:val="ad"/>
              <w:spacing w:after="0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A44A84" w:rsidRDefault="00F93E3B" w:rsidP="001A00AB">
      <w:pPr>
        <w:pStyle w:val="a5"/>
        <w:rPr>
          <w:b/>
          <w:bCs/>
          <w:noProof/>
          <w:color w:val="auto"/>
          <w:sz w:val="2"/>
          <w:szCs w:val="2"/>
        </w:rPr>
      </w:pPr>
    </w:p>
    <w:sectPr w:rsidR="00F93E3B" w:rsidRPr="00A44A84" w:rsidSect="00F25F9B">
      <w:pgSz w:w="11906" w:h="16838" w:code="9"/>
      <w:pgMar w:top="720" w:right="510" w:bottom="72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F3CED" w14:textId="77777777" w:rsidR="003B6DB7" w:rsidRDefault="003B6DB7">
      <w:pPr>
        <w:spacing w:after="0"/>
      </w:pPr>
      <w:r>
        <w:separator/>
      </w:r>
    </w:p>
  </w:endnote>
  <w:endnote w:type="continuationSeparator" w:id="0">
    <w:p w14:paraId="5796867D" w14:textId="77777777" w:rsidR="003B6DB7" w:rsidRDefault="003B6D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26397" w14:textId="77777777" w:rsidR="003B6DB7" w:rsidRDefault="003B6DB7">
      <w:pPr>
        <w:spacing w:after="0"/>
      </w:pPr>
      <w:r>
        <w:separator/>
      </w:r>
    </w:p>
  </w:footnote>
  <w:footnote w:type="continuationSeparator" w:id="0">
    <w:p w14:paraId="7FC2671F" w14:textId="77777777" w:rsidR="003B6DB7" w:rsidRDefault="003B6DB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5E"/>
    <w:rsid w:val="000A5A57"/>
    <w:rsid w:val="000D60F6"/>
    <w:rsid w:val="00111F7C"/>
    <w:rsid w:val="001274F3"/>
    <w:rsid w:val="00151CCE"/>
    <w:rsid w:val="001635B6"/>
    <w:rsid w:val="001A00AB"/>
    <w:rsid w:val="001B01F9"/>
    <w:rsid w:val="001C41F9"/>
    <w:rsid w:val="001F2809"/>
    <w:rsid w:val="00235B9F"/>
    <w:rsid w:val="00240D4D"/>
    <w:rsid w:val="002562E7"/>
    <w:rsid w:val="00285C1D"/>
    <w:rsid w:val="00305214"/>
    <w:rsid w:val="003327F5"/>
    <w:rsid w:val="00340CAF"/>
    <w:rsid w:val="003B6DB7"/>
    <w:rsid w:val="003C0D41"/>
    <w:rsid w:val="003E085C"/>
    <w:rsid w:val="003E7B3A"/>
    <w:rsid w:val="00416364"/>
    <w:rsid w:val="00431B29"/>
    <w:rsid w:val="00440416"/>
    <w:rsid w:val="00462EAD"/>
    <w:rsid w:val="004674E0"/>
    <w:rsid w:val="004A6170"/>
    <w:rsid w:val="004F6AAC"/>
    <w:rsid w:val="00512F2D"/>
    <w:rsid w:val="00570FBB"/>
    <w:rsid w:val="00583B82"/>
    <w:rsid w:val="005923AC"/>
    <w:rsid w:val="005A77F5"/>
    <w:rsid w:val="005D5149"/>
    <w:rsid w:val="005E656F"/>
    <w:rsid w:val="00653B95"/>
    <w:rsid w:val="00667021"/>
    <w:rsid w:val="006974E1"/>
    <w:rsid w:val="006C0896"/>
    <w:rsid w:val="006D089C"/>
    <w:rsid w:val="006F513E"/>
    <w:rsid w:val="0077523E"/>
    <w:rsid w:val="007C0139"/>
    <w:rsid w:val="007D45A1"/>
    <w:rsid w:val="007F564D"/>
    <w:rsid w:val="0080495D"/>
    <w:rsid w:val="008A7967"/>
    <w:rsid w:val="008B1201"/>
    <w:rsid w:val="008F16F7"/>
    <w:rsid w:val="009164BA"/>
    <w:rsid w:val="009166BD"/>
    <w:rsid w:val="00977AAE"/>
    <w:rsid w:val="00996E56"/>
    <w:rsid w:val="00997268"/>
    <w:rsid w:val="009E591B"/>
    <w:rsid w:val="00A12667"/>
    <w:rsid w:val="00A14581"/>
    <w:rsid w:val="00A20E4C"/>
    <w:rsid w:val="00A24F29"/>
    <w:rsid w:val="00A44A84"/>
    <w:rsid w:val="00AA23D3"/>
    <w:rsid w:val="00AA3C50"/>
    <w:rsid w:val="00AE302A"/>
    <w:rsid w:val="00AE36BB"/>
    <w:rsid w:val="00B21E3B"/>
    <w:rsid w:val="00B37C7E"/>
    <w:rsid w:val="00B65B09"/>
    <w:rsid w:val="00B85583"/>
    <w:rsid w:val="00B9476B"/>
    <w:rsid w:val="00BC3952"/>
    <w:rsid w:val="00BE5AB8"/>
    <w:rsid w:val="00BE5FE3"/>
    <w:rsid w:val="00C44DFB"/>
    <w:rsid w:val="00C6519B"/>
    <w:rsid w:val="00C70F21"/>
    <w:rsid w:val="00C7354B"/>
    <w:rsid w:val="00C91F9B"/>
    <w:rsid w:val="00DA6951"/>
    <w:rsid w:val="00DD1835"/>
    <w:rsid w:val="00DE32AC"/>
    <w:rsid w:val="00E00495"/>
    <w:rsid w:val="00E1407A"/>
    <w:rsid w:val="00E318B9"/>
    <w:rsid w:val="00E50BDE"/>
    <w:rsid w:val="00E774CD"/>
    <w:rsid w:val="00E77E1D"/>
    <w:rsid w:val="00ED75B6"/>
    <w:rsid w:val="00EF1F0E"/>
    <w:rsid w:val="00F25F9B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6805</Words>
  <Characters>38795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2025-03-14T07:33:00Z</dcterms:created>
  <dcterms:modified xsi:type="dcterms:W3CDTF">2025-03-14T07:33:00Z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