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Borders>
          <w:top w:val="dashed" w:sz="6" w:space="0" w:color="auto"/>
          <w:left w:val="dashed" w:sz="6" w:space="0" w:color="auto"/>
          <w:bottom w:val="dashed" w:sz="6" w:space="0" w:color="auto"/>
          <w:right w:val="dashed" w:sz="6" w:space="0" w:color="auto"/>
        </w:tblBorders>
        <w:tblLayout w:type="fixed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7852"/>
        <w:gridCol w:w="7852"/>
      </w:tblGrid>
      <w:tr w:rsidR="00A7023D" w:rsidRPr="00A7023D" w14:paraId="40983BE3" w14:textId="7FC65DC9" w:rsidTr="00A7023D">
        <w:trPr>
          <w:trHeight w:val="10206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dashed" w:sz="6" w:space="0" w:color="auto"/>
            </w:tcBorders>
            <w:vAlign w:val="center"/>
          </w:tcPr>
          <w:p w14:paraId="56238BC5" w14:textId="77777777" w:rsidR="00452D71" w:rsidRPr="00C66750" w:rsidRDefault="00452D71" w:rsidP="00452D71">
            <w:pPr>
              <w:pStyle w:val="ad"/>
              <w:jc w:val="center"/>
              <w:rPr>
                <w:rFonts w:cs="Arial"/>
                <w:noProof/>
                <w:color w:val="00A4DC"/>
                <w:sz w:val="78"/>
                <w:szCs w:val="78"/>
                <w:lang w:val="it-IT" w:bidi="ru-RU"/>
              </w:rPr>
            </w:pPr>
            <w:r w:rsidRPr="00A7023D">
              <w:rPr>
                <w:rFonts w:cs="Arial"/>
                <w:noProof/>
                <w:color w:val="00A4DC"/>
                <w:sz w:val="78"/>
                <w:szCs w:val="78"/>
                <w:lang w:bidi="ru-RU"/>
              </w:rPr>
              <w:fldChar w:fldCharType="begin"/>
            </w:r>
            <w:r w:rsidRPr="00C66750">
              <w:rPr>
                <w:rFonts w:cs="Arial"/>
                <w:noProof/>
                <w:color w:val="00A4DC"/>
                <w:sz w:val="78"/>
                <w:szCs w:val="78"/>
                <w:lang w:val="it-IT" w:bidi="ru-RU"/>
              </w:rPr>
              <w:instrText xml:space="preserve"> DOCVARIABLE  MonthStart1 \@  yyyy   \* MERGEFORMAT </w:instrText>
            </w:r>
            <w:r w:rsidRPr="00A7023D">
              <w:rPr>
                <w:rFonts w:cs="Arial"/>
                <w:noProof/>
                <w:color w:val="00A4DC"/>
                <w:sz w:val="78"/>
                <w:szCs w:val="78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00A4DC"/>
                <w:sz w:val="78"/>
                <w:szCs w:val="78"/>
                <w:lang w:val="it-IT" w:bidi="ru-RU"/>
              </w:rPr>
              <w:t>2025</w:t>
            </w:r>
            <w:r w:rsidRPr="00A7023D">
              <w:rPr>
                <w:rFonts w:cs="Arial"/>
                <w:noProof/>
                <w:color w:val="00A4DC"/>
                <w:sz w:val="78"/>
                <w:szCs w:val="78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Layout w:type="fixed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614"/>
              <w:gridCol w:w="2615"/>
              <w:gridCol w:w="2615"/>
            </w:tblGrid>
            <w:tr w:rsidR="00452D71" w:rsidRPr="00C66750" w14:paraId="45EF98DF" w14:textId="77777777" w:rsidTr="00E25706">
              <w:trPr>
                <w:trHeight w:val="567"/>
              </w:trPr>
              <w:tc>
                <w:tcPr>
                  <w:tcW w:w="1666" w:type="pct"/>
                </w:tcPr>
                <w:p w14:paraId="2CB5FABB" w14:textId="77777777" w:rsidR="00452D71" w:rsidRPr="00A7023D" w:rsidRDefault="00452D71" w:rsidP="00452D71">
                  <w:pPr>
                    <w:pStyle w:val="Months"/>
                    <w:jc w:val="center"/>
                    <w:rPr>
                      <w:rFonts w:cs="Arial"/>
                      <w:noProof/>
                      <w:color w:val="00A4DC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00A4DC"/>
                      <w:sz w:val="28"/>
                      <w:szCs w:val="28"/>
                      <w:lang w:val="en-US" w:bidi="ru-RU"/>
                    </w:rPr>
                    <w:t>JANVIER</w:t>
                  </w:r>
                </w:p>
                <w:tbl>
                  <w:tblPr>
                    <w:tblStyle w:val="CalendarTable"/>
                    <w:tblW w:w="4991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8"/>
                  </w:tblGrid>
                  <w:tr w:rsidR="00452D71" w:rsidRPr="00A7023D" w14:paraId="5C02A282" w14:textId="77777777" w:rsidTr="00E25706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shd w:val="clear" w:color="auto" w:fill="00A4DC"/>
                        <w:vAlign w:val="center"/>
                      </w:tcPr>
                      <w:p w14:paraId="5C609C91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01634F34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9E24047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57C8BB16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4ABE1162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78ADC6FF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0" w:type="pct"/>
                        <w:shd w:val="clear" w:color="auto" w:fill="00A4DC"/>
                        <w:vAlign w:val="center"/>
                      </w:tcPr>
                      <w:p w14:paraId="3DB82224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452D71" w:rsidRPr="00A7023D" w14:paraId="123F6140" w14:textId="77777777" w:rsidTr="00E25706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6C21307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4E0E6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8AEA3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4842A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31F87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164B2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5A4E8B3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60D5FD0C" w14:textId="77777777" w:rsidTr="00E25706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2482846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1F41E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313CB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F3695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1BEF5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B8B45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5EEA629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7AB0936F" w14:textId="77777777" w:rsidTr="00E25706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0C59914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27E59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9F37D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2EA54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874AA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484C9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24AF788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18A1FEA2" w14:textId="77777777" w:rsidTr="00E25706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6314FDD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5AE5F7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350BC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26D7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FF798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E6FCF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3F82D13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2C3ABE75" w14:textId="77777777" w:rsidTr="00E25706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19B24EC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856F3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08E7B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AE946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7EFD7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CFA3B7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28C86E4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20512288" w14:textId="77777777" w:rsidTr="00E25706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64A9583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AAC57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65837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71A9B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89063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BFFD97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1C706EA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63A6818A" w14:textId="77777777" w:rsidR="00452D71" w:rsidRPr="00C66750" w:rsidRDefault="00452D71" w:rsidP="00452D71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it-IT"/>
                    </w:rPr>
                  </w:pPr>
                </w:p>
              </w:tc>
              <w:tc>
                <w:tcPr>
                  <w:tcW w:w="1667" w:type="pct"/>
                </w:tcPr>
                <w:p w14:paraId="05C46593" w14:textId="77777777" w:rsidR="00452D71" w:rsidRPr="00A7023D" w:rsidRDefault="00452D71" w:rsidP="00452D71">
                  <w:pPr>
                    <w:pStyle w:val="Months"/>
                    <w:jc w:val="center"/>
                    <w:rPr>
                      <w:rFonts w:cs="Arial"/>
                      <w:noProof/>
                      <w:color w:val="1BB1C0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1BB1C0"/>
                      <w:sz w:val="28"/>
                      <w:szCs w:val="28"/>
                      <w:lang w:val="en-US" w:bidi="ru-RU"/>
                    </w:rPr>
                    <w:t>FEVRIER</w:t>
                  </w:r>
                </w:p>
                <w:tbl>
                  <w:tblPr>
                    <w:tblStyle w:val="CalendarTable"/>
                    <w:tblW w:w="4991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452D71" w:rsidRPr="00A7023D" w14:paraId="444696BE" w14:textId="77777777" w:rsidTr="00E25706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1BB1C0"/>
                        <w:vAlign w:val="center"/>
                      </w:tcPr>
                      <w:p w14:paraId="5A797518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008DF882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61833E15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02F1A7F1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0BC46E3E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09C60204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1BB1C0"/>
                        <w:vAlign w:val="center"/>
                      </w:tcPr>
                      <w:p w14:paraId="0C48147C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452D71" w:rsidRPr="00A7023D" w14:paraId="65E55751" w14:textId="77777777" w:rsidTr="00E25706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311C4B7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B478E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8ECFE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CB455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2FBB5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332DA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6A73B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734E5BF5" w14:textId="77777777" w:rsidTr="00E25706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A53AE9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5DD3D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9491A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A5B15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91AE2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D3BE2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B32B4C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6ABEFB72" w14:textId="77777777" w:rsidTr="00E25706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02AB72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C0EB1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06E93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2D5DA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6EFA3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81921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5CF3F5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72FCA85D" w14:textId="77777777" w:rsidTr="00E25706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BC13FB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B75B7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3D300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68A58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A236B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19865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74451A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5F4F493A" w14:textId="77777777" w:rsidTr="00E25706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1D3E2E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B5BB1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D68FF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5E865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54C8F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AE944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C7A6A5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34C2B4CC" w14:textId="77777777" w:rsidTr="00E25706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FB90EE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7ED0F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!A12 Is Not In Table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24AF5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66607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8F64E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1E200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BBF4B9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2C9EB5A6" w14:textId="77777777" w:rsidR="00452D71" w:rsidRPr="00C66750" w:rsidRDefault="00452D71" w:rsidP="00452D71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it-IT"/>
                    </w:rPr>
                  </w:pPr>
                </w:p>
              </w:tc>
              <w:tc>
                <w:tcPr>
                  <w:tcW w:w="1667" w:type="pct"/>
                </w:tcPr>
                <w:p w14:paraId="5FAB7C57" w14:textId="77777777" w:rsidR="00452D71" w:rsidRPr="00A7023D" w:rsidRDefault="00452D71" w:rsidP="00452D71">
                  <w:pPr>
                    <w:pStyle w:val="Months"/>
                    <w:jc w:val="center"/>
                    <w:rPr>
                      <w:rFonts w:cs="Arial"/>
                      <w:noProof/>
                      <w:color w:val="43B06D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43B06D"/>
                      <w:sz w:val="28"/>
                      <w:szCs w:val="28"/>
                      <w:lang w:val="en-US" w:bidi="ru-RU"/>
                    </w:rPr>
                    <w:t>MARS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452D71" w:rsidRPr="00A7023D" w14:paraId="1978AB68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43B06D"/>
                        <w:vAlign w:val="center"/>
                      </w:tcPr>
                      <w:p w14:paraId="50CE0A0B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0B642C2E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1CFF8E92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130D30D0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7C1650C2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7F252154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43B06D"/>
                        <w:vAlign w:val="center"/>
                      </w:tcPr>
                      <w:p w14:paraId="4E7C8149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452D71" w:rsidRPr="00A7023D" w14:paraId="36B8FE3D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547F1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9D363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354B5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9862B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10921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C2A89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BC9C5D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7E06E736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1FE384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C319D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C36A1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C96FB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CF68E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F8C40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58442E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0743FF68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9E1004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D4486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EB9D5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001CB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59CFC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85BDF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D5AC6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19A4160D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6A9E24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5B22D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54C33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D2BDE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CCDA8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E7638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E2E627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57D406E6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6EEA6D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82A5A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1A9A17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963FB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16533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8491F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DFC6A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0AA0190C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C197B6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A0BE37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AE380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A8E5C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83A65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91F19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BECE87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3AED8AB8" w14:textId="77777777" w:rsidR="00452D71" w:rsidRPr="00C66750" w:rsidRDefault="00452D71" w:rsidP="00452D71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it-IT"/>
                    </w:rPr>
                  </w:pPr>
                </w:p>
              </w:tc>
            </w:tr>
            <w:tr w:rsidR="00452D71" w:rsidRPr="00A7023D" w14:paraId="70E05A69" w14:textId="77777777" w:rsidTr="00E25706">
              <w:trPr>
                <w:trHeight w:val="567"/>
              </w:trPr>
              <w:tc>
                <w:tcPr>
                  <w:tcW w:w="1666" w:type="pct"/>
                </w:tcPr>
                <w:p w14:paraId="13C88FA9" w14:textId="77777777" w:rsidR="00452D71" w:rsidRPr="00A7023D" w:rsidRDefault="00452D71" w:rsidP="00452D71">
                  <w:pPr>
                    <w:pStyle w:val="Months"/>
                    <w:jc w:val="center"/>
                    <w:rPr>
                      <w:rFonts w:cs="Arial"/>
                      <w:noProof/>
                      <w:color w:val="8DC03F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8DC03F"/>
                      <w:sz w:val="28"/>
                      <w:szCs w:val="28"/>
                      <w:lang w:val="en-US" w:bidi="ru-RU"/>
                    </w:rPr>
                    <w:t>AVRIL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1"/>
                    <w:gridCol w:w="325"/>
                    <w:gridCol w:w="326"/>
                    <w:gridCol w:w="326"/>
                    <w:gridCol w:w="326"/>
                    <w:gridCol w:w="326"/>
                    <w:gridCol w:w="320"/>
                  </w:tblGrid>
                  <w:tr w:rsidR="00452D71" w:rsidRPr="00A7023D" w14:paraId="395888C8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8DC03F"/>
                        <w:vAlign w:val="center"/>
                      </w:tcPr>
                      <w:p w14:paraId="103C0869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8DC03F"/>
                        <w:vAlign w:val="center"/>
                      </w:tcPr>
                      <w:p w14:paraId="6A1B5898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36229EC1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69311C4A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1C173C58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4272C04E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8DC03F"/>
                        <w:vAlign w:val="center"/>
                      </w:tcPr>
                      <w:p w14:paraId="47483CFD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452D71" w:rsidRPr="00A7023D" w14:paraId="2212C9AE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484367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29B2C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BCE77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09AD2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43BB9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81036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6B511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0B9CF857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CFE86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412DF1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04D62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99B3B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8F9FC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F1BFF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75ED1A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679A3E34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FEFD5F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EF0D6C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6B520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378F7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86D04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F0C85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C41E92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5707352C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51443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FB26DA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4CB8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A0AE4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4A57C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15FE1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1C1131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56322AAF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A8FB99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6CECEB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DBF5B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6DC3F7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03E92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14FBF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6145CA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1A031239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9C5D2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ADA7D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0D79D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07FB8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4A575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04AB7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132195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02DED29A" w14:textId="77777777" w:rsidR="00452D71" w:rsidRPr="00C66750" w:rsidRDefault="00452D71" w:rsidP="00452D71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it-IT"/>
                    </w:rPr>
                  </w:pPr>
                </w:p>
              </w:tc>
              <w:tc>
                <w:tcPr>
                  <w:tcW w:w="1667" w:type="pct"/>
                </w:tcPr>
                <w:p w14:paraId="394212C5" w14:textId="77777777" w:rsidR="00452D71" w:rsidRPr="00A7023D" w:rsidRDefault="00452D71" w:rsidP="00452D71">
                  <w:pPr>
                    <w:pStyle w:val="Months"/>
                    <w:jc w:val="center"/>
                    <w:rPr>
                      <w:rFonts w:cs="Arial"/>
                      <w:noProof/>
                      <w:color w:val="CBC703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CBC703"/>
                      <w:sz w:val="28"/>
                      <w:szCs w:val="28"/>
                      <w:lang w:val="en-US" w:bidi="ru-RU"/>
                    </w:rPr>
                    <w:t>MAI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452D71" w:rsidRPr="00A7023D" w14:paraId="28E2487F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CBC703"/>
                        <w:vAlign w:val="center"/>
                      </w:tcPr>
                      <w:p w14:paraId="36D6EB95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6E187FB4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3CE80EA8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2D871D06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3371286D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1728AEBF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CBC703"/>
                        <w:vAlign w:val="center"/>
                      </w:tcPr>
                      <w:p w14:paraId="0EC4A45D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452D71" w:rsidRPr="00A7023D" w14:paraId="39B462EF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C03F94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7E8A5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8DB68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A0E04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C86E8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44815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021BF4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3312C832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84437A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16D5E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19FF6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66DFA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9E614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06E4A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7F41F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4F2F43B3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296FEB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B71A3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64297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E5900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D3D32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5790B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357ED1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7109309B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3451AA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1C060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1F3AF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24FCA7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FD68F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B16EF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6FB481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1E63AA82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89AA87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3E98C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76F9A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5572B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1D81C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07D5A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9D44C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5EE046C6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091038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407A9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AC40D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4011E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FAD12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36E55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0A07F7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5D081509" w14:textId="77777777" w:rsidR="00452D71" w:rsidRPr="00C66750" w:rsidRDefault="00452D71" w:rsidP="00452D71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it-IT"/>
                    </w:rPr>
                  </w:pPr>
                </w:p>
              </w:tc>
              <w:tc>
                <w:tcPr>
                  <w:tcW w:w="1667" w:type="pct"/>
                </w:tcPr>
                <w:p w14:paraId="1A1BE4D2" w14:textId="77777777" w:rsidR="00452D71" w:rsidRPr="00A7023D" w:rsidRDefault="00452D71" w:rsidP="00452D71">
                  <w:pPr>
                    <w:pStyle w:val="Months"/>
                    <w:jc w:val="center"/>
                    <w:rPr>
                      <w:rFonts w:cs="Arial"/>
                      <w:noProof/>
                      <w:color w:val="FAAE00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FAAE00"/>
                      <w:sz w:val="28"/>
                      <w:szCs w:val="28"/>
                      <w:lang w:val="en-US" w:bidi="ru-RU"/>
                    </w:rPr>
                    <w:t>JUIN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452D71" w:rsidRPr="00A7023D" w14:paraId="2F2AF6F3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AAE00"/>
                        <w:vAlign w:val="center"/>
                      </w:tcPr>
                      <w:p w14:paraId="3B260B01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3D81007A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18FC1D5E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1AFF58D9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51002B10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0E80E16D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AAE00"/>
                        <w:vAlign w:val="center"/>
                      </w:tcPr>
                      <w:p w14:paraId="0154D98F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452D71" w:rsidRPr="00A7023D" w14:paraId="53C8B5FA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E50A45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BE723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2FA14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4BBA7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3E0F6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E10D3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CC52FD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120C9D68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FA091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3CA0C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F20807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2AE4D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9AB07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1090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73D05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05204969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8FF65A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EBFE27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81FE6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088B6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D8E92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7544E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9E018B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50C93161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2ACE9C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07C2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F9069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7DCD4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3A010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454AE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958051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127E0BAB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1783C2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A80C1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E5A8F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903CA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730D7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D73B7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10D31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1FF6AE1A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892667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7146F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BCF907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AA667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29FD2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E0DEC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CFB24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5581D54A" w14:textId="77777777" w:rsidR="00452D71" w:rsidRPr="00A7023D" w:rsidRDefault="00452D71" w:rsidP="00452D71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452D71" w:rsidRPr="00A7023D" w14:paraId="5F39DAFA" w14:textId="77777777" w:rsidTr="00E25706">
              <w:trPr>
                <w:trHeight w:val="567"/>
              </w:trPr>
              <w:tc>
                <w:tcPr>
                  <w:tcW w:w="1666" w:type="pct"/>
                </w:tcPr>
                <w:p w14:paraId="69F968E0" w14:textId="77777777" w:rsidR="00452D71" w:rsidRPr="00A7023D" w:rsidRDefault="00452D71" w:rsidP="00452D71">
                  <w:pPr>
                    <w:pStyle w:val="Months"/>
                    <w:jc w:val="center"/>
                    <w:rPr>
                      <w:rFonts w:cs="Arial"/>
                      <w:noProof/>
                      <w:color w:val="EF8219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EF8219"/>
                      <w:sz w:val="28"/>
                      <w:szCs w:val="28"/>
                      <w:lang w:val="en-US" w:bidi="ru-RU"/>
                    </w:rPr>
                    <w:t>JUILLET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0"/>
                    <w:gridCol w:w="326"/>
                    <w:gridCol w:w="326"/>
                    <w:gridCol w:w="326"/>
                    <w:gridCol w:w="326"/>
                    <w:gridCol w:w="326"/>
                    <w:gridCol w:w="320"/>
                  </w:tblGrid>
                  <w:tr w:rsidR="00452D71" w:rsidRPr="00A7023D" w14:paraId="3EDD7EE5" w14:textId="77777777" w:rsidTr="00E25706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20394799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507C737A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5166E051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72B86AD3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27E713F8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66F5D98C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00A7C281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452D71" w:rsidRPr="00A7023D" w14:paraId="6547B212" w14:textId="77777777" w:rsidTr="00E25706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5259DB3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C3C22A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A0B223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82B4F0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0836CD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CF4A31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021A1C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2DF0E515" w14:textId="77777777" w:rsidTr="00E25706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0A873C87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129AE4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710C71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9B1C42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3BDC29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1DFC35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055FDA7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194B31B5" w14:textId="77777777" w:rsidTr="00E25706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0D91226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3E0D59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36E6FA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EBE07D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B3EFF4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AD4D1B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17D26E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6CDAD45E" w14:textId="77777777" w:rsidTr="00E25706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74BEBDE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48815E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3BCB70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9C744C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CA6D5C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763BF0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8A569D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57443803" w14:textId="77777777" w:rsidTr="00E25706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221203E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82B673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424783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6247C6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0C5F5A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56EE1C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9D7CF9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51528311" w14:textId="77777777" w:rsidTr="00E25706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6F25A89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2C1E9C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433067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48B9E0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B3B59F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EF78BF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9C1226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657B0A5A" w14:textId="77777777" w:rsidR="00452D71" w:rsidRPr="00A7023D" w:rsidRDefault="00452D71" w:rsidP="00452D71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3C48FD1B" w14:textId="77777777" w:rsidR="00452D71" w:rsidRPr="00A7023D" w:rsidRDefault="00452D71" w:rsidP="00452D71">
                  <w:pPr>
                    <w:pStyle w:val="Months"/>
                    <w:jc w:val="center"/>
                    <w:rPr>
                      <w:rFonts w:cs="Arial"/>
                      <w:noProof/>
                      <w:color w:val="E74C4A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E74C4A"/>
                      <w:sz w:val="28"/>
                      <w:szCs w:val="28"/>
                      <w:lang w:val="en-US" w:bidi="ru-RU"/>
                    </w:rPr>
                    <w:t>AOUT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452D71" w:rsidRPr="00A7023D" w14:paraId="3D07439F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E74C4A"/>
                        <w:vAlign w:val="center"/>
                      </w:tcPr>
                      <w:p w14:paraId="5722C98D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6C9B10C5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13DF3AA6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75D9A720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39ED7900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6647D0EF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74C4A"/>
                        <w:vAlign w:val="center"/>
                      </w:tcPr>
                      <w:p w14:paraId="6C275C27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452D71" w:rsidRPr="00A7023D" w14:paraId="0EC29F1E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ABA038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271B6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54115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293FC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803F4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07A6E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C9A192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03C1CD10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B5F081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C6D537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EE7DE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61592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A6945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94F57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C9AA53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7D66CADA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CE47F6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F8932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31CE87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CCF3F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B7822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07DF1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5064A8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0AB6CE16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B80FFE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E66B1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A6CB9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DD13D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4F94C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0C209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4B097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5150583F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20CC9C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A5C27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21392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9A475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AEA01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40EFB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3848D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7F764F1F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2563C6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59361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7D841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41883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12F38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165F1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C499F7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78C65B60" w14:textId="77777777" w:rsidR="00452D71" w:rsidRPr="00A7023D" w:rsidRDefault="00452D71" w:rsidP="00452D71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6CAC5DFE" w14:textId="77777777" w:rsidR="00452D71" w:rsidRPr="00A7023D" w:rsidRDefault="00452D71" w:rsidP="00452D71">
                  <w:pPr>
                    <w:pStyle w:val="Months"/>
                    <w:jc w:val="center"/>
                    <w:rPr>
                      <w:rFonts w:cs="Arial"/>
                      <w:noProof/>
                      <w:color w:val="CF6C80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CF6C80"/>
                      <w:sz w:val="28"/>
                      <w:szCs w:val="28"/>
                      <w:lang w:val="en-US"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452D71" w:rsidRPr="00A7023D" w14:paraId="209A1E23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CF6C80"/>
                        <w:vAlign w:val="center"/>
                      </w:tcPr>
                      <w:p w14:paraId="2B9EDDAC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08AAE7D4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1F8C696A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68B4C03A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793F5E2A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0F0C5D15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CF6C80"/>
                        <w:vAlign w:val="center"/>
                      </w:tcPr>
                      <w:p w14:paraId="685BB0CA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452D71" w:rsidRPr="00A7023D" w14:paraId="0DCE110B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382D5A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4AE5D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61681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E215A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65EB2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FB338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7F56FC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020212F9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5708E1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08D47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CAA7B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9158A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02964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4BB73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0C0DD9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7957DBD3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49E8C8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81497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EBB9C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41CB7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26C64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927BC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CA321E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35128938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A99301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D7386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9C856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B708D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DB68C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4EEB5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A63A2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05F2295A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26FE0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EB9CA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E6355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98658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7BC49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32632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117CE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10841EA3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6291D57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575C8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86BE8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472B8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5EFED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635B8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EBBAA6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37980D0F" w14:textId="77777777" w:rsidR="00452D71" w:rsidRPr="00A7023D" w:rsidRDefault="00452D71" w:rsidP="00452D71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452D71" w:rsidRPr="00A7023D" w14:paraId="5741B455" w14:textId="77777777" w:rsidTr="00E25706">
              <w:trPr>
                <w:trHeight w:val="567"/>
              </w:trPr>
              <w:tc>
                <w:tcPr>
                  <w:tcW w:w="1666" w:type="pct"/>
                </w:tcPr>
                <w:p w14:paraId="4992A38D" w14:textId="77777777" w:rsidR="00452D71" w:rsidRPr="00A7023D" w:rsidRDefault="00452D71" w:rsidP="00452D71">
                  <w:pPr>
                    <w:pStyle w:val="Months"/>
                    <w:jc w:val="center"/>
                    <w:rPr>
                      <w:rFonts w:cs="Arial"/>
                      <w:noProof/>
                      <w:color w:val="996A8E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996A8E"/>
                      <w:sz w:val="28"/>
                      <w:szCs w:val="28"/>
                      <w:lang w:val="en-US" w:bidi="ru-RU"/>
                    </w:rPr>
                    <w:t>OCTOBRE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0"/>
                    <w:gridCol w:w="326"/>
                    <w:gridCol w:w="326"/>
                    <w:gridCol w:w="326"/>
                    <w:gridCol w:w="326"/>
                    <w:gridCol w:w="326"/>
                    <w:gridCol w:w="320"/>
                  </w:tblGrid>
                  <w:tr w:rsidR="00452D71" w:rsidRPr="00A7023D" w14:paraId="1846EFAF" w14:textId="77777777" w:rsidTr="00E25706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1999464C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282A7E91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014659EB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02F44CAA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712DC363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03ADAA0F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3861BAC5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452D71" w:rsidRPr="00A7023D" w14:paraId="687865B1" w14:textId="77777777" w:rsidTr="00E25706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465D76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065C0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05FE1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F2A2D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5EBA3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1AF08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58B34E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2CED8C45" w14:textId="77777777" w:rsidTr="00E25706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DE21BD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53714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2CBC9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4B5E2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6880C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1FF32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C02237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29708FB4" w14:textId="77777777" w:rsidTr="00E25706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02B094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10F82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0D1C47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02B27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85AE5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7E060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BA7D9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463FE401" w14:textId="77777777" w:rsidTr="00E25706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E45A64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0A0E3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CF8AC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0BBC5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467EA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76777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1D2923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658AAA49" w14:textId="77777777" w:rsidTr="00E25706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C1AD1A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E9E4F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017D6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3559B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BFDE9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CBB65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1E7C1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38DDB26D" w14:textId="77777777" w:rsidTr="00E25706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B3940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1A9E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1FDDF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92CE27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FB995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35888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C35D4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2C12C655" w14:textId="77777777" w:rsidR="00452D71" w:rsidRPr="00A7023D" w:rsidRDefault="00452D71" w:rsidP="00452D71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674F7056" w14:textId="77777777" w:rsidR="00452D71" w:rsidRPr="00A7023D" w:rsidRDefault="00452D71" w:rsidP="00452D71">
                  <w:pPr>
                    <w:pStyle w:val="Months"/>
                    <w:jc w:val="center"/>
                    <w:rPr>
                      <w:rFonts w:cs="Arial"/>
                      <w:noProof/>
                      <w:color w:val="6A7FB8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6A7FB8"/>
                      <w:sz w:val="28"/>
                      <w:szCs w:val="28"/>
                      <w:lang w:val="en-US" w:bidi="ru-RU"/>
                    </w:rPr>
                    <w:t>NOVEMBRE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452D71" w:rsidRPr="00A7023D" w14:paraId="50B2960A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6A7FB8"/>
                        <w:vAlign w:val="center"/>
                      </w:tcPr>
                      <w:p w14:paraId="6D957BB1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1AB71716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7CFD5C1D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1EC3BC6C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562046B0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2F44A468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6A7FB8"/>
                        <w:vAlign w:val="center"/>
                      </w:tcPr>
                      <w:p w14:paraId="7763F4C8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452D71" w:rsidRPr="00A7023D" w14:paraId="76FBE0FE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32E15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FC7D8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69A99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9C137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A3C7F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3B6C1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AE263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2CE68769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7F35D2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492B7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1416B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B9539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C77B4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D2177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2DABF37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40980BFE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2E5863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5B836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CC53C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B6682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C5C9B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D7C0B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0889B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0FFD272E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410F94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38B34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425607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EB1CF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C3021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3384A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0747D7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67E380E3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DD4BBF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3CF20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1DC43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FE663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A4818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0A1CA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FA92EE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0DA96469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DD468C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C515E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E616C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05DF97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5F55E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6F8C02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5B03B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367DD215" w14:textId="77777777" w:rsidR="00452D71" w:rsidRPr="00A7023D" w:rsidRDefault="00452D71" w:rsidP="00452D71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13F1437A" w14:textId="77777777" w:rsidR="00452D71" w:rsidRPr="00A7023D" w:rsidRDefault="00452D71" w:rsidP="00452D71">
                  <w:pPr>
                    <w:pStyle w:val="Months"/>
                    <w:jc w:val="center"/>
                    <w:rPr>
                      <w:rFonts w:cs="Arial"/>
                      <w:noProof/>
                      <w:color w:val="007AAB"/>
                      <w:sz w:val="28"/>
                      <w:szCs w:val="28"/>
                      <w:lang w:val="en-US"/>
                    </w:rPr>
                  </w:pPr>
                  <w:r>
                    <w:rPr>
                      <w:rFonts w:cs="Arial"/>
                      <w:noProof/>
                      <w:color w:val="007AAB"/>
                      <w:sz w:val="28"/>
                      <w:szCs w:val="28"/>
                      <w:lang w:val="en-US"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452D71" w:rsidRPr="00A7023D" w14:paraId="04776912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007AAB"/>
                        <w:vAlign w:val="center"/>
                      </w:tcPr>
                      <w:p w14:paraId="29B65C9D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540BBCD7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61585AB9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159D4426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4D4C3095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7EF0A89B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007AAB"/>
                        <w:vAlign w:val="center"/>
                      </w:tcPr>
                      <w:p w14:paraId="71813266" w14:textId="77777777" w:rsidR="00452D71" w:rsidRPr="00A7023D" w:rsidRDefault="00452D71" w:rsidP="00452D71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452D71" w:rsidRPr="00A7023D" w14:paraId="00DE0F2B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4068E4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8E646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AFDA5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589B58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4C40F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65B80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F50912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1F7EEA10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1F8918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F2D42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C1129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F2F67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E5CAE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A60F67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0A9DC8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62E37D66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2E61D4F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FF541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48C70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080985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62131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829EF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B1A16A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77AE99F3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C4E9A9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8D088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8C874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2D46E4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056BD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07479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51301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12FB5D44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054F6F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92322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9BABC9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1A122B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37AE6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2B44E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4FFC37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52D71" w:rsidRPr="00A7023D" w14:paraId="263BFE09" w14:textId="77777777" w:rsidTr="00E2570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035BEDC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E7F0DD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101A30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C97D5A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DABE56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C4BE83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5CD7631" w14:textId="77777777" w:rsidR="00452D71" w:rsidRPr="00A7023D" w:rsidRDefault="00452D71" w:rsidP="00452D71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668D56A4" w14:textId="77777777" w:rsidR="00452D71" w:rsidRPr="00A7023D" w:rsidRDefault="00452D71" w:rsidP="00452D71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1A5B6E03" w14:textId="2CC03F92" w:rsidR="00A7023D" w:rsidRPr="00A7023D" w:rsidRDefault="00A7023D" w:rsidP="0087060A">
            <w:pPr>
              <w:pStyle w:val="ad"/>
              <w:jc w:val="center"/>
              <w:rPr>
                <w:rFonts w:cs="Arial"/>
                <w:noProof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dashed" w:sz="6" w:space="0" w:color="auto"/>
              <w:bottom w:val="nil"/>
              <w:right w:val="nil"/>
            </w:tcBorders>
            <w:vAlign w:val="center"/>
          </w:tcPr>
          <w:p w14:paraId="2F2D35FF" w14:textId="7D1A50E5" w:rsidR="00C15CAA" w:rsidRPr="00A7023D" w:rsidRDefault="00C15CAA" w:rsidP="00C15CAA">
            <w:pPr>
              <w:pStyle w:val="ad"/>
              <w:jc w:val="center"/>
              <w:rPr>
                <w:rFonts w:cs="Arial"/>
                <w:noProof/>
                <w:color w:val="ED7D31" w:themeColor="accent2"/>
                <w:sz w:val="78"/>
                <w:szCs w:val="78"/>
                <w:lang w:val="en-US" w:bidi="ru-RU"/>
              </w:rPr>
            </w:pPr>
            <w:r w:rsidRPr="00A7023D">
              <w:rPr>
                <w:rFonts w:cs="Arial"/>
                <w:noProof/>
                <w:color w:val="ED7D31" w:themeColor="accent2"/>
                <w:sz w:val="78"/>
                <w:szCs w:val="78"/>
                <w:lang w:bidi="ru-RU"/>
              </w:rPr>
              <w:fldChar w:fldCharType="begin"/>
            </w:r>
            <w:r w:rsidRPr="00A7023D">
              <w:rPr>
                <w:rFonts w:cs="Arial"/>
                <w:noProof/>
                <w:color w:val="ED7D31" w:themeColor="accent2"/>
                <w:sz w:val="78"/>
                <w:szCs w:val="78"/>
                <w:lang w:val="en-US" w:bidi="ru-RU"/>
              </w:rPr>
              <w:instrText xml:space="preserve"> DOCVARIABLE  MonthStart1 \@  yyyy   \* MERGEFORMAT </w:instrText>
            </w:r>
            <w:r w:rsidRPr="00A7023D">
              <w:rPr>
                <w:rFonts w:cs="Arial"/>
                <w:noProof/>
                <w:color w:val="ED7D31" w:themeColor="accent2"/>
                <w:sz w:val="78"/>
                <w:szCs w:val="78"/>
                <w:lang w:bidi="ru-RU"/>
              </w:rPr>
              <w:fldChar w:fldCharType="separate"/>
            </w:r>
            <w:r w:rsidR="00452D71">
              <w:rPr>
                <w:rFonts w:cs="Arial"/>
                <w:noProof/>
                <w:color w:val="ED7D31" w:themeColor="accent2"/>
                <w:sz w:val="78"/>
                <w:szCs w:val="78"/>
                <w:lang w:val="en-US" w:bidi="ru-RU"/>
              </w:rPr>
              <w:t>2026</w:t>
            </w:r>
            <w:r w:rsidRPr="00A7023D">
              <w:rPr>
                <w:rFonts w:cs="Arial"/>
                <w:noProof/>
                <w:color w:val="ED7D31" w:themeColor="accent2"/>
                <w:sz w:val="78"/>
                <w:szCs w:val="78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Layout w:type="fixed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614"/>
              <w:gridCol w:w="2615"/>
              <w:gridCol w:w="2615"/>
            </w:tblGrid>
            <w:tr w:rsidR="00C15CAA" w:rsidRPr="00A7023D" w14:paraId="2955B34B" w14:textId="77777777" w:rsidTr="001A4E34">
              <w:trPr>
                <w:trHeight w:val="567"/>
              </w:trPr>
              <w:tc>
                <w:tcPr>
                  <w:tcW w:w="1666" w:type="pct"/>
                </w:tcPr>
                <w:p w14:paraId="747D500D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00A4DC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00A4DC"/>
                      <w:sz w:val="28"/>
                      <w:szCs w:val="28"/>
                      <w:lang w:val="en-US" w:bidi="ru-RU"/>
                    </w:rPr>
                    <w:t>JANVIER</w:t>
                  </w:r>
                </w:p>
                <w:tbl>
                  <w:tblPr>
                    <w:tblStyle w:val="CalendarTable"/>
                    <w:tblW w:w="4991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8"/>
                  </w:tblGrid>
                  <w:tr w:rsidR="00C15CAA" w:rsidRPr="00A7023D" w14:paraId="3333A426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shd w:val="clear" w:color="auto" w:fill="00A4DC"/>
                        <w:vAlign w:val="center"/>
                      </w:tcPr>
                      <w:p w14:paraId="0674E974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4E2CBBD1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252E0F01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7302572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3BD753EE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4EBBB198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0" w:type="pct"/>
                        <w:shd w:val="clear" w:color="auto" w:fill="00A4DC"/>
                        <w:vAlign w:val="center"/>
                      </w:tcPr>
                      <w:p w14:paraId="1198EFC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68C7D8EF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5F2D0D23" w14:textId="4CBD8F5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5DCE8E" w14:textId="085D082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CA0B6E" w14:textId="7FB56A8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255FBE" w14:textId="3A33CC9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D6BB43" w14:textId="50B51D3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DADEDF" w14:textId="00083B8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4CA4C935" w14:textId="080BAB2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672E6AA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55DA2B21" w14:textId="200F7DE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576D1" w14:textId="6317601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9C03FF" w14:textId="001C839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521FD5" w14:textId="1DE70CD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9C1230" w14:textId="0AED7B1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726CD1" w14:textId="1605E3A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18C55C4E" w14:textId="0C5226E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3194BE93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6107E8CA" w14:textId="2ADDDA0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7A6FD8" w14:textId="1066CA3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215881" w14:textId="256E269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D3F0E" w14:textId="3FC0E44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78CF08" w14:textId="224D919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AB42AB" w14:textId="11DA6AE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55296F04" w14:textId="7C6826E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B9D4C6A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325FEA3D" w14:textId="766CA38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AA0206" w14:textId="42EC84A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1C6E2F" w14:textId="2C052C4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BBB7EC" w14:textId="39B7FC5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8BB113" w14:textId="683075E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1505AA" w14:textId="05B8F47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4987037A" w14:textId="4335EB4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064AD8A0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3C896A55" w14:textId="159EB21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C100F6" w14:textId="755A535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4EE583" w14:textId="6AF1620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C7AE13" w14:textId="4DBA25C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6E06CA" w14:textId="5EB62CC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073ED6" w14:textId="22F5A9F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66026E35" w14:textId="02AFBB1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9E5D7E2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00651EC9" w14:textId="550572C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5AC263" w14:textId="7B1A4CA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E020B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4D38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4500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BE7F1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5E1EAD2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6197D8B5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19618F44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1BB1C0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1BB1C0"/>
                      <w:sz w:val="28"/>
                      <w:szCs w:val="28"/>
                      <w:lang w:val="en-US" w:bidi="ru-RU"/>
                    </w:rPr>
                    <w:t>FEVRIER</w:t>
                  </w:r>
                </w:p>
                <w:tbl>
                  <w:tblPr>
                    <w:tblStyle w:val="CalendarTable"/>
                    <w:tblW w:w="4991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15CAA" w:rsidRPr="00A7023D" w14:paraId="2A52DBFC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1BB1C0"/>
                        <w:vAlign w:val="center"/>
                      </w:tcPr>
                      <w:p w14:paraId="4EC1F2A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0187C1E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502743D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0D6359EB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377D4924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5C6BA97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1BB1C0"/>
                        <w:vAlign w:val="center"/>
                      </w:tcPr>
                      <w:p w14:paraId="29512DB2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5288FC21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7CE0F9D" w14:textId="0D1FDAD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39D54C" w14:textId="7816904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B8A798" w14:textId="0F9AE92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0223AD" w14:textId="7F4A6BB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1F52D4" w14:textId="7964120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B96495" w14:textId="3387828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54929B" w14:textId="6A5299B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30938504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C3D6430" w14:textId="76CF6BC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97C5A" w14:textId="79A49E8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64465C" w14:textId="7A624C4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EC2411" w14:textId="7408869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30888E" w14:textId="05B2993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F36409" w14:textId="2553DE4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518CCF" w14:textId="3979792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0C8A6942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662BD8D" w14:textId="3E5D11A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0E9A0F" w14:textId="714976D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390CC1" w14:textId="643B04B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AAF509" w14:textId="44C7856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871CD8" w14:textId="236F98E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6A5FFF" w14:textId="05FEFB3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F1B3C6" w14:textId="1D28BC2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ABB5859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4F4B08A" w14:textId="11CCA22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257460" w14:textId="43A5DD0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EE6355" w14:textId="639B4D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65B9A0" w14:textId="57A9162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8F11CE" w14:textId="4AC288B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AAEE25" w14:textId="3245049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7EC0E9" w14:textId="78B6DEB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4B20FF7D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03946E5" w14:textId="41536B6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617CA3" w14:textId="163FC84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F72A97" w14:textId="3718C96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29D798" w14:textId="601FB3E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40BBE8" w14:textId="2A244C5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759D61" w14:textId="61C4DB9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452D71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452D71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2373DE" w14:textId="702279E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75B6C07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BF63135" w14:textId="632E4A0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CA8D14" w14:textId="7A09B02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!A12 Is Not In Table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93156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8E1C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EAE66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9636C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C0CBE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394C4633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3E2DDD75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43B06D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43B06D"/>
                      <w:sz w:val="28"/>
                      <w:szCs w:val="28"/>
                      <w:lang w:val="en-US" w:bidi="ru-RU"/>
                    </w:rPr>
                    <w:t>MARS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15CAA" w:rsidRPr="00A7023D" w14:paraId="176771DD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43B06D"/>
                        <w:vAlign w:val="center"/>
                      </w:tcPr>
                      <w:p w14:paraId="00959D8F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06CA3871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16E3F11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41A4BA83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679409CB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35489CF2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43B06D"/>
                        <w:vAlign w:val="center"/>
                      </w:tcPr>
                      <w:p w14:paraId="3DB9AE7B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1A24B2DE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687E234" w14:textId="15FF68E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FDEA90" w14:textId="2345AF3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1C71F4" w14:textId="782D934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4C56BD" w14:textId="06648A3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A853DF" w14:textId="0F17B4A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A6693A" w14:textId="4F4F7D8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1FC064" w14:textId="35D5DC3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08F6B3EE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CEEAFC4" w14:textId="67072B3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D99FC3" w14:textId="5C09152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D2C01A" w14:textId="4196FD6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206B20" w14:textId="4EBD23A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BAA7FB" w14:textId="25DF716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CB1DAD" w14:textId="3744300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E3E595B" w14:textId="2E56CB6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C9409D9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B6169F4" w14:textId="7E26E4C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2AB431" w14:textId="0B311AB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4FB40F" w14:textId="4655DC1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BB91BF" w14:textId="0A93B1D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D30E40" w14:textId="163707D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D67A21" w14:textId="0C91777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180567" w14:textId="60C41D9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4D06DD2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64AA3F9" w14:textId="4DE4D68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814EA3" w14:textId="79B3DF0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B2B27C" w14:textId="17DE715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760EC5" w14:textId="64A8F92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217F9A" w14:textId="4C75A7D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28D6DD" w14:textId="1A87657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C7C4AA" w14:textId="06170B6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35F55932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B11F6BE" w14:textId="31F1D30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33AE9D" w14:textId="435685A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BEA3D6" w14:textId="6C2B9DF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A02AAD" w14:textId="194752A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91F1D6" w14:textId="1FBBB5A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F7610D" w14:textId="7BA0373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9532668" w14:textId="1505663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7F625338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06B9ED8" w14:textId="412E202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B9897A" w14:textId="0B08D8F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DBF25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EC2E4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B8F2D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49557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614A0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7A1F99A1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15CAA" w:rsidRPr="00A7023D" w14:paraId="2EA0E037" w14:textId="77777777" w:rsidTr="001A4E34">
              <w:trPr>
                <w:trHeight w:val="567"/>
              </w:trPr>
              <w:tc>
                <w:tcPr>
                  <w:tcW w:w="1666" w:type="pct"/>
                </w:tcPr>
                <w:p w14:paraId="57CC1D2F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8DC03F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8DC03F"/>
                      <w:sz w:val="28"/>
                      <w:szCs w:val="28"/>
                      <w:lang w:val="en-US" w:bidi="ru-RU"/>
                    </w:rPr>
                    <w:t>AVRIL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1"/>
                    <w:gridCol w:w="325"/>
                    <w:gridCol w:w="326"/>
                    <w:gridCol w:w="326"/>
                    <w:gridCol w:w="326"/>
                    <w:gridCol w:w="326"/>
                    <w:gridCol w:w="320"/>
                  </w:tblGrid>
                  <w:tr w:rsidR="00C15CAA" w:rsidRPr="00A7023D" w14:paraId="36A44E9E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8DC03F"/>
                        <w:vAlign w:val="center"/>
                      </w:tcPr>
                      <w:p w14:paraId="4C88853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8DC03F"/>
                        <w:vAlign w:val="center"/>
                      </w:tcPr>
                      <w:p w14:paraId="2C6B7376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31393F9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7C49A03A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2F94D47F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7BA8D6B0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8DC03F"/>
                        <w:vAlign w:val="center"/>
                      </w:tcPr>
                      <w:p w14:paraId="174113E1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3CAEB8DF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868DFDC" w14:textId="255E003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60DA4E" w14:textId="2AF2C60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A3C4F2" w14:textId="36E2349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C72CE4" w14:textId="3042CD7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11EA6A" w14:textId="7D3B543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5AC3B3" w14:textId="257A35A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412B4CB" w14:textId="6243041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00271A86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5F716C9" w14:textId="666CD88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331D358" w14:textId="6EE7D1E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85A4E4" w14:textId="1338FC9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13BB6F" w14:textId="4F8D70B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0A6DC9" w14:textId="0C5912A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229767" w14:textId="4C6F02B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C172D06" w14:textId="5EBFEEB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4DD51D78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73123E6" w14:textId="7850288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33B289E" w14:textId="69919B4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91F336" w14:textId="7AE2A7A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2C5934" w14:textId="79FC811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66D9A9" w14:textId="7F3F0FA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B903F6" w14:textId="52C92CF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9D9A67F" w14:textId="1C3B1B4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227927B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3D85B71" w14:textId="4E1774E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E389F2C" w14:textId="3639BAF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3F1965" w14:textId="5A234C2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BE43A8" w14:textId="64A5CF5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36698F" w14:textId="054365D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7C7195" w14:textId="73959C3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11E4AC8" w14:textId="3E198F4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5B5E83B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32B3885" w14:textId="5079339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C243D3B" w14:textId="5378A3B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4DBE06" w14:textId="601E15D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7FD1DB" w14:textId="7D555DC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A2AB0E" w14:textId="6F09A16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891285" w14:textId="11E3C86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9881BC" w14:textId="2FCC665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79EC2FAF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E9AFE98" w14:textId="47FA1A3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B25DAEB" w14:textId="6519FA5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4C511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CF085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80B60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D4B12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9D8B0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74EE5517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764351C2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CBC703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CBC703"/>
                      <w:sz w:val="28"/>
                      <w:szCs w:val="28"/>
                      <w:lang w:val="en-US" w:bidi="ru-RU"/>
                    </w:rPr>
                    <w:t>MAI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15CAA" w:rsidRPr="00A7023D" w14:paraId="7B552B7D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CBC703"/>
                        <w:vAlign w:val="center"/>
                      </w:tcPr>
                      <w:p w14:paraId="0FA469CE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317BADB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70C45A4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37C898AF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2596364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0EAD57A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CBC703"/>
                        <w:vAlign w:val="center"/>
                      </w:tcPr>
                      <w:p w14:paraId="2B085FEF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0BCCA45C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72482F" w14:textId="52289D3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47EA98" w14:textId="1422901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FFB9EA" w14:textId="5A58441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8C00AD" w14:textId="6B6719A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02CF4E" w14:textId="56FADE1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D7B0BD" w14:textId="3F772D5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7A40E7E" w14:textId="32499E1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156A327B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4CA13D2" w14:textId="7064C55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673430" w14:textId="4551BA9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49C131" w14:textId="47AED74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857800" w14:textId="45CA51E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5973F0" w14:textId="17F391A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C19328" w14:textId="571036D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F373E9F" w14:textId="25DFB97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A77B14F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61F4E8F" w14:textId="206486C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158E6E" w14:textId="47E25E1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05DA91" w14:textId="7B1C4CA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9EC6E4" w14:textId="41F5DC2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40E6FB" w14:textId="1A06CDB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E9EFF7" w14:textId="3048C83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A7CD30" w14:textId="749E985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42975992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CD9FBBD" w14:textId="44826D2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9B6BE8" w14:textId="3DDFF27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8792DA" w14:textId="51EEBA0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197A6E" w14:textId="7240771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AA181" w14:textId="4DE02C9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92C002" w14:textId="3F1F43A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1DCE703" w14:textId="5947EA4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5088C12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541D11" w14:textId="6D1A890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EBE5A7" w14:textId="6F04A5A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D5EE4A" w14:textId="1594ED7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2376AF" w14:textId="1DAB14F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8CDD54" w14:textId="5509452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13E3D7" w14:textId="232EAD4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18808E" w14:textId="0C65EF1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73256D97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3F26921" w14:textId="73177AD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B7E19E" w14:textId="1D45F2E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5740F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632F8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22F69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5A6FD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8828B4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7DEA3B67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1DF5E0DF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FAAE00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FAAE00"/>
                      <w:sz w:val="28"/>
                      <w:szCs w:val="28"/>
                      <w:lang w:val="en-US" w:bidi="ru-RU"/>
                    </w:rPr>
                    <w:t>JUIN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15CAA" w:rsidRPr="00A7023D" w14:paraId="7E57784C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AAE00"/>
                        <w:vAlign w:val="center"/>
                      </w:tcPr>
                      <w:p w14:paraId="7CC087A0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0120034F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442B9CAE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582694C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5B268C3B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70DE8986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AAE00"/>
                        <w:vAlign w:val="center"/>
                      </w:tcPr>
                      <w:p w14:paraId="244ECE92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70BB6F9A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CAF03D3" w14:textId="78C316F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32BE8B" w14:textId="5FEEB2D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C4D54D" w14:textId="7BD217B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37E004" w14:textId="319C0A6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99A270" w14:textId="2374AA1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F98A3E" w14:textId="7E926FD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392132" w14:textId="6B76E7E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E780488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1B54B46" w14:textId="296EA86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159EAA" w14:textId="4EEE475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749840" w14:textId="51801BD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01CDCE" w14:textId="05A8765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4140A9" w14:textId="092EAB6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5A71A8" w14:textId="70DB219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5C700D7" w14:textId="7123475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8DF8FCF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D52B9BC" w14:textId="27C7958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AC4374" w14:textId="26C795B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A49108" w14:textId="7D2967C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5CBC38" w14:textId="67B3CD7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AD81CB" w14:textId="7CB74AB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590D3C" w14:textId="5142DA0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65D6B05" w14:textId="52FF5C9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2ECC59C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9CCEBE" w14:textId="3C4E349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B420FF" w14:textId="3D0612D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62A58A" w14:textId="0FDF386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755CE0" w14:textId="116F077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78CAA0" w14:textId="10B5C4D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024061" w14:textId="131A09D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06CA46E" w14:textId="385AF7F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F47C7BA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065CD9D" w14:textId="78431E6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8DBA1B" w14:textId="4CACC16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296EE1" w14:textId="5F2B886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8F9C1B" w14:textId="5FEBBD8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64A714" w14:textId="79620A3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6A7A10" w14:textId="273A410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D9A2CF" w14:textId="0A8977E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84C86BD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FC5ECF4" w14:textId="626D334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204A4C" w14:textId="2DEE6D4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CF109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BD2A0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033ED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8DA8B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A8DADA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1AD9BFD4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15CAA" w:rsidRPr="00A7023D" w14:paraId="2D024AAA" w14:textId="77777777" w:rsidTr="001A4E34">
              <w:trPr>
                <w:trHeight w:val="567"/>
              </w:trPr>
              <w:tc>
                <w:tcPr>
                  <w:tcW w:w="1666" w:type="pct"/>
                </w:tcPr>
                <w:p w14:paraId="6CC65A4C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EF8219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EF8219"/>
                      <w:sz w:val="28"/>
                      <w:szCs w:val="28"/>
                      <w:lang w:val="en-US" w:bidi="ru-RU"/>
                    </w:rPr>
                    <w:t>JUILLET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0"/>
                    <w:gridCol w:w="326"/>
                    <w:gridCol w:w="326"/>
                    <w:gridCol w:w="326"/>
                    <w:gridCol w:w="326"/>
                    <w:gridCol w:w="326"/>
                    <w:gridCol w:w="320"/>
                  </w:tblGrid>
                  <w:tr w:rsidR="00C15CAA" w:rsidRPr="00A7023D" w14:paraId="62FDA326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1082F7EB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0B6DB1D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0A4C32D1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284627C3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26702148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36B99EE6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0A11ABEF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1962A442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3768D2E7" w14:textId="615B4F9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B6FC98D" w14:textId="761DB56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A93F3B3" w14:textId="50C2F57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8F8ECD3" w14:textId="06906DA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0A2297A" w14:textId="702331A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81E0A75" w14:textId="195093B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383FBE1" w14:textId="00C872E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CF28C32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78443052" w14:textId="227A4CF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AFEAA67" w14:textId="5E8DC55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6DC31EB" w14:textId="38C26EC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873F1FF" w14:textId="23D2848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3176D25" w14:textId="10ECF3D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4C31669" w14:textId="2BDF4EC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1B3F7830" w14:textId="3F88E1E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32C7B2DC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2FF9544C" w14:textId="2C97EC9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B23C473" w14:textId="0F29475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6342546" w14:textId="13224B5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986E2CB" w14:textId="3622006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6B76308" w14:textId="536C50C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45F0937" w14:textId="6C73466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CF15E9E" w14:textId="2A17180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1ED4E2C6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32256522" w14:textId="6067B4E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FA5A091" w14:textId="6FFE364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00DC4FF" w14:textId="6D82B53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B4B612C" w14:textId="25D7D3F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5DBBC9B" w14:textId="75FAAA5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9DF8E88" w14:textId="3A33D05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06BB392" w14:textId="67659F6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42F59C2D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680C8DA2" w14:textId="0826312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4A27989" w14:textId="32BF39C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81D5603" w14:textId="7C143F8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8797162" w14:textId="0D7614C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5FF6A3C" w14:textId="7FD8025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29B4B07" w14:textId="04A39E4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3A9A0D1B" w14:textId="738F1D9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4626562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63753C3E" w14:textId="1DB8FCD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39504D2" w14:textId="30570D2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6E6AE2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AB3DB0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0E71CC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D47A17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009006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5DD8503E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4E8B4D17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E74C4A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E74C4A"/>
                      <w:sz w:val="28"/>
                      <w:szCs w:val="28"/>
                      <w:lang w:val="en-US" w:bidi="ru-RU"/>
                    </w:rPr>
                    <w:t>AOUT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15CAA" w:rsidRPr="00A7023D" w14:paraId="26DA6459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E74C4A"/>
                        <w:vAlign w:val="center"/>
                      </w:tcPr>
                      <w:p w14:paraId="51193AC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4FF0D2D0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64D44C54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3F811964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56B7FA3A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6B07684C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74C4A"/>
                        <w:vAlign w:val="center"/>
                      </w:tcPr>
                      <w:p w14:paraId="163914A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706835EE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4872B7" w14:textId="53BDAB5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659BCA" w14:textId="5A67ECA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166EE6" w14:textId="5B135BF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A93137" w14:textId="034ECB6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D1E5A5" w14:textId="35F28FF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63BC89" w14:textId="58B4DFA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44CC8E" w14:textId="4C220B0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3C01985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8E9DD33" w14:textId="2238F7D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D7E389" w14:textId="412AE22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10231" w14:textId="3AD76A7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FE02B8" w14:textId="348A8DB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BB1C7F" w14:textId="08E48C6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40EAD5" w14:textId="6185B3E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C7DDE26" w14:textId="753F7E1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C512A4B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B9FC242" w14:textId="6D531BE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EC27A1" w14:textId="3F9F877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B93A89" w14:textId="5197664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075496" w14:textId="6FFE388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44EEE3" w14:textId="2A3E416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8D3FA0" w14:textId="43B00A9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DCEA9B3" w14:textId="389BFDD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1DA4A00F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0D0593C" w14:textId="22DBED4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FC3269" w14:textId="706E1CF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2690EE" w14:textId="598F87F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92C96F" w14:textId="53F6D82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469266" w14:textId="2860BD4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6B1C30" w14:textId="0644EA7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251BB5" w14:textId="3B44FDF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44738B65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F9D26DB" w14:textId="00159BE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E87D5E" w14:textId="36B31D8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1E68E0" w14:textId="20EA436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AA182A" w14:textId="440E0CF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6DE557" w14:textId="75F089B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040B88" w14:textId="145BE4D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63B1A7A" w14:textId="7E5B8B2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ADF35DB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FB769B3" w14:textId="478FB50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5EC0DB" w14:textId="7F1674C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1980A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6A54F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4BA6E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4F0BE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87FC1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5021E641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3F8B2155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CF6C80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CF6C80"/>
                      <w:sz w:val="28"/>
                      <w:szCs w:val="28"/>
                      <w:lang w:val="en-US"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15CAA" w:rsidRPr="00A7023D" w14:paraId="2826AADE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CF6C80"/>
                        <w:vAlign w:val="center"/>
                      </w:tcPr>
                      <w:p w14:paraId="578A8BE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7926D8F6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625E5BB6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58F1492E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3B91516A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50ED11F8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CF6C80"/>
                        <w:vAlign w:val="center"/>
                      </w:tcPr>
                      <w:p w14:paraId="31D7355B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59D28454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75D313" w14:textId="3DA84F6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2F643B" w14:textId="43DF1B2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250DAA" w14:textId="1756823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8A119E" w14:textId="485AAD0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D2B298" w14:textId="380B7F6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1A1CAD" w14:textId="575EC6A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FCB002C" w14:textId="0118841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319D63BD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C2B7D87" w14:textId="6A0DA10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7B9D47" w14:textId="5CDBE5A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4D82BC" w14:textId="2F59A24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9D4D3F" w14:textId="7C23239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A959C1" w14:textId="6928B80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E5224C" w14:textId="67D1CAA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6187A3" w14:textId="1ABB5E3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61F4A6C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E08163C" w14:textId="2F2321E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49EE11" w14:textId="1C0919D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EB5CE" w14:textId="1B3D3BF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D15915" w14:textId="155C151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534BC6" w14:textId="67A571C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8EE045" w14:textId="3758799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3E7BC6" w14:textId="55DF30F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0ED401C9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976F5DE" w14:textId="6FFDF58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C2F6F4" w14:textId="789328D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88B60C" w14:textId="69A9277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BCC82B" w14:textId="1B6F8D9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580359" w14:textId="29C2C9E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852C32" w14:textId="3042E65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FD6337" w14:textId="02FABE5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A76A257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6553676" w14:textId="528A958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1740C8" w14:textId="76B45BB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1D127F" w14:textId="3D2104D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5B63CE" w14:textId="6D4756D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10D596" w14:textId="39AFEE1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DED028" w14:textId="0AE77DB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EE46155" w14:textId="433918C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1435E1D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43EC0BD" w14:textId="12740E9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750A65" w14:textId="20FFB11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1CA89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7BC7B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AADB0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A08F6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AB2F5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207E6C02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15CAA" w:rsidRPr="00A7023D" w14:paraId="11B838E0" w14:textId="77777777" w:rsidTr="001A4E34">
              <w:trPr>
                <w:trHeight w:val="567"/>
              </w:trPr>
              <w:tc>
                <w:tcPr>
                  <w:tcW w:w="1666" w:type="pct"/>
                </w:tcPr>
                <w:p w14:paraId="4BF72F9A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996A8E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996A8E"/>
                      <w:sz w:val="28"/>
                      <w:szCs w:val="28"/>
                      <w:lang w:val="en-US" w:bidi="ru-RU"/>
                    </w:rPr>
                    <w:t>OCTOBRE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0"/>
                    <w:gridCol w:w="326"/>
                    <w:gridCol w:w="326"/>
                    <w:gridCol w:w="326"/>
                    <w:gridCol w:w="326"/>
                    <w:gridCol w:w="326"/>
                    <w:gridCol w:w="320"/>
                  </w:tblGrid>
                  <w:tr w:rsidR="00C15CAA" w:rsidRPr="00A7023D" w14:paraId="4E81B0D8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64EA0A9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01A57FC1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4522BF5E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61145216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639E129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423C540B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1F710962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30CF5F5A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6A29CE" w14:textId="297B2EF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D2ADC8" w14:textId="13F6CBF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61CBB7" w14:textId="36BEC69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D10133" w14:textId="754447D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27D393" w14:textId="5094F93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EC8445" w14:textId="6E4B1E5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99B2B0C" w14:textId="70B596B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371E2B3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89BA11" w14:textId="05CF7FA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B3E4C3" w14:textId="395218F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5BC45D" w14:textId="1748EFC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88EE1D" w14:textId="1A75C6C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23AF91" w14:textId="64E9129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133035" w14:textId="1A24D71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A2D35B2" w14:textId="6EE9A7D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7F80ED29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12E298" w14:textId="0BF5205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8B9479" w14:textId="1678EF5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CBA2B9" w14:textId="31101EC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2E78F6" w14:textId="0972742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E34277" w14:textId="2322B6D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79CBE9" w14:textId="5812499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7908D12" w14:textId="03E40C7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3C315F06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174764" w14:textId="5645AB6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1A86CA" w14:textId="577E9D7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B1EDD0" w14:textId="2BF5383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FD3D20" w14:textId="3F8C5BD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1EB210" w14:textId="2A2A3BB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A20DEA" w14:textId="54AA381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5FCBED2" w14:textId="2D251C4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296EEDB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172FC3" w14:textId="18DC698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9029BA" w14:textId="580D9F8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9D8EE6" w14:textId="7DB65F7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7FEE97" w14:textId="17FF22C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F0D306" w14:textId="38B4E95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DC618C" w14:textId="20A0371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59725EE" w14:textId="0AE0853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983CF3D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35627C5" w14:textId="0DDDBAC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406CBD" w14:textId="355864A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983CA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5C33D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3D1F5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E7FF7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A40F85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40B22277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0CE0F7C4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6A7FB8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6A7FB8"/>
                      <w:sz w:val="28"/>
                      <w:szCs w:val="28"/>
                      <w:lang w:val="en-US" w:bidi="ru-RU"/>
                    </w:rPr>
                    <w:t>NOVEMBRE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15CAA" w:rsidRPr="00A7023D" w14:paraId="40AD0D30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6A7FB8"/>
                        <w:vAlign w:val="center"/>
                      </w:tcPr>
                      <w:p w14:paraId="2D8DC716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331B6944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3DA21A1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0ED09E2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7450334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43CC2753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6A7FB8"/>
                        <w:vAlign w:val="center"/>
                      </w:tcPr>
                      <w:p w14:paraId="0A0D70C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0F7C8A14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9DFC46D" w14:textId="1602E52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7F6935" w14:textId="09BC00C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F3E767" w14:textId="64783F5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012965" w14:textId="10EFFE0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9DCC66" w14:textId="061F027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B7548D" w14:textId="0BA80B3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533637D" w14:textId="5C10659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016EF08B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7C9E8AC" w14:textId="58B3CF2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EFEC4B" w14:textId="72C4809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48E2F9" w14:textId="03D3E63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38293F" w14:textId="740FEE6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9337F9" w14:textId="328F99B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D6F604" w14:textId="303FC1A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DA8D7E2" w14:textId="707EB7F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7248D01D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80EA64B" w14:textId="5D87087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0E3BA8" w14:textId="3742BAF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1341B0" w14:textId="762DAB4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CBA7C3" w14:textId="13B23F4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EFA31F" w14:textId="6E3661E2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518BBB" w14:textId="7909E30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D6A4E3F" w14:textId="5D1D75C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687660D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64EF7A" w14:textId="1B1A333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4420C5" w14:textId="2FFCC24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A9EC60" w14:textId="191D5E1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DDEB4E" w14:textId="5F41CD6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98CD4D" w14:textId="2C1685A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08E521" w14:textId="2E41FD7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B4AFAE2" w14:textId="7B6FC56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43A8A392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62D22C" w14:textId="1FF1072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25A679" w14:textId="26F5B8C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70242F" w14:textId="77BE231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28E9B4" w14:textId="7ACD628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9A74EE" w14:textId="07710F6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84C6CC" w14:textId="0EC37DD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CB4F28" w14:textId="54B1740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2DF83DE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798036A" w14:textId="73B8794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C7B825" w14:textId="76159AC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F05DF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510C7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572AB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0F466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0D1B5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33D2C79F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3840EEC9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007AAB"/>
                      <w:sz w:val="28"/>
                      <w:szCs w:val="28"/>
                      <w:lang w:val="en-US"/>
                    </w:rPr>
                  </w:pPr>
                  <w:r>
                    <w:rPr>
                      <w:rFonts w:cs="Arial"/>
                      <w:noProof/>
                      <w:color w:val="007AAB"/>
                      <w:sz w:val="28"/>
                      <w:szCs w:val="28"/>
                      <w:lang w:val="en-US"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15CAA" w:rsidRPr="00A7023D" w14:paraId="3CA975C3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007AAB"/>
                        <w:vAlign w:val="center"/>
                      </w:tcPr>
                      <w:p w14:paraId="2E156E8F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073F401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208B5C0C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1D57051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2E6AF6D5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588C1B0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007AAB"/>
                        <w:vAlign w:val="center"/>
                      </w:tcPr>
                      <w:p w14:paraId="11F69B1E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73F4BEE0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C178598" w14:textId="5F60C70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6CE432" w14:textId="27FE7B7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7B330D" w14:textId="0712883B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6227E1" w14:textId="1C275F8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A0B861" w14:textId="04CC7CC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CE52AF" w14:textId="2F2DB99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46B75A" w14:textId="6A6E560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CDFFF52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F4B9DA6" w14:textId="1AEDA14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EBAFF6" w14:textId="39DBBF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CA5539" w14:textId="2EA9A37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3431EB" w14:textId="1260A6C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6BBF6A" w14:textId="775E98E6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9B2472" w14:textId="7FEB477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D1E236" w14:textId="53043A00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C8045C1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852AE21" w14:textId="6CE637F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EEEA74" w14:textId="1142BAD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51C0A" w14:textId="295A862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317270" w14:textId="5AE375E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00257B" w14:textId="1EC47CB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AA9DA6" w14:textId="39C5C8AA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6ECB76" w14:textId="3D771AB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3848F89B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000FFCB" w14:textId="31C1A79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61B9D5" w14:textId="4C38F63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22E4DC" w14:textId="2740303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B2CCDF" w14:textId="22869CB1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6A7814" w14:textId="2C3B4F4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8D74D9" w14:textId="5FE0F968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C8A403" w14:textId="56D5521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C55F09B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2763357" w14:textId="2CEE61F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9C730F" w14:textId="5E21955C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F6FA36" w14:textId="6A6BD14F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E9DBE1" w14:textId="06975AF4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A54717" w14:textId="27F0CB49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A51D0B" w14:textId="70F66B8E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57E0C0" w14:textId="75E8CCDD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441F6579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7FC2F64" w14:textId="22E503D3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B2FB4D" w14:textId="154A1565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452D71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5F891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1A580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B09C6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6CDF4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BF7CB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03849E44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7808F748" w14:textId="77777777" w:rsidR="00A7023D" w:rsidRPr="00A7023D" w:rsidRDefault="00A7023D" w:rsidP="0087060A">
            <w:pPr>
              <w:pStyle w:val="ad"/>
              <w:jc w:val="center"/>
              <w:rPr>
                <w:rFonts w:cs="Arial"/>
                <w:noProof/>
                <w:color w:val="00A4DC"/>
                <w:sz w:val="20"/>
                <w:szCs w:val="20"/>
                <w:lang w:val="en-US" w:bidi="ru-RU"/>
              </w:rPr>
            </w:pPr>
          </w:p>
        </w:tc>
      </w:tr>
    </w:tbl>
    <w:p w14:paraId="2B3E424A" w14:textId="5FFF23E7" w:rsidR="00F93E3B" w:rsidRPr="00A7023D" w:rsidRDefault="00F93E3B" w:rsidP="0087060A">
      <w:pPr>
        <w:pStyle w:val="a5"/>
        <w:rPr>
          <w:rFonts w:cs="Arial"/>
          <w:noProof/>
          <w:color w:val="auto"/>
          <w:sz w:val="20"/>
          <w:szCs w:val="20"/>
          <w:lang w:val="en-US"/>
        </w:rPr>
      </w:pPr>
    </w:p>
    <w:p w14:paraId="5A114F20" w14:textId="77777777" w:rsidR="00BF3C3E" w:rsidRPr="00A7023D" w:rsidRDefault="00BF3C3E" w:rsidP="0087060A">
      <w:pPr>
        <w:pStyle w:val="a5"/>
        <w:rPr>
          <w:rFonts w:cs="Arial"/>
          <w:noProof/>
          <w:color w:val="auto"/>
          <w:sz w:val="2"/>
          <w:szCs w:val="2"/>
          <w:lang w:val="en-US"/>
        </w:rPr>
      </w:pPr>
    </w:p>
    <w:sectPr w:rsidR="00BF3C3E" w:rsidRPr="00A7023D" w:rsidSect="00A7023D">
      <w:pgSz w:w="16838" w:h="11906" w:orient="landscape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588A0" w14:textId="77777777" w:rsidR="00D14B85" w:rsidRDefault="00D14B85">
      <w:pPr>
        <w:spacing w:after="0"/>
      </w:pPr>
      <w:r>
        <w:separator/>
      </w:r>
    </w:p>
  </w:endnote>
  <w:endnote w:type="continuationSeparator" w:id="0">
    <w:p w14:paraId="1C5CF492" w14:textId="77777777" w:rsidR="00D14B85" w:rsidRDefault="00D14B8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B85F1" w14:textId="77777777" w:rsidR="00D14B85" w:rsidRDefault="00D14B85">
      <w:pPr>
        <w:spacing w:after="0"/>
      </w:pPr>
      <w:r>
        <w:separator/>
      </w:r>
    </w:p>
  </w:footnote>
  <w:footnote w:type="continuationSeparator" w:id="0">
    <w:p w14:paraId="7986919A" w14:textId="77777777" w:rsidR="00D14B85" w:rsidRDefault="00D14B8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11A57"/>
    <w:rsid w:val="00012CAE"/>
    <w:rsid w:val="000320BD"/>
    <w:rsid w:val="0005357B"/>
    <w:rsid w:val="00071356"/>
    <w:rsid w:val="00097A25"/>
    <w:rsid w:val="000A5A57"/>
    <w:rsid w:val="001274F3"/>
    <w:rsid w:val="00151CCE"/>
    <w:rsid w:val="001B01F9"/>
    <w:rsid w:val="001C41F9"/>
    <w:rsid w:val="001F4992"/>
    <w:rsid w:val="00211686"/>
    <w:rsid w:val="00253A5B"/>
    <w:rsid w:val="002549DD"/>
    <w:rsid w:val="002562E7"/>
    <w:rsid w:val="00285C1D"/>
    <w:rsid w:val="002C3AAE"/>
    <w:rsid w:val="002D292B"/>
    <w:rsid w:val="00302C5D"/>
    <w:rsid w:val="003327F5"/>
    <w:rsid w:val="00340CAF"/>
    <w:rsid w:val="003C0D41"/>
    <w:rsid w:val="003E085C"/>
    <w:rsid w:val="003E7B3A"/>
    <w:rsid w:val="003F3C1A"/>
    <w:rsid w:val="003F70D3"/>
    <w:rsid w:val="00416364"/>
    <w:rsid w:val="00431B29"/>
    <w:rsid w:val="00440416"/>
    <w:rsid w:val="00452D71"/>
    <w:rsid w:val="00462EAD"/>
    <w:rsid w:val="0047429C"/>
    <w:rsid w:val="004A6170"/>
    <w:rsid w:val="004B2D3B"/>
    <w:rsid w:val="004F6AAC"/>
    <w:rsid w:val="00512F2D"/>
    <w:rsid w:val="00570FBB"/>
    <w:rsid w:val="00583B82"/>
    <w:rsid w:val="005923AC"/>
    <w:rsid w:val="005A77F5"/>
    <w:rsid w:val="005D23EA"/>
    <w:rsid w:val="005D5149"/>
    <w:rsid w:val="005E656F"/>
    <w:rsid w:val="00605A5E"/>
    <w:rsid w:val="00667021"/>
    <w:rsid w:val="006974E1"/>
    <w:rsid w:val="006C0896"/>
    <w:rsid w:val="006F183B"/>
    <w:rsid w:val="006F513E"/>
    <w:rsid w:val="00703717"/>
    <w:rsid w:val="00712732"/>
    <w:rsid w:val="007A7E86"/>
    <w:rsid w:val="007C0139"/>
    <w:rsid w:val="007D2F55"/>
    <w:rsid w:val="007D45A1"/>
    <w:rsid w:val="007F564D"/>
    <w:rsid w:val="00804FAE"/>
    <w:rsid w:val="008527AC"/>
    <w:rsid w:val="00864371"/>
    <w:rsid w:val="0087060A"/>
    <w:rsid w:val="00886FCF"/>
    <w:rsid w:val="008B1201"/>
    <w:rsid w:val="008B63DD"/>
    <w:rsid w:val="008F16F7"/>
    <w:rsid w:val="009164BA"/>
    <w:rsid w:val="009166BD"/>
    <w:rsid w:val="00941C64"/>
    <w:rsid w:val="00953D91"/>
    <w:rsid w:val="00977AAE"/>
    <w:rsid w:val="00996E56"/>
    <w:rsid w:val="00997268"/>
    <w:rsid w:val="009C153F"/>
    <w:rsid w:val="009C2BB5"/>
    <w:rsid w:val="009F1541"/>
    <w:rsid w:val="00A121C6"/>
    <w:rsid w:val="00A12667"/>
    <w:rsid w:val="00A14581"/>
    <w:rsid w:val="00A20E4C"/>
    <w:rsid w:val="00A253D7"/>
    <w:rsid w:val="00A7023D"/>
    <w:rsid w:val="00AA1636"/>
    <w:rsid w:val="00AA23D3"/>
    <w:rsid w:val="00AA3C50"/>
    <w:rsid w:val="00AE302A"/>
    <w:rsid w:val="00AE36BB"/>
    <w:rsid w:val="00B10C6B"/>
    <w:rsid w:val="00B37C7E"/>
    <w:rsid w:val="00B65B09"/>
    <w:rsid w:val="00B85583"/>
    <w:rsid w:val="00B9476B"/>
    <w:rsid w:val="00BC3952"/>
    <w:rsid w:val="00BE5AB8"/>
    <w:rsid w:val="00BF3C3E"/>
    <w:rsid w:val="00C15CAA"/>
    <w:rsid w:val="00C32B94"/>
    <w:rsid w:val="00C44DFB"/>
    <w:rsid w:val="00C6519B"/>
    <w:rsid w:val="00C66750"/>
    <w:rsid w:val="00C70F21"/>
    <w:rsid w:val="00C7354B"/>
    <w:rsid w:val="00C91863"/>
    <w:rsid w:val="00C91F9B"/>
    <w:rsid w:val="00C9266A"/>
    <w:rsid w:val="00CC233C"/>
    <w:rsid w:val="00D14B85"/>
    <w:rsid w:val="00D84FBB"/>
    <w:rsid w:val="00DC1675"/>
    <w:rsid w:val="00DE32AC"/>
    <w:rsid w:val="00E1407A"/>
    <w:rsid w:val="00E318B9"/>
    <w:rsid w:val="00E50BDE"/>
    <w:rsid w:val="00E774CD"/>
    <w:rsid w:val="00E77E1D"/>
    <w:rsid w:val="00E8317B"/>
    <w:rsid w:val="00EA23AE"/>
    <w:rsid w:val="00EB0778"/>
    <w:rsid w:val="00ED4D25"/>
    <w:rsid w:val="00ED75B6"/>
    <w:rsid w:val="00EF1F0E"/>
    <w:rsid w:val="00F9139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6810</Words>
  <Characters>38821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2025-03-14T07:23:00Z</dcterms:created>
  <dcterms:modified xsi:type="dcterms:W3CDTF">2025-03-14T07:23:00Z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