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0AEAC979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366990F5" w14:textId="1B9C91AA" w:rsidR="006D4D72" w:rsidRPr="003A0A27" w:rsidRDefault="00DD2044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inline distT="0" distB="0" distL="0" distR="0" wp14:anchorId="608CEF96" wp14:editId="1ED5A890">
                  <wp:extent cx="6840220" cy="6840220"/>
                  <wp:effectExtent l="0" t="0" r="0" b="0"/>
                  <wp:docPr id="11233324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332433" name="Рисунок 112333243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220" cy="684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F48" w:rsidRPr="003A0A27" w14:paraId="3897A9E6" w14:textId="77777777" w:rsidTr="008025C1">
        <w:tc>
          <w:tcPr>
            <w:tcW w:w="2500" w:type="pct"/>
            <w:vAlign w:val="center"/>
          </w:tcPr>
          <w:p w14:paraId="30CEB76C" w14:textId="04208271" w:rsidR="00ED5F48" w:rsidRPr="0039781B" w:rsidRDefault="0039781B" w:rsidP="0039781B">
            <w:pPr>
              <w:pStyle w:val="ad"/>
              <w:spacing w:before="120" w:after="0"/>
              <w:jc w:val="left"/>
              <w:rPr>
                <w:rFonts w:cs="Arial"/>
                <w:b/>
                <w:bCs/>
                <w:noProof/>
                <w:color w:val="auto"/>
                <w:sz w:val="70"/>
                <w:szCs w:val="70"/>
                <w:lang w:bidi="ru-RU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70"/>
                <w:szCs w:val="70"/>
                <w:lang w:bidi="ru-RU"/>
              </w:rPr>
              <w:t>AOÛT</w:t>
            </w:r>
          </w:p>
        </w:tc>
        <w:tc>
          <w:tcPr>
            <w:tcW w:w="2500" w:type="pct"/>
            <w:vAlign w:val="center"/>
          </w:tcPr>
          <w:p w14:paraId="055F6AFA" w14:textId="178D382D" w:rsidR="00ED5F48" w:rsidRPr="0039781B" w:rsidRDefault="00ED5F48" w:rsidP="0039781B">
            <w:pPr>
              <w:pStyle w:val="ad"/>
              <w:spacing w:before="120" w:after="0"/>
              <w:rPr>
                <w:rFonts w:cs="Arial"/>
                <w:b/>
                <w:bCs/>
                <w:noProof/>
                <w:color w:val="auto"/>
                <w:sz w:val="70"/>
                <w:szCs w:val="70"/>
                <w:lang w:bidi="ru-RU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instrText xml:space="preserve"> DOCVARIABLE  MonthStart1 \@  yyyy   \* MERGEFORMAT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t>2026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70"/>
                <w:szCs w:val="7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58B73B97" w14:textId="77777777" w:rsidTr="008025C1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03A47607" w14:textId="1F67C6CE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750A356" w14:textId="6BF107EA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4B970E4E" w14:textId="4B31D745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7D0CAE09" w14:textId="32EBEC8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A7D7818" w14:textId="25670A91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4B148D7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4AA6590D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4D9E18BA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75F490" w14:textId="60D5CC68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суббота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“понедельник" 1 ""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33F096" w14:textId="1212E27A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суббота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“вторник"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1F12AD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A16DC7" w14:textId="33757FD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суббота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“среда"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1F12AD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FD497A" w14:textId="58D5BA78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суббота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“четверг"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1F12AD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F8B385" w14:textId="1D13DF25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суббота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= “пятница" 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9781B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4061BE68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суббота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“суббота" 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=E2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=E2+1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2B5F7A63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MonthStart8 \@ dddd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суббота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“воскресенье" 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=F2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&lt;&gt; 0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=F2+1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20258D95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277FF2" w14:textId="1EFB4781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=G2+1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3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6441BB" w14:textId="09F83BDF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4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C3A5C1A" w14:textId="70456085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5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EC41FC" w14:textId="54231FC2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6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AC5A28" w14:textId="54C2FAB4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7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6928675A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=E3+1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8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1C98FB28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=F3+1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9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6E3A00FA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B562D8" w14:textId="638A260F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=G3+1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10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9DF0E1" w14:textId="2E53E219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11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2EBD9B" w14:textId="4F89DB6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12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2CC34B" w14:textId="5E7FB4E1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13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4CE1E0" w14:textId="2F340CF8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14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55205831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=E4+1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15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50B3C386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=F4+1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16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319BF7D1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446783" w14:textId="6CD67658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=G4+1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17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43ED9F" w14:textId="2968890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18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FFCF38" w14:textId="7CF99D9E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19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D64BE" w14:textId="75DEBA1E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20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EBF36" w14:textId="4BBCB581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21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0F9D27E5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=E5+1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22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57E1BAB4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=F5+1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23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7343E446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7EDF0C" w14:textId="04C9F11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23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23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24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FAC31" w14:textId="4B3364E3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24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25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BDD607" w14:textId="3279DBE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26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C8988A" w14:textId="6DEB539B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27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90E9B4" w14:textId="1F1C6EE4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28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12D1F459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28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29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776B23B5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29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=F6+1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30</w:t>
            </w:r>
            <w:r w:rsidRPr="0039781B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35D117A2" w14:textId="77777777" w:rsidTr="0039781B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993A68" w14:textId="1BBDEAA9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31</w: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626DB1" w14:textId="42D52852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MonthEnd8 \@ d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DD2044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=A7+1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8D324A"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39781B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16E4D7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55AECC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1FA5C4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39781B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2125" w14:textId="77777777" w:rsidR="00F745EE" w:rsidRDefault="00F745EE">
      <w:pPr>
        <w:spacing w:after="0"/>
      </w:pPr>
      <w:r>
        <w:separator/>
      </w:r>
    </w:p>
  </w:endnote>
  <w:endnote w:type="continuationSeparator" w:id="0">
    <w:p w14:paraId="07D1D65E" w14:textId="77777777" w:rsidR="00F745EE" w:rsidRDefault="00F745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B3025" w14:textId="77777777" w:rsidR="00F745EE" w:rsidRDefault="00F745EE">
      <w:pPr>
        <w:spacing w:after="0"/>
      </w:pPr>
      <w:r>
        <w:separator/>
      </w:r>
    </w:p>
  </w:footnote>
  <w:footnote w:type="continuationSeparator" w:id="0">
    <w:p w14:paraId="78BBA8CC" w14:textId="77777777" w:rsidR="00F745EE" w:rsidRDefault="00F745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1F12AD"/>
    <w:rsid w:val="002068F9"/>
    <w:rsid w:val="00240ECA"/>
    <w:rsid w:val="00285C1D"/>
    <w:rsid w:val="003019F6"/>
    <w:rsid w:val="00330015"/>
    <w:rsid w:val="003327F5"/>
    <w:rsid w:val="00340CAF"/>
    <w:rsid w:val="0039781B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2774A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136D5"/>
    <w:rsid w:val="0083761B"/>
    <w:rsid w:val="008A185D"/>
    <w:rsid w:val="008B1201"/>
    <w:rsid w:val="008D324A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C51BA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CF0D0F"/>
    <w:rsid w:val="00DD2044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3001"/>
    <w:rsid w:val="00E97684"/>
    <w:rsid w:val="00ED5F48"/>
    <w:rsid w:val="00ED75B6"/>
    <w:rsid w:val="00F745EE"/>
    <w:rsid w:val="00F844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2025-03-16T08:46:00Z</dcterms:created>
  <dcterms:modified xsi:type="dcterms:W3CDTF">2025-03-16T08:46:00Z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