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86"/>
        <w:gridCol w:w="5386"/>
      </w:tblGrid>
      <w:tr w:rsidR="006D4D72" w:rsidRPr="003A0A27" w14:paraId="2B17CB91" w14:textId="77777777" w:rsidTr="008025C1">
        <w:trPr>
          <w:trHeight w:val="10319"/>
        </w:trPr>
        <w:tc>
          <w:tcPr>
            <w:tcW w:w="5000" w:type="pct"/>
            <w:gridSpan w:val="2"/>
            <w:vAlign w:val="center"/>
          </w:tcPr>
          <w:p w14:paraId="724062B6" w14:textId="77777777" w:rsidR="006D4D72" w:rsidRPr="003A0A27" w:rsidRDefault="006D4D72" w:rsidP="00E269B9">
            <w:pPr>
              <w:pStyle w:val="ad"/>
              <w:spacing w:after="0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  <w:tr w:rsidR="00ED5F48" w:rsidRPr="003A0A27" w14:paraId="491B8CF8" w14:textId="77777777" w:rsidTr="008025C1">
        <w:tc>
          <w:tcPr>
            <w:tcW w:w="2500" w:type="pct"/>
            <w:vAlign w:val="center"/>
          </w:tcPr>
          <w:p w14:paraId="1D943BD5" w14:textId="3F32DB61" w:rsidR="00ED5F48" w:rsidRPr="003A0A27" w:rsidRDefault="00137EBC" w:rsidP="00E269B9">
            <w:pPr>
              <w:pStyle w:val="ad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cs="Arial"/>
                <w:b/>
                <w:bCs/>
                <w:noProof/>
                <w:color w:val="FF0000"/>
                <w:sz w:val="80"/>
                <w:szCs w:val="80"/>
                <w:lang w:bidi="ru-RU"/>
              </w:rPr>
              <w:t>NOVEMBRE</w:t>
            </w:r>
          </w:p>
        </w:tc>
        <w:tc>
          <w:tcPr>
            <w:tcW w:w="2500" w:type="pct"/>
            <w:vAlign w:val="center"/>
          </w:tcPr>
          <w:p w14:paraId="5AC816B2" w14:textId="4289C70F" w:rsidR="00ED5F48" w:rsidRPr="003A0A27" w:rsidRDefault="00ED5F48" w:rsidP="00E269B9">
            <w:pPr>
              <w:pStyle w:val="ad"/>
              <w:spacing w:after="0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fldChar w:fldCharType="begin"/>
            </w: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t>2026</w:t>
            </w: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60D83A92" w14:textId="61BA8925" w:rsidR="00ED5F48" w:rsidRPr="006D4D72" w:rsidRDefault="00ED5F48" w:rsidP="00E269B9">
      <w:pPr>
        <w:pStyle w:val="Months"/>
        <w:jc w:val="center"/>
        <w:rPr>
          <w:rFonts w:cs="Arial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1"/>
        <w:gridCol w:w="1532"/>
        <w:gridCol w:w="1536"/>
        <w:gridCol w:w="1536"/>
        <w:gridCol w:w="1536"/>
        <w:gridCol w:w="1536"/>
        <w:gridCol w:w="1508"/>
      </w:tblGrid>
      <w:tr w:rsidR="003A0A27" w:rsidRPr="003A0A27" w14:paraId="46168607" w14:textId="77777777" w:rsidTr="006D4D72">
        <w:trPr>
          <w:trHeight w:val="340"/>
        </w:trPr>
        <w:tc>
          <w:tcPr>
            <w:tcW w:w="706" w:type="pct"/>
            <w:shd w:val="clear" w:color="auto" w:fill="4472C4" w:themeFill="accent1"/>
            <w:vAlign w:val="center"/>
          </w:tcPr>
          <w:p w14:paraId="624BECF2" w14:textId="679575AB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</w:rPr>
              <w:t>LUNDI</w:t>
            </w:r>
          </w:p>
        </w:tc>
        <w:tc>
          <w:tcPr>
            <w:tcW w:w="716" w:type="pct"/>
            <w:shd w:val="clear" w:color="auto" w:fill="4472C4" w:themeFill="accent1"/>
            <w:vAlign w:val="center"/>
          </w:tcPr>
          <w:p w14:paraId="15CDEE10" w14:textId="77DC26B5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18328FBE" w14:textId="415D51F3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66C11AC7" w14:textId="0524838E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192D2B52" w14:textId="546B1F58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74E3B942" w14:textId="4BEAF774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5F471C53" w14:textId="26C97897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DIMANCHE</w:t>
            </w:r>
          </w:p>
        </w:tc>
      </w:tr>
      <w:tr w:rsidR="00ED5F48" w:rsidRPr="003A0A27" w14:paraId="1AB241C6" w14:textId="77777777" w:rsidTr="003A0A27">
        <w:trPr>
          <w:trHeight w:val="567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9208744" w14:textId="3500F579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MonthStart11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воскресенье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“понедельник" 1 ""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FF23BE8" w14:textId="5E266774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MonthStart11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воскресенье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“вторник" 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=A2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40E4F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AF104F4" w14:textId="25488280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MonthStart11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воскресенье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“среда" 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=B2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6F116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B57DE07" w14:textId="13003F98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MonthStart11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воскресенье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“четверг" 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=C2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6F116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4EDA721" w14:textId="696E2981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MonthStart11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воскресенье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= “пятница" 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=D2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6F116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4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C318F1A" w14:textId="17627DB2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MonthStart11 \@ dddd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воскресенье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“суббота" 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=E2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=E2+1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44BCADC" w14:textId="2519C9F2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MonthStart11 \@ dddd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воскресенье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“воскресенье" 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=F2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1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=F2+1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A1260E"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1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1190101B" w14:textId="77777777" w:rsidTr="003A0A27">
        <w:trPr>
          <w:trHeight w:val="567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392197A" w14:textId="67C239FB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6E84146" w14:textId="614F5DEC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3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71D001C" w14:textId="06E66C46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4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E99F84F" w14:textId="026B1A8D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5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3D7A2C7" w14:textId="579550D5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6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28C68FC" w14:textId="536EEE26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=E3+1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7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FA46A54" w14:textId="2B9225C5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=F3+1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8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71496383" w14:textId="77777777" w:rsidTr="003A0A27">
        <w:trPr>
          <w:trHeight w:val="567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EC68B63" w14:textId="77831048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9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1DE3BEC" w14:textId="013966C8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10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5AD6FE0" w14:textId="3C436103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11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9A9C57C" w14:textId="56E11075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12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10A001C" w14:textId="4A098B0D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13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7B318C0" w14:textId="036EEA6C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=E4+1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14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CC94ADB" w14:textId="662A0CE5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=F4+1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15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074BB8BF" w14:textId="77777777" w:rsidTr="003A0A27">
        <w:trPr>
          <w:trHeight w:val="567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77B7C06" w14:textId="3440AF3F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16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751A727" w14:textId="1AFD7173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17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2866D1E" w14:textId="06C92E06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18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A14EB99" w14:textId="22F697D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19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F9EFBF0" w14:textId="5259722D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20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133F83D" w14:textId="197CF93B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=E5+1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21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1C6EBAA" w14:textId="36DA2C9F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=F5+1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22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3240C3B6" w14:textId="77777777" w:rsidTr="003A0A27">
        <w:trPr>
          <w:trHeight w:val="567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EFB2A1C" w14:textId="7AFB9955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=G5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22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=G5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22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MonthEnd11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23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23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23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48B7341" w14:textId="2240C5B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23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23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MonthEnd11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24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24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24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4D13A7C" w14:textId="183596A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24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24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MonthEnd11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25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25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25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9BD97E4" w14:textId="65ACE98D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25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25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MonthEnd11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26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978CE96" w14:textId="0350EF65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MonthEnd11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27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27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27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A9A1247" w14:textId="6DFBA3DB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=E6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27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=E6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27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MonthEnd11 \@ d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=E6+1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28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3BC1A11" w14:textId="4DC54F62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=F6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=F6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MonthEnd11 \@ d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=F6+1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29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1AEF418B" w14:textId="77777777" w:rsidTr="003A0A27">
        <w:trPr>
          <w:trHeight w:val="567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9A0E62B" w14:textId="458EE33F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MonthEnd11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30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CAB03A5" w14:textId="46B3664A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=A7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=A7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MonthEnd11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A1260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=A7+1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7B7ACE1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C7008B6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10AE0D9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960972F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994C250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</w:p>
        </w:tc>
      </w:tr>
    </w:tbl>
    <w:p w14:paraId="50D5D5A5" w14:textId="77777777" w:rsidR="00ED5F48" w:rsidRPr="003A0A27" w:rsidRDefault="00ED5F48" w:rsidP="00E269B9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3A0A27" w:rsidSect="003A0A27">
      <w:pgSz w:w="11906" w:h="16838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0F9D0" w14:textId="77777777" w:rsidR="00682812" w:rsidRDefault="00682812">
      <w:pPr>
        <w:spacing w:after="0"/>
      </w:pPr>
      <w:r>
        <w:separator/>
      </w:r>
    </w:p>
  </w:endnote>
  <w:endnote w:type="continuationSeparator" w:id="0">
    <w:p w14:paraId="1A1FBFB2" w14:textId="77777777" w:rsidR="00682812" w:rsidRDefault="0068281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638BC" w14:textId="77777777" w:rsidR="00682812" w:rsidRDefault="00682812">
      <w:pPr>
        <w:spacing w:after="0"/>
      </w:pPr>
      <w:r>
        <w:separator/>
      </w:r>
    </w:p>
  </w:footnote>
  <w:footnote w:type="continuationSeparator" w:id="0">
    <w:p w14:paraId="1D1C58B8" w14:textId="77777777" w:rsidR="00682812" w:rsidRDefault="0068281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23030"/>
    <w:rsid w:val="0005357B"/>
    <w:rsid w:val="00071356"/>
    <w:rsid w:val="00082588"/>
    <w:rsid w:val="00097A25"/>
    <w:rsid w:val="000A5A57"/>
    <w:rsid w:val="000B5A03"/>
    <w:rsid w:val="001274F3"/>
    <w:rsid w:val="00137EBC"/>
    <w:rsid w:val="00151CCE"/>
    <w:rsid w:val="00185B50"/>
    <w:rsid w:val="001B01F9"/>
    <w:rsid w:val="001C41F9"/>
    <w:rsid w:val="002068F9"/>
    <w:rsid w:val="00240ECA"/>
    <w:rsid w:val="00285C1D"/>
    <w:rsid w:val="003019F6"/>
    <w:rsid w:val="003327F5"/>
    <w:rsid w:val="00340CAF"/>
    <w:rsid w:val="003A0A27"/>
    <w:rsid w:val="003B6069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33A11"/>
    <w:rsid w:val="00540E4F"/>
    <w:rsid w:val="00543EA0"/>
    <w:rsid w:val="00570FBB"/>
    <w:rsid w:val="00583B82"/>
    <w:rsid w:val="005923AC"/>
    <w:rsid w:val="005D5149"/>
    <w:rsid w:val="005E656F"/>
    <w:rsid w:val="00667021"/>
    <w:rsid w:val="00682812"/>
    <w:rsid w:val="006974E1"/>
    <w:rsid w:val="006B6899"/>
    <w:rsid w:val="006C0896"/>
    <w:rsid w:val="006D4D72"/>
    <w:rsid w:val="006E1352"/>
    <w:rsid w:val="006E6342"/>
    <w:rsid w:val="006F116E"/>
    <w:rsid w:val="006F513E"/>
    <w:rsid w:val="00704D54"/>
    <w:rsid w:val="007213D1"/>
    <w:rsid w:val="007C0139"/>
    <w:rsid w:val="007D45A1"/>
    <w:rsid w:val="007F564D"/>
    <w:rsid w:val="008025C1"/>
    <w:rsid w:val="00803664"/>
    <w:rsid w:val="0083761B"/>
    <w:rsid w:val="0086266A"/>
    <w:rsid w:val="008A185D"/>
    <w:rsid w:val="008B1201"/>
    <w:rsid w:val="008F16F7"/>
    <w:rsid w:val="00914AA9"/>
    <w:rsid w:val="009164BA"/>
    <w:rsid w:val="009166BD"/>
    <w:rsid w:val="00977AAE"/>
    <w:rsid w:val="00996E56"/>
    <w:rsid w:val="00997268"/>
    <w:rsid w:val="009A5C12"/>
    <w:rsid w:val="009E25A7"/>
    <w:rsid w:val="00A1260E"/>
    <w:rsid w:val="00A12667"/>
    <w:rsid w:val="00A14581"/>
    <w:rsid w:val="00A15AA6"/>
    <w:rsid w:val="00A20E4C"/>
    <w:rsid w:val="00AA23D3"/>
    <w:rsid w:val="00AA3C50"/>
    <w:rsid w:val="00AE302A"/>
    <w:rsid w:val="00AE36BB"/>
    <w:rsid w:val="00B37C7E"/>
    <w:rsid w:val="00B44348"/>
    <w:rsid w:val="00B65B09"/>
    <w:rsid w:val="00B8470C"/>
    <w:rsid w:val="00B85583"/>
    <w:rsid w:val="00B8568D"/>
    <w:rsid w:val="00B9476B"/>
    <w:rsid w:val="00BC3952"/>
    <w:rsid w:val="00BD69C6"/>
    <w:rsid w:val="00BE5AB8"/>
    <w:rsid w:val="00BF49DC"/>
    <w:rsid w:val="00C44DFB"/>
    <w:rsid w:val="00C6519B"/>
    <w:rsid w:val="00C70F21"/>
    <w:rsid w:val="00C7354B"/>
    <w:rsid w:val="00C800AA"/>
    <w:rsid w:val="00C91F9B"/>
    <w:rsid w:val="00DE32AC"/>
    <w:rsid w:val="00E1407A"/>
    <w:rsid w:val="00E26143"/>
    <w:rsid w:val="00E269B9"/>
    <w:rsid w:val="00E33F1A"/>
    <w:rsid w:val="00E50BDE"/>
    <w:rsid w:val="00E643D3"/>
    <w:rsid w:val="00E774CD"/>
    <w:rsid w:val="00E77E1D"/>
    <w:rsid w:val="00E97684"/>
    <w:rsid w:val="00EC50DE"/>
    <w:rsid w:val="00ED5F48"/>
    <w:rsid w:val="00ED75B6"/>
    <w:rsid w:val="00F91390"/>
    <w:rsid w:val="00F93E3B"/>
    <w:rsid w:val="00FB5956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9FEEE0-197F-4DCB-8021-3EB99E763A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2025-03-19T09:33:00Z</dcterms:created>
  <dcterms:modified xsi:type="dcterms:W3CDTF">2025-03-19T09:33:00Z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