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2262802E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45888BA8" w14:textId="30C182D6" w:rsidR="006D4D72" w:rsidRPr="003A0A27" w:rsidRDefault="0091616F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inline distT="0" distB="0" distL="0" distR="0" wp14:anchorId="0AC50837" wp14:editId="7A579006">
                  <wp:extent cx="6840220" cy="6840220"/>
                  <wp:effectExtent l="0" t="0" r="0" b="0"/>
                  <wp:docPr id="16213803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380346" name="Рисунок 162138034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220" cy="684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5F48" w:rsidRPr="003A0A27" w14:paraId="37EB2D43" w14:textId="77777777" w:rsidTr="008025C1">
        <w:tc>
          <w:tcPr>
            <w:tcW w:w="2500" w:type="pct"/>
            <w:vAlign w:val="center"/>
          </w:tcPr>
          <w:p w14:paraId="08C628AC" w14:textId="34B6C3E3" w:rsidR="00ED5F48" w:rsidRPr="003A0A27" w:rsidRDefault="00137EBC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FF0000"/>
                <w:sz w:val="80"/>
                <w:szCs w:val="80"/>
                <w:lang w:bidi="ru-RU"/>
              </w:rPr>
              <w:t>OCTOBRE</w:t>
            </w:r>
          </w:p>
        </w:tc>
        <w:tc>
          <w:tcPr>
            <w:tcW w:w="2500" w:type="pct"/>
            <w:vAlign w:val="center"/>
          </w:tcPr>
          <w:p w14:paraId="351313CB" w14:textId="2F5FA9E4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2026</w: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32"/>
        <w:gridCol w:w="1536"/>
        <w:gridCol w:w="1536"/>
        <w:gridCol w:w="1536"/>
        <w:gridCol w:w="1536"/>
        <w:gridCol w:w="1508"/>
      </w:tblGrid>
      <w:tr w:rsidR="003A0A27" w:rsidRPr="003A0A27" w14:paraId="744C85F7" w14:textId="77777777" w:rsidTr="006D4D72">
        <w:trPr>
          <w:trHeight w:val="340"/>
        </w:trPr>
        <w:tc>
          <w:tcPr>
            <w:tcW w:w="706" w:type="pct"/>
            <w:shd w:val="clear" w:color="auto" w:fill="4472C4" w:themeFill="accent1"/>
            <w:vAlign w:val="center"/>
          </w:tcPr>
          <w:p w14:paraId="1CC8B071" w14:textId="36F3B984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5A25A901" w14:textId="0707C529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71D16FEA" w14:textId="0378CF73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0ABF5B13" w14:textId="7B7108D7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6A158D24" w14:textId="01B7C20B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7D4827B" w14:textId="07435960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E9E91D0" w14:textId="37430B36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A0A27" w14:paraId="5381513E" w14:textId="77777777" w:rsidTr="00C30639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6BC57C8" w14:textId="7891E431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MonthStart10 \@ dddd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четверг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“понедельник" 1 ""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8061A7" w14:textId="68EAA65E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MonthStart10 \@ dddd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четверг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“вторник" 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=A2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=A2+1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3019F6"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22F473E" w14:textId="694B8173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MonthStart10 \@ dddd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четверг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“среда" 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=B2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=B2+1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C30639"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ACCEDDE" w14:textId="54236E8C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MonthStart10 \@ dddd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четверг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“четверг" 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=C2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1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=C2+1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2CE170C" w14:textId="07E1ABF2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MonthStart10 \@ dddd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четверг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= “пятница" 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=D2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1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=D2+1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56E015" w14:textId="41C7D1A4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DocVariable MonthStart10 \@ dddd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четверг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 “суббота" 1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=E2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2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&lt;&gt; 0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=E2+1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""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3</w: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ADF4C5D" w14:textId="3F260994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DocVariable MonthStart10 \@ dddd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четверг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 “воскресенье" 1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=F2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&lt;&gt; 0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=F2+1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4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""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4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4</w: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721964FC" w14:textId="77777777" w:rsidTr="00C30639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3169FFA" w14:textId="0844A0AF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=G2+1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5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603F53D" w14:textId="4A4AFBE6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=A3+1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6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E40092" w14:textId="7774C95E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=B3+1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7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F6D1F4" w14:textId="727A46F4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=C3+1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8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E17393" w14:textId="3A5A097D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=D3+1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9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C1BCADB" w14:textId="2462CDAD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=E3+1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10</w: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1422885" w14:textId="2D0C1173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=F3+1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11</w: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4715A07D" w14:textId="77777777" w:rsidTr="00C30639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343FC40" w14:textId="61E5FCB1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=G3+1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12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3101E2" w14:textId="7D393301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=A4+1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13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2224C0" w14:textId="7D4857F8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=B4+1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14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E8B817" w14:textId="1D91E690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=C4+1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15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EAF1C4" w14:textId="1827F9AA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=D4+1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16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B49DADF" w14:textId="6820E3B2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=E4+1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17</w: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5E98B9" w14:textId="3F55922E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=F4+1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18</w: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031FB9CF" w14:textId="77777777" w:rsidTr="00C30639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3BAA67E" w14:textId="32341526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=G4+1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19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91E366" w14:textId="39BBB531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=A5+1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20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CD9FA9" w14:textId="664D1D88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=B5+1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21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730DE8" w14:textId="4A71E474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=C5+1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22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E94C42" w14:textId="16652539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=D5+1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23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1F44B0" w14:textId="74787E3A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=E5+1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24</w: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F9ADD11" w14:textId="13FC48E3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=F5+1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25</w: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70CC9F45" w14:textId="77777777" w:rsidTr="00C30639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327EB80" w14:textId="21F5E6FE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=G5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25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=G5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25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MonthEnd10 \@ d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=G5+1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26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26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26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827B45" w14:textId="58AE0739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=A6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26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=A6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26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MonthEnd10 \@ d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=A6+1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27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27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27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1BFFAE0" w14:textId="74D9F0D3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=B6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27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=B6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27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MonthEnd10 \@ d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=B6+1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28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28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28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D086A65" w14:textId="2FB2CE60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=C6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28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=C6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28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MonthEnd10 \@ d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=C6+1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29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29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29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6E68AD1" w14:textId="67DE4536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=D6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29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=D6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29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MonthEnd10 \@ d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=D6+1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30</w: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56863F3" w14:textId="422F85AD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IF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=E6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30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 0,""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=E6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30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 &lt;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DocVariable MonthEnd10 \@ d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=E6+1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"" </w:instrText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t>31</w: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0CF03AC" w14:textId="0F1732B9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IF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=F6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 0,""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=F6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 &lt;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DocVariable MonthEnd10 \@ d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=F6+1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separate"/>
            </w:r>
            <w:r w:rsidR="00F14174"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>30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instrText xml:space="preserve"> "" </w:instrText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FF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1957B553" w14:textId="77777777" w:rsidTr="00C30639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070656" w14:textId="6AE50224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=G6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=G6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F14174"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MonthEnd10 \@ d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F14174"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=G6+1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F14174"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F14174"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8AFD37" w14:textId="5DD2A5BF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=A7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91616F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=A7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F14174"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MonthEnd10 \@ d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F14174"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=A7+1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847710"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31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C30639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420F714" w14:textId="77777777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FB39AC7" w14:textId="77777777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4575F8" w14:textId="77777777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BCB9558" w14:textId="77777777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C2D1A52" w14:textId="77777777" w:rsidR="00ED5F48" w:rsidRPr="00C30639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4"/>
                <w:szCs w:val="44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A5D66" w14:textId="77777777" w:rsidR="005E68F6" w:rsidRDefault="005E68F6">
      <w:pPr>
        <w:spacing w:after="0"/>
      </w:pPr>
      <w:r>
        <w:separator/>
      </w:r>
    </w:p>
  </w:endnote>
  <w:endnote w:type="continuationSeparator" w:id="0">
    <w:p w14:paraId="6F22BEE7" w14:textId="77777777" w:rsidR="005E68F6" w:rsidRDefault="005E68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A53D2" w14:textId="77777777" w:rsidR="005E68F6" w:rsidRDefault="005E68F6">
      <w:pPr>
        <w:spacing w:after="0"/>
      </w:pPr>
      <w:r>
        <w:separator/>
      </w:r>
    </w:p>
  </w:footnote>
  <w:footnote w:type="continuationSeparator" w:id="0">
    <w:p w14:paraId="7F797C98" w14:textId="77777777" w:rsidR="005E68F6" w:rsidRDefault="005E68F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23030"/>
    <w:rsid w:val="0005357B"/>
    <w:rsid w:val="00071356"/>
    <w:rsid w:val="00082588"/>
    <w:rsid w:val="00097A25"/>
    <w:rsid w:val="000A5A57"/>
    <w:rsid w:val="000B5A03"/>
    <w:rsid w:val="001274F3"/>
    <w:rsid w:val="00137EBC"/>
    <w:rsid w:val="00151CCE"/>
    <w:rsid w:val="00185B50"/>
    <w:rsid w:val="001B01F9"/>
    <w:rsid w:val="001C41F9"/>
    <w:rsid w:val="002068F9"/>
    <w:rsid w:val="00240ECA"/>
    <w:rsid w:val="00285C1D"/>
    <w:rsid w:val="003019F6"/>
    <w:rsid w:val="003327F5"/>
    <w:rsid w:val="00340CAF"/>
    <w:rsid w:val="00382F82"/>
    <w:rsid w:val="00385291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E3E37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5E68F6"/>
    <w:rsid w:val="00667021"/>
    <w:rsid w:val="006974E1"/>
    <w:rsid w:val="006B6899"/>
    <w:rsid w:val="006C0896"/>
    <w:rsid w:val="006D4D72"/>
    <w:rsid w:val="006E6342"/>
    <w:rsid w:val="006F513E"/>
    <w:rsid w:val="007213D1"/>
    <w:rsid w:val="007C0139"/>
    <w:rsid w:val="007D45A1"/>
    <w:rsid w:val="007D5D5C"/>
    <w:rsid w:val="007F564D"/>
    <w:rsid w:val="008025C1"/>
    <w:rsid w:val="00803664"/>
    <w:rsid w:val="0083761B"/>
    <w:rsid w:val="00847710"/>
    <w:rsid w:val="008A185D"/>
    <w:rsid w:val="008B1201"/>
    <w:rsid w:val="008F16F7"/>
    <w:rsid w:val="0091616F"/>
    <w:rsid w:val="009164BA"/>
    <w:rsid w:val="009166BD"/>
    <w:rsid w:val="00977AAE"/>
    <w:rsid w:val="00996E56"/>
    <w:rsid w:val="00997268"/>
    <w:rsid w:val="009E25A7"/>
    <w:rsid w:val="00A12667"/>
    <w:rsid w:val="00A14581"/>
    <w:rsid w:val="00A15AA6"/>
    <w:rsid w:val="00A20E4C"/>
    <w:rsid w:val="00A57DF4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30639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269B9"/>
    <w:rsid w:val="00E33F1A"/>
    <w:rsid w:val="00E50BDE"/>
    <w:rsid w:val="00E643D3"/>
    <w:rsid w:val="00E669BF"/>
    <w:rsid w:val="00E774CD"/>
    <w:rsid w:val="00E77E1D"/>
    <w:rsid w:val="00E97684"/>
    <w:rsid w:val="00ED5F48"/>
    <w:rsid w:val="00ED75B6"/>
    <w:rsid w:val="00F124B9"/>
    <w:rsid w:val="00F1417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2025-03-19T08:10:00Z</dcterms:created>
  <dcterms:modified xsi:type="dcterms:W3CDTF">2025-03-19T08:10:00Z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