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2E4D5986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1ECB0E46" w:rsidR="006A3C79" w:rsidRPr="00B77724" w:rsidRDefault="001D0BC1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FEVRIER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2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4B942C0C" w:rsidR="006A3C79" w:rsidRPr="003159C2" w:rsidRDefault="001D0BC1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2125905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2026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6"/>
              <w:gridCol w:w="547"/>
              <w:gridCol w:w="512"/>
              <w:gridCol w:w="486"/>
              <w:gridCol w:w="486"/>
              <w:gridCol w:w="486"/>
              <w:gridCol w:w="486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4DE9818" w14:textId="053A3FCE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7DA250" w14:textId="3175475D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0C8CFD9" w14:textId="1308B936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2DA8A2D" w14:textId="14333A0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F3D217" w14:textId="12AF2D0B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8CF8C01" w14:textId="105AB7A3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2D3ADF6D" w14:textId="55CA3D7E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27D9F1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2EC8F40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C5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26089DF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56763D6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2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1124FA0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214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2BD7604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214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4A6DA06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9A4E4B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FF7466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7DCF426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500483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45B622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25C1A6C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5FEE8DE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41C187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654E03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A721C9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6BC77D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4FA2657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5D7A5B4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87A692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1AE9D02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3F1F07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096AC1E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1D3D83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7045D32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933ABC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3BB2AB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0438FA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0C0D7DF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753DFE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6A5D2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7F3FB1C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1D28E3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158F44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7263115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5A1B2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45AD1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CC5A95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512E7E2D" w14:textId="7273F865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52BEB1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0D1A7338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7AF006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38382F42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3AC52BC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30D9F1FE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6B6899" w:rsidRPr="003159C2" w14:paraId="78897B1C" w14:textId="77777777" w:rsidTr="00CC5A95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396676B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2B614A1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5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6BFB856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47FFC03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D2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65A0A31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D214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1EC7716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D214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6BFEEC7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1F26807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7C7B27C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7106D08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02CA557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57C5414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5F7EB16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21D6027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05C9B24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4CEC420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03AA69D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34DA576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33E4AA8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48C884A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3B499E7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7669F87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55D0599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3257DA1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7103E24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23CF19E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0E726FA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23DEC90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0ECB587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230DA86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57F6186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7491D89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591FB2B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23B1AB3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29D61A7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16442E3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53EF880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45AD1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66C1" w14:textId="77777777" w:rsidR="0084259E" w:rsidRDefault="0084259E">
      <w:pPr>
        <w:spacing w:after="0"/>
      </w:pPr>
      <w:r>
        <w:separator/>
      </w:r>
    </w:p>
  </w:endnote>
  <w:endnote w:type="continuationSeparator" w:id="0">
    <w:p w14:paraId="7A2EF25A" w14:textId="77777777" w:rsidR="0084259E" w:rsidRDefault="008425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46FE" w14:textId="77777777" w:rsidR="0084259E" w:rsidRDefault="0084259E">
      <w:pPr>
        <w:spacing w:after="0"/>
      </w:pPr>
      <w:r>
        <w:separator/>
      </w:r>
    </w:p>
  </w:footnote>
  <w:footnote w:type="continuationSeparator" w:id="0">
    <w:p w14:paraId="00F6C70E" w14:textId="77777777" w:rsidR="0084259E" w:rsidRDefault="008425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832"/>
    <w:rsid w:val="00046855"/>
    <w:rsid w:val="000479D6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6420"/>
    <w:rsid w:val="002B69CC"/>
    <w:rsid w:val="002D214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5A25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6310B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259E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47B6E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C5A95"/>
    <w:rsid w:val="00CF6166"/>
    <w:rsid w:val="00D16ED3"/>
    <w:rsid w:val="00D45AD1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2025-03-14T09:13:00Z</dcterms:created>
  <dcterms:modified xsi:type="dcterms:W3CDTF">2025-03-14T09:13:00Z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