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p w14:paraId="02D93009" w14:textId="5BDF8327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55AD8227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AVRIL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4C24E349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2B9B0731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4D762E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77BAC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B414C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A6612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5D67B37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20B56BC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766EFD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79D1252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2DE5648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DCCC75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617FD93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61455D0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3EC8F3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72ED415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52B2D1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244BB3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2F27088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1568F3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531C750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0A6D15A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021F8FA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1D0A00A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63A4375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59E795A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479A814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6754A7F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3BA297B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732BF30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46F1065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76A4812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2D29893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1550232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3814F9C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231A59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0F56DAC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04C1F15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9AC40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6014C7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115F36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2062DE4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6F471A3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33EBCBB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27314D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7265" w14:textId="77777777" w:rsidR="00997D01" w:rsidRDefault="00997D01">
      <w:pPr>
        <w:spacing w:after="0"/>
      </w:pPr>
      <w:r>
        <w:separator/>
      </w:r>
    </w:p>
  </w:endnote>
  <w:endnote w:type="continuationSeparator" w:id="0">
    <w:p w14:paraId="323FF88B" w14:textId="77777777" w:rsidR="00997D01" w:rsidRDefault="00997D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D4C7" w14:textId="77777777" w:rsidR="00997D01" w:rsidRDefault="00997D01">
      <w:pPr>
        <w:spacing w:after="0"/>
      </w:pPr>
      <w:r>
        <w:separator/>
      </w:r>
    </w:p>
  </w:footnote>
  <w:footnote w:type="continuationSeparator" w:id="0">
    <w:p w14:paraId="1AC0A979" w14:textId="77777777" w:rsidR="00997D01" w:rsidRDefault="00997D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2E53BF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05B5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A5B19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997D01"/>
    <w:rsid w:val="009D5D1A"/>
    <w:rsid w:val="00A12667"/>
    <w:rsid w:val="00A14581"/>
    <w:rsid w:val="00A20E4C"/>
    <w:rsid w:val="00AA23D3"/>
    <w:rsid w:val="00AA3C50"/>
    <w:rsid w:val="00AA752A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260BC"/>
    <w:rsid w:val="00E33F1A"/>
    <w:rsid w:val="00E50BDE"/>
    <w:rsid w:val="00E774CD"/>
    <w:rsid w:val="00E77E1D"/>
    <w:rsid w:val="00E97684"/>
    <w:rsid w:val="00EC0A29"/>
    <w:rsid w:val="00ED5F48"/>
    <w:rsid w:val="00ED75B6"/>
    <w:rsid w:val="00F903C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2025-03-14T11:33:00Z</dcterms:created>
  <dcterms:modified xsi:type="dcterms:W3CDTF">2025-03-14T11:33:00Z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