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286"/>
        <w:gridCol w:w="3333"/>
        <w:gridCol w:w="6039"/>
      </w:tblGrid>
      <w:tr w:rsidR="00450127" w:rsidRPr="00450127" w14:paraId="7FAF298C" w14:textId="0F6ECC5C" w:rsidTr="00A3200B">
        <w:trPr>
          <w:cantSplit/>
          <w:trHeight w:val="1418"/>
        </w:trPr>
        <w:tc>
          <w:tcPr>
            <w:tcW w:w="1286" w:type="dxa"/>
            <w:textDirection w:val="btLr"/>
          </w:tcPr>
          <w:p w14:paraId="23F9CDC4" w14:textId="77777777" w:rsidR="00F47B84" w:rsidRPr="00450127" w:rsidRDefault="00F47B84" w:rsidP="00537911">
            <w:pPr>
              <w:pStyle w:val="Months"/>
              <w:ind w:right="113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64DD92EF" w14:textId="540A9136" w:rsidR="00F47B84" w:rsidRPr="00450127" w:rsidRDefault="00537911" w:rsidP="005D1A00">
            <w:pPr>
              <w:pStyle w:val="ad"/>
              <w:ind w:left="113" w:right="113"/>
              <w:jc w:val="center"/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t>2026</w: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3333" w:type="dxa"/>
            <w:tcMar>
              <w:left w:w="142" w:type="dxa"/>
              <w:right w:w="142" w:type="dxa"/>
            </w:tcMar>
            <w:vAlign w:val="bottom"/>
          </w:tcPr>
          <w:p w14:paraId="23A157B9" w14:textId="72B9A597" w:rsidR="00F47B84" w:rsidRPr="00450127" w:rsidRDefault="00450127" w:rsidP="00F470BE">
            <w:pPr>
              <w:pStyle w:val="ad"/>
              <w:jc w:val="left"/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  <w:t>AVR</w:t>
            </w:r>
          </w:p>
        </w:tc>
        <w:tc>
          <w:tcPr>
            <w:tcW w:w="6039" w:type="dxa"/>
            <w:shd w:val="clear" w:color="auto" w:fill="F2F2F2" w:themeFill="background1" w:themeFillShade="F2"/>
          </w:tcPr>
          <w:p w14:paraId="7F6C5747" w14:textId="77777777" w:rsidR="00F47B84" w:rsidRPr="00450127" w:rsidRDefault="00F47B84" w:rsidP="003C4F96">
            <w:pPr>
              <w:pStyle w:val="Months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11CC7776" w14:textId="66C0E854" w:rsidR="009549B4" w:rsidRPr="00450127" w:rsidRDefault="00450127" w:rsidP="009549B4">
            <w:pPr>
              <w:pStyle w:val="Months"/>
              <w:rPr>
                <w:rFonts w:ascii="Century Gothic" w:hAnsi="Century Gothic" w:cs="Calibri"/>
                <w:noProof/>
                <w:color w:val="auto"/>
                <w:sz w:val="20"/>
                <w:szCs w:val="20"/>
              </w:rPr>
            </w:pPr>
            <w:r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Remarques</w:t>
            </w:r>
            <w:r w:rsidR="009549B4" w:rsidRPr="00450127"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:</w:t>
            </w:r>
          </w:p>
          <w:p w14:paraId="28A2AF01" w14:textId="77777777" w:rsidR="00F47B84" w:rsidRPr="00450127" w:rsidRDefault="00F47B84" w:rsidP="00FC5F25">
            <w:pPr>
              <w:pStyle w:val="ad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208FF17" w14:textId="726E9943" w:rsidR="00ED5F48" w:rsidRPr="00450127" w:rsidRDefault="00ED5F48" w:rsidP="00FC5F25">
      <w:pPr>
        <w:pStyle w:val="Months"/>
        <w:jc w:val="center"/>
        <w:rPr>
          <w:rFonts w:ascii="Century Gothic" w:hAnsi="Century Gothic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19"/>
        <w:gridCol w:w="1519"/>
        <w:gridCol w:w="1522"/>
        <w:gridCol w:w="1520"/>
        <w:gridCol w:w="1520"/>
        <w:gridCol w:w="1522"/>
      </w:tblGrid>
      <w:tr w:rsidR="00450127" w:rsidRPr="00450127" w14:paraId="4B2EB927" w14:textId="77777777" w:rsidTr="009549B4">
        <w:trPr>
          <w:trHeight w:val="340"/>
        </w:trPr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1E2EE8E7" w14:textId="692FA424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LUNDI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08A9ADB4" w14:textId="495A1B2D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MARDI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70798650" w14:textId="1A0949CA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MERCREDI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0122A68C" w14:textId="1DA6B426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JEUDI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295C0986" w14:textId="54298E34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VENDREDI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4AE62A27" w14:textId="39738735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SAMEDI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7AEC02A7" w14:textId="23C1CF31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DIMANCHE</w:t>
            </w:r>
          </w:p>
        </w:tc>
      </w:tr>
      <w:tr w:rsidR="00450127" w:rsidRPr="00450127" w14:paraId="6A54C37E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A81EA01" w14:textId="156E931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4FB043A" w14:textId="5EBC369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2FB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CDDF311" w14:textId="7C969CE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9C2D6C1" w14:textId="33883B6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2B55C17" w14:textId="5C5AA5D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29ABE1D" w14:textId="68057C8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57C3D9E" w14:textId="3BF3E1B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7EB2B2FA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0DCA498" w14:textId="49A4200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BA343AB" w14:textId="5934388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167D8E8" w14:textId="3FFB7AD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7F8F156" w14:textId="0A9FF69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44F146E" w14:textId="21DBF6F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8CFC167" w14:textId="763556D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53B4AD5" w14:textId="33EE517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3002DD0F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8892CB7" w14:textId="1D13463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18520C1" w14:textId="70BE6CB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B464F66" w14:textId="4B47FE4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360DA3E" w14:textId="2BF2E3F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5A13C5D" w14:textId="1F9F095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5958C56" w14:textId="5A09601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5357CD5" w14:textId="033D20E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68BAFAE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8E74E94" w14:textId="1B9D785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CBE8491" w14:textId="3EC6CBE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3F091CF" w14:textId="712A777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F167198" w14:textId="14FF18D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B107AF4" w14:textId="69847C1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249DF52" w14:textId="366F8F4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7093039" w14:textId="2518DDD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D73EBF0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7DF9029" w14:textId="2728E35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6AA4896" w14:textId="5B8499A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DAF9E93" w14:textId="3E3B9B8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5633F73" w14:textId="3FE47C9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B85F4A6" w14:textId="0B3772E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2FB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D073DED" w14:textId="6E6D7BB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2FB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2FB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2FB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2FB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9DF7ABA" w14:textId="22562B5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2FB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2FB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3BE865F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32F4322" w14:textId="0CE32CE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72F4D3E" w14:textId="70D166E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665F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CB2E77D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6678771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CC3DC82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0EF34A1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3C2D051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tr w:rsidR="00450127" w:rsidRPr="00450127" w14:paraId="0219D3CF" w14:textId="77777777" w:rsidTr="009549B4">
        <w:trPr>
          <w:trHeight w:val="1247"/>
        </w:trPr>
        <w:tc>
          <w:tcPr>
            <w:tcW w:w="5000" w:type="pct"/>
            <w:gridSpan w:val="7"/>
            <w:tcBorders>
              <w:top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05"/>
              <w:gridCol w:w="232"/>
              <w:gridCol w:w="5105"/>
            </w:tblGrid>
            <w:tr w:rsidR="00450127" w:rsidRPr="00450127" w14:paraId="15E0AC06" w14:textId="77777777" w:rsidTr="007A43C4">
              <w:trPr>
                <w:trHeight w:val="170"/>
              </w:trPr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532497B1" w14:textId="2FAA5CCC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ANNIVERSAIRES</w:t>
                  </w:r>
                </w:p>
              </w:tc>
              <w:tc>
                <w:tcPr>
                  <w:tcW w:w="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C48ED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46E68DF4" w14:textId="20F1E5E1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ÉVÉNEMENTS</w:t>
                  </w:r>
                </w:p>
              </w:tc>
            </w:tr>
            <w:tr w:rsidR="00450127" w:rsidRPr="00450127" w14:paraId="60BDD8D3" w14:textId="77777777" w:rsidTr="007A43C4"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5706DEF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6734289C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15BB80DE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C856D3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E62B1B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54B8CB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3D9BBFD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B493DEF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C0B89E7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30D9B4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7509A9E2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1B62DD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9CA82FD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0EC72B0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2FA16452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390FD66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5D926006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74" w:type="pct"/>
                  <w:tcBorders>
                    <w:top w:val="nil"/>
                    <w:left w:val="single" w:sz="8" w:space="0" w:color="BFBFBF" w:themeColor="background1" w:themeShade="BF"/>
                    <w:bottom w:val="nil"/>
                    <w:right w:val="single" w:sz="8" w:space="0" w:color="BFBFBF" w:themeColor="background1" w:themeShade="BF"/>
                  </w:tcBorders>
                </w:tcPr>
                <w:p w14:paraId="537AB5E6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2E4BA9E0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25A10BBA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7714E5D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0701650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BE0BC8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7C2165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C6011A0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7ADAA0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3BEDFCF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1C910D7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4208A4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C9CBD8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5E6E30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5F65F7F9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72DB48D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65A12A29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6185B000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</w:tr>
          </w:tbl>
          <w:p w14:paraId="163B7590" w14:textId="77777777" w:rsidR="009549B4" w:rsidRPr="00450127" w:rsidRDefault="009549B4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450127" w:rsidRDefault="00ED5F48" w:rsidP="00FC5F25">
      <w:pPr>
        <w:pStyle w:val="a5"/>
        <w:rPr>
          <w:rFonts w:ascii="Century Gothic" w:hAnsi="Century Gothic" w:cs="Calibri"/>
          <w:noProof/>
          <w:color w:val="auto"/>
          <w:sz w:val="2"/>
          <w:szCs w:val="2"/>
        </w:rPr>
      </w:pPr>
    </w:p>
    <w:sectPr w:rsidR="00ED5F48" w:rsidRPr="00450127" w:rsidSect="008C3770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87949" w14:textId="77777777" w:rsidR="00A2334A" w:rsidRDefault="00A2334A">
      <w:pPr>
        <w:spacing w:after="0"/>
      </w:pPr>
      <w:r>
        <w:separator/>
      </w:r>
    </w:p>
  </w:endnote>
  <w:endnote w:type="continuationSeparator" w:id="0">
    <w:p w14:paraId="716C45C8" w14:textId="77777777" w:rsidR="00A2334A" w:rsidRDefault="00A2334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11F5E" w14:textId="77777777" w:rsidR="00A2334A" w:rsidRDefault="00A2334A">
      <w:pPr>
        <w:spacing w:after="0"/>
      </w:pPr>
      <w:r>
        <w:separator/>
      </w:r>
    </w:p>
  </w:footnote>
  <w:footnote w:type="continuationSeparator" w:id="0">
    <w:p w14:paraId="490202AA" w14:textId="77777777" w:rsidR="00A2334A" w:rsidRDefault="00A2334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6855"/>
    <w:rsid w:val="0005357B"/>
    <w:rsid w:val="000665F8"/>
    <w:rsid w:val="00071356"/>
    <w:rsid w:val="00097A25"/>
    <w:rsid w:val="000A5A57"/>
    <w:rsid w:val="000B3D22"/>
    <w:rsid w:val="00105630"/>
    <w:rsid w:val="001274F3"/>
    <w:rsid w:val="001338F2"/>
    <w:rsid w:val="00151CCE"/>
    <w:rsid w:val="001B01F9"/>
    <w:rsid w:val="001C41F9"/>
    <w:rsid w:val="00251FC4"/>
    <w:rsid w:val="00285C1D"/>
    <w:rsid w:val="002A6420"/>
    <w:rsid w:val="002D2FB9"/>
    <w:rsid w:val="00302845"/>
    <w:rsid w:val="003108C9"/>
    <w:rsid w:val="0031649E"/>
    <w:rsid w:val="003327F5"/>
    <w:rsid w:val="00340CAF"/>
    <w:rsid w:val="00396294"/>
    <w:rsid w:val="003B6D2A"/>
    <w:rsid w:val="003C0D41"/>
    <w:rsid w:val="003C4F96"/>
    <w:rsid w:val="003D6BD9"/>
    <w:rsid w:val="003D7721"/>
    <w:rsid w:val="003E085C"/>
    <w:rsid w:val="003E7B3A"/>
    <w:rsid w:val="00416364"/>
    <w:rsid w:val="00431B29"/>
    <w:rsid w:val="00440416"/>
    <w:rsid w:val="00450127"/>
    <w:rsid w:val="00462EAD"/>
    <w:rsid w:val="004A6170"/>
    <w:rsid w:val="004C2B84"/>
    <w:rsid w:val="004F6AAC"/>
    <w:rsid w:val="00504E80"/>
    <w:rsid w:val="00512F2D"/>
    <w:rsid w:val="00537911"/>
    <w:rsid w:val="00544348"/>
    <w:rsid w:val="00570FBB"/>
    <w:rsid w:val="00583B82"/>
    <w:rsid w:val="005923AC"/>
    <w:rsid w:val="005A35D5"/>
    <w:rsid w:val="005D1A00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6764A"/>
    <w:rsid w:val="007A28B3"/>
    <w:rsid w:val="007A43C4"/>
    <w:rsid w:val="007C0139"/>
    <w:rsid w:val="007D45A1"/>
    <w:rsid w:val="007D7864"/>
    <w:rsid w:val="007F564D"/>
    <w:rsid w:val="00884803"/>
    <w:rsid w:val="008B1201"/>
    <w:rsid w:val="008C3770"/>
    <w:rsid w:val="008F16F7"/>
    <w:rsid w:val="00907BEC"/>
    <w:rsid w:val="009164BA"/>
    <w:rsid w:val="009166BD"/>
    <w:rsid w:val="009549B4"/>
    <w:rsid w:val="00977AAE"/>
    <w:rsid w:val="009813F1"/>
    <w:rsid w:val="009904B1"/>
    <w:rsid w:val="00996E56"/>
    <w:rsid w:val="00997268"/>
    <w:rsid w:val="009B1BD5"/>
    <w:rsid w:val="009F5EA3"/>
    <w:rsid w:val="00A05890"/>
    <w:rsid w:val="00A12667"/>
    <w:rsid w:val="00A14581"/>
    <w:rsid w:val="00A20E4C"/>
    <w:rsid w:val="00A2334A"/>
    <w:rsid w:val="00A3200B"/>
    <w:rsid w:val="00A86610"/>
    <w:rsid w:val="00AA23D3"/>
    <w:rsid w:val="00AA3C50"/>
    <w:rsid w:val="00AE302A"/>
    <w:rsid w:val="00AE36BB"/>
    <w:rsid w:val="00AF504C"/>
    <w:rsid w:val="00B074E8"/>
    <w:rsid w:val="00B107D7"/>
    <w:rsid w:val="00B37C7E"/>
    <w:rsid w:val="00B46C17"/>
    <w:rsid w:val="00B65B09"/>
    <w:rsid w:val="00B76F0B"/>
    <w:rsid w:val="00B85583"/>
    <w:rsid w:val="00B9476B"/>
    <w:rsid w:val="00BA5373"/>
    <w:rsid w:val="00BB6B72"/>
    <w:rsid w:val="00BC06CB"/>
    <w:rsid w:val="00BC3952"/>
    <w:rsid w:val="00BD1708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97466"/>
    <w:rsid w:val="00CF6166"/>
    <w:rsid w:val="00D47677"/>
    <w:rsid w:val="00DA0093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0BE"/>
    <w:rsid w:val="00F47B84"/>
    <w:rsid w:val="00F67D0F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2025-03-14T11:58:00Z</dcterms:created>
  <dcterms:modified xsi:type="dcterms:W3CDTF">2025-03-14T11:58:00Z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